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11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03"/>
      </w:tblGrid>
      <w:tr w:rsidR="007C0CE3" w:rsidRPr="00E61DBD" w14:paraId="082F7729" w14:textId="77777777" w:rsidTr="009B1B3F">
        <w:trPr>
          <w:trHeight w:val="74"/>
        </w:trPr>
        <w:tc>
          <w:tcPr>
            <w:tcW w:w="11103" w:type="dxa"/>
          </w:tcPr>
          <w:p w14:paraId="4834C3F7" w14:textId="77777777" w:rsidR="007C0CE3" w:rsidRPr="00E61DBD" w:rsidRDefault="009B1B3F" w:rsidP="007D3641">
            <w:pPr>
              <w:widowControl w:val="0"/>
              <w:autoSpaceDE w:val="0"/>
              <w:autoSpaceDN w:val="0"/>
              <w:adjustRightInd w:val="0"/>
              <w:spacing w:before="120" w:after="60"/>
              <w:jc w:val="center"/>
              <w:rPr>
                <w:rFonts w:ascii="Times New Roman" w:hAnsi="Times New Roman" w:cs="Times New Roman"/>
                <w:color w:val="000000" w:themeColor="text1"/>
                <w:sz w:val="24"/>
                <w:szCs w:val="24"/>
              </w:rPr>
            </w:pPr>
            <w:r w:rsidRPr="00E61DBD">
              <w:rPr>
                <w:rFonts w:ascii="Times New Roman" w:hAnsi="Times New Roman" w:cs="Times New Roman"/>
                <w:b/>
                <w:bCs/>
                <w:color w:val="000000" w:themeColor="text1"/>
                <w:sz w:val="24"/>
                <w:szCs w:val="24"/>
                <w:lang w:val="vi-VN"/>
              </w:rPr>
              <w:t>LỊCH CÔNG TÁC TUẦN</w:t>
            </w:r>
            <w:r w:rsidR="00954C49" w:rsidRPr="00E61DBD">
              <w:rPr>
                <w:rFonts w:ascii="Times New Roman" w:hAnsi="Times New Roman" w:cs="Times New Roman"/>
                <w:b/>
                <w:bCs/>
                <w:color w:val="000000" w:themeColor="text1"/>
                <w:sz w:val="24"/>
                <w:szCs w:val="24"/>
              </w:rPr>
              <w:t xml:space="preserve"> CỦA</w:t>
            </w:r>
            <w:r w:rsidR="00E82750" w:rsidRPr="00E61DBD">
              <w:rPr>
                <w:rFonts w:ascii="Times New Roman" w:hAnsi="Times New Roman" w:cs="Times New Roman"/>
                <w:b/>
                <w:bCs/>
                <w:color w:val="000000" w:themeColor="text1"/>
                <w:sz w:val="24"/>
                <w:szCs w:val="24"/>
              </w:rPr>
              <w:t xml:space="preserve"> </w:t>
            </w:r>
            <w:r w:rsidR="000B2AEB" w:rsidRPr="00E61DBD">
              <w:rPr>
                <w:rFonts w:ascii="Times New Roman" w:hAnsi="Times New Roman" w:cs="Times New Roman"/>
                <w:b/>
                <w:noProof/>
                <w:color w:val="000000" w:themeColor="text1"/>
                <w:sz w:val="24"/>
                <w:szCs w:val="24"/>
              </w:rPr>
              <w:t xml:space="preserve">SỞ </w:t>
            </w:r>
            <w:r w:rsidR="00C3727F" w:rsidRPr="00E61DBD">
              <w:rPr>
                <w:rFonts w:ascii="Times New Roman" w:hAnsi="Times New Roman" w:cs="Times New Roman"/>
                <w:b/>
                <w:noProof/>
                <w:color w:val="000000" w:themeColor="text1"/>
                <w:sz w:val="24"/>
                <w:szCs w:val="24"/>
              </w:rPr>
              <w:t>NÔNG NGHIỆP</w:t>
            </w:r>
            <w:r w:rsidR="000B2AEB" w:rsidRPr="00E61DBD">
              <w:rPr>
                <w:rFonts w:ascii="Times New Roman" w:hAnsi="Times New Roman" w:cs="Times New Roman"/>
                <w:b/>
                <w:noProof/>
                <w:color w:val="000000" w:themeColor="text1"/>
                <w:sz w:val="24"/>
                <w:szCs w:val="24"/>
              </w:rPr>
              <w:t xml:space="preserve"> VÀ MÔI TRƯỜNG</w:t>
            </w:r>
          </w:p>
          <w:p w14:paraId="211C0DED" w14:textId="77777777" w:rsidR="007C0CE3" w:rsidRPr="00E61DBD" w:rsidRDefault="00AC5DFC" w:rsidP="00AC5DFC">
            <w:pPr>
              <w:spacing w:before="120" w:after="120"/>
              <w:jc w:val="center"/>
              <w:rPr>
                <w:rFonts w:ascii="Times New Roman" w:hAnsi="Times New Roman" w:cs="Times New Roman"/>
                <w:b/>
                <w:bCs/>
                <w:iCs/>
                <w:noProof/>
                <w:color w:val="000000" w:themeColor="text1"/>
                <w:sz w:val="24"/>
                <w:szCs w:val="24"/>
              </w:rPr>
            </w:pPr>
            <w:r w:rsidRPr="00E61DBD">
              <w:rPr>
                <w:rFonts w:ascii="Times New Roman" w:hAnsi="Times New Roman" w:cs="Times New Roman"/>
                <w:b/>
                <w:bCs/>
                <w:iCs/>
                <w:color w:val="000000" w:themeColor="text1"/>
                <w:sz w:val="24"/>
                <w:szCs w:val="24"/>
              </w:rPr>
              <w:t xml:space="preserve">Tuần </w:t>
            </w:r>
            <w:r w:rsidR="00C65603" w:rsidRPr="00E61DBD">
              <w:rPr>
                <w:rFonts w:ascii="Times New Roman" w:hAnsi="Times New Roman" w:cs="Times New Roman"/>
                <w:b/>
                <w:bCs/>
                <w:iCs/>
                <w:noProof/>
                <w:color w:val="000000" w:themeColor="text1"/>
                <w:sz w:val="24"/>
                <w:szCs w:val="24"/>
              </w:rPr>
              <w:t>40</w:t>
            </w:r>
            <w:r w:rsidRPr="00E61DBD">
              <w:rPr>
                <w:rFonts w:ascii="Times New Roman" w:hAnsi="Times New Roman" w:cs="Times New Roman"/>
                <w:b/>
                <w:bCs/>
                <w:iCs/>
                <w:color w:val="000000" w:themeColor="text1"/>
                <w:sz w:val="24"/>
                <w:szCs w:val="24"/>
              </w:rPr>
              <w:t>: T</w:t>
            </w:r>
            <w:r w:rsidR="007C0CE3" w:rsidRPr="00E61DBD">
              <w:rPr>
                <w:rFonts w:ascii="Times New Roman" w:hAnsi="Times New Roman" w:cs="Times New Roman"/>
                <w:b/>
                <w:bCs/>
                <w:iCs/>
                <w:color w:val="000000" w:themeColor="text1"/>
                <w:sz w:val="24"/>
                <w:szCs w:val="24"/>
              </w:rPr>
              <w:t xml:space="preserve">ừ ngày </w:t>
            </w:r>
            <w:r w:rsidR="004C439C" w:rsidRPr="00E61DBD">
              <w:rPr>
                <w:rFonts w:ascii="Times New Roman" w:hAnsi="Times New Roman" w:cs="Times New Roman"/>
                <w:b/>
                <w:bCs/>
                <w:iCs/>
                <w:noProof/>
                <w:color w:val="000000" w:themeColor="text1"/>
                <w:sz w:val="24"/>
                <w:szCs w:val="24"/>
              </w:rPr>
              <w:t>2</w:t>
            </w:r>
            <w:r w:rsidR="00C65603" w:rsidRPr="00E61DBD">
              <w:rPr>
                <w:rFonts w:ascii="Times New Roman" w:hAnsi="Times New Roman" w:cs="Times New Roman"/>
                <w:b/>
                <w:bCs/>
                <w:iCs/>
                <w:noProof/>
                <w:color w:val="000000" w:themeColor="text1"/>
                <w:sz w:val="24"/>
                <w:szCs w:val="24"/>
              </w:rPr>
              <w:t>9</w:t>
            </w:r>
            <w:r w:rsidR="00327990" w:rsidRPr="00E61DBD">
              <w:rPr>
                <w:rFonts w:ascii="Times New Roman" w:hAnsi="Times New Roman" w:cs="Times New Roman"/>
                <w:b/>
                <w:bCs/>
                <w:iCs/>
                <w:noProof/>
                <w:color w:val="000000" w:themeColor="text1"/>
                <w:sz w:val="24"/>
                <w:szCs w:val="24"/>
              </w:rPr>
              <w:t>/9</w:t>
            </w:r>
            <w:r w:rsidR="007C0CE3" w:rsidRPr="00E61DBD">
              <w:rPr>
                <w:rFonts w:ascii="Times New Roman" w:hAnsi="Times New Roman" w:cs="Times New Roman"/>
                <w:b/>
                <w:bCs/>
                <w:iCs/>
                <w:noProof/>
                <w:color w:val="000000" w:themeColor="text1"/>
                <w:sz w:val="24"/>
                <w:szCs w:val="24"/>
              </w:rPr>
              <w:t>/2025</w:t>
            </w:r>
            <w:r w:rsidR="007C0CE3" w:rsidRPr="00E61DBD">
              <w:rPr>
                <w:rFonts w:ascii="Times New Roman" w:hAnsi="Times New Roman" w:cs="Times New Roman"/>
                <w:b/>
                <w:bCs/>
                <w:iCs/>
                <w:color w:val="000000" w:themeColor="text1"/>
                <w:sz w:val="24"/>
                <w:szCs w:val="24"/>
              </w:rPr>
              <w:t xml:space="preserve"> đến ngày </w:t>
            </w:r>
            <w:r w:rsidR="00C65603" w:rsidRPr="00E61DBD">
              <w:rPr>
                <w:rFonts w:ascii="Times New Roman" w:hAnsi="Times New Roman" w:cs="Times New Roman"/>
                <w:b/>
                <w:bCs/>
                <w:iCs/>
                <w:noProof/>
                <w:color w:val="000000" w:themeColor="text1"/>
                <w:sz w:val="24"/>
                <w:szCs w:val="24"/>
              </w:rPr>
              <w:t>05</w:t>
            </w:r>
            <w:r w:rsidR="007C0CE3" w:rsidRPr="00E61DBD">
              <w:rPr>
                <w:rFonts w:ascii="Times New Roman" w:hAnsi="Times New Roman" w:cs="Times New Roman"/>
                <w:b/>
                <w:bCs/>
                <w:iCs/>
                <w:noProof/>
                <w:color w:val="000000" w:themeColor="text1"/>
                <w:sz w:val="24"/>
                <w:szCs w:val="24"/>
              </w:rPr>
              <w:t>/</w:t>
            </w:r>
            <w:r w:rsidR="00C65603" w:rsidRPr="00E61DBD">
              <w:rPr>
                <w:rFonts w:ascii="Times New Roman" w:hAnsi="Times New Roman" w:cs="Times New Roman"/>
                <w:b/>
                <w:bCs/>
                <w:iCs/>
                <w:noProof/>
                <w:color w:val="000000" w:themeColor="text1"/>
                <w:sz w:val="24"/>
                <w:szCs w:val="24"/>
              </w:rPr>
              <w:t>10</w:t>
            </w:r>
            <w:r w:rsidR="007C0CE3" w:rsidRPr="00E61DBD">
              <w:rPr>
                <w:rFonts w:ascii="Times New Roman" w:hAnsi="Times New Roman" w:cs="Times New Roman"/>
                <w:b/>
                <w:bCs/>
                <w:iCs/>
                <w:noProof/>
                <w:color w:val="000000" w:themeColor="text1"/>
                <w:sz w:val="24"/>
                <w:szCs w:val="24"/>
              </w:rPr>
              <w:t>/2025</w:t>
            </w:r>
          </w:p>
          <w:p w14:paraId="2B4EC6DB" w14:textId="297E9A3F" w:rsidR="00BB2FDF" w:rsidRPr="00DE3079" w:rsidRDefault="00BB2FDF" w:rsidP="00BB2FDF">
            <w:pPr>
              <w:spacing w:before="120" w:after="120"/>
              <w:jc w:val="center"/>
              <w:rPr>
                <w:rFonts w:ascii="Times New Roman" w:hAnsi="Times New Roman" w:cs="Times New Roman"/>
                <w:color w:val="000000" w:themeColor="text1"/>
                <w:lang w:val="vi-VN"/>
              </w:rPr>
            </w:pPr>
            <w:r w:rsidRPr="00DE3079">
              <w:rPr>
                <w:rFonts w:ascii="Times New Roman" w:hAnsi="Times New Roman" w:cs="Times New Roman"/>
                <w:b/>
                <w:bCs/>
                <w:iCs/>
                <w:noProof/>
                <w:color w:val="000000" w:themeColor="text1"/>
                <w:lang w:val="vi-VN"/>
              </w:rPr>
              <w:t xml:space="preserve">Công việc trọng tâm: Giám đốc Sở dự Kỳ họp </w:t>
            </w:r>
            <w:r w:rsidRPr="00DE3079">
              <w:rPr>
                <w:rFonts w:ascii="Times New Roman" w:hAnsi="Times New Roman" w:cs="Times New Roman"/>
                <w:b/>
                <w:color w:val="000000" w:themeColor="text1"/>
              </w:rPr>
              <w:t>thứ tư Hội đồng nhân dân Thành phố Hồ Chí Minh</w:t>
            </w:r>
            <w:r w:rsidRPr="00DE3079">
              <w:rPr>
                <w:rFonts w:ascii="Times New Roman" w:hAnsi="Times New Roman" w:cs="Times New Roman"/>
                <w:b/>
                <w:color w:val="000000" w:themeColor="text1"/>
                <w:lang w:val="vi-VN"/>
              </w:rPr>
              <w:t xml:space="preserve"> ngày 29/9/2025</w:t>
            </w:r>
          </w:p>
        </w:tc>
      </w:tr>
    </w:tbl>
    <w:p w14:paraId="1FFB0AD5" w14:textId="77777777" w:rsidR="007C0CE3" w:rsidRPr="00E61DBD" w:rsidRDefault="007C0CE3" w:rsidP="00B47618">
      <w:pPr>
        <w:spacing w:before="120" w:after="120"/>
        <w:rPr>
          <w:rFonts w:ascii="Times New Roman" w:hAnsi="Times New Roman" w:cs="Times New Roman"/>
          <w:color w:val="000000" w:themeColor="text1"/>
          <w:sz w:val="2"/>
          <w:szCs w:val="2"/>
        </w:rPr>
      </w:pPr>
    </w:p>
    <w:tbl>
      <w:tblPr>
        <w:tblStyle w:val="TableGrid"/>
        <w:tblW w:w="10890" w:type="dxa"/>
        <w:tblInd w:w="85" w:type="dxa"/>
        <w:tblLayout w:type="fixed"/>
        <w:tblCellMar>
          <w:left w:w="115" w:type="dxa"/>
          <w:right w:w="115" w:type="dxa"/>
        </w:tblCellMar>
        <w:tblLook w:val="04A0" w:firstRow="1" w:lastRow="0" w:firstColumn="1" w:lastColumn="0" w:noHBand="0" w:noVBand="1"/>
      </w:tblPr>
      <w:tblGrid>
        <w:gridCol w:w="1080"/>
        <w:gridCol w:w="4860"/>
        <w:gridCol w:w="4950"/>
      </w:tblGrid>
      <w:tr w:rsidR="00E61DBD" w:rsidRPr="00E61DBD" w14:paraId="10881D6B" w14:textId="77777777" w:rsidTr="00627C1F">
        <w:trPr>
          <w:trHeight w:val="343"/>
        </w:trPr>
        <w:tc>
          <w:tcPr>
            <w:tcW w:w="1080" w:type="dxa"/>
            <w:vMerge w:val="restart"/>
            <w:vAlign w:val="center"/>
          </w:tcPr>
          <w:p w14:paraId="7CDB43EC" w14:textId="77777777" w:rsidR="00665140" w:rsidRPr="00E61DBD" w:rsidRDefault="00665140" w:rsidP="00665140">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Ngày</w:t>
            </w:r>
          </w:p>
        </w:tc>
        <w:tc>
          <w:tcPr>
            <w:tcW w:w="9810" w:type="dxa"/>
            <w:gridSpan w:val="2"/>
            <w:vAlign w:val="center"/>
          </w:tcPr>
          <w:p w14:paraId="02C9BDEF" w14:textId="77777777" w:rsidR="00665140" w:rsidRPr="00E61DBD" w:rsidRDefault="00665140" w:rsidP="00D2661B">
            <w:pPr>
              <w:jc w:val="center"/>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Nội dung công việc</w:t>
            </w:r>
          </w:p>
        </w:tc>
      </w:tr>
      <w:tr w:rsidR="00E61DBD" w:rsidRPr="00E61DBD" w14:paraId="3319E7C5" w14:textId="77777777" w:rsidTr="00627C1F">
        <w:trPr>
          <w:trHeight w:val="352"/>
        </w:trPr>
        <w:tc>
          <w:tcPr>
            <w:tcW w:w="1080" w:type="dxa"/>
            <w:vMerge/>
            <w:vAlign w:val="center"/>
          </w:tcPr>
          <w:p w14:paraId="50DD5010" w14:textId="77777777" w:rsidR="00665140" w:rsidRPr="00E61DBD" w:rsidRDefault="00665140" w:rsidP="00213721">
            <w:pPr>
              <w:spacing w:after="120"/>
              <w:jc w:val="center"/>
              <w:rPr>
                <w:rFonts w:ascii="Times New Roman" w:hAnsi="Times New Roman" w:cs="Times New Roman"/>
                <w:b/>
                <w:color w:val="000000" w:themeColor="text1"/>
                <w:sz w:val="20"/>
                <w:szCs w:val="20"/>
                <w:lang w:val="vi-VN"/>
              </w:rPr>
            </w:pPr>
          </w:p>
        </w:tc>
        <w:tc>
          <w:tcPr>
            <w:tcW w:w="4860" w:type="dxa"/>
            <w:vAlign w:val="center"/>
          </w:tcPr>
          <w:p w14:paraId="55555D83" w14:textId="77777777" w:rsidR="00665140" w:rsidRPr="00E61DBD" w:rsidRDefault="00665140" w:rsidP="00D2661B">
            <w:pPr>
              <w:jc w:val="center"/>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Sáng</w:t>
            </w:r>
          </w:p>
        </w:tc>
        <w:tc>
          <w:tcPr>
            <w:tcW w:w="4950" w:type="dxa"/>
            <w:vAlign w:val="center"/>
          </w:tcPr>
          <w:p w14:paraId="46F1536A" w14:textId="77777777" w:rsidR="00665140" w:rsidRPr="00E61DBD" w:rsidRDefault="00665140" w:rsidP="00D2661B">
            <w:pPr>
              <w:jc w:val="center"/>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Chiều</w:t>
            </w:r>
          </w:p>
        </w:tc>
      </w:tr>
      <w:tr w:rsidR="00E61DBD" w:rsidRPr="00E61DBD" w14:paraId="7473636B" w14:textId="77777777" w:rsidTr="003D457A">
        <w:trPr>
          <w:trHeight w:val="980"/>
        </w:trPr>
        <w:tc>
          <w:tcPr>
            <w:tcW w:w="1080" w:type="dxa"/>
          </w:tcPr>
          <w:p w14:paraId="03DD3761" w14:textId="77777777" w:rsidR="003842A3" w:rsidRPr="00E61DBD" w:rsidRDefault="003842A3"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t>Thứ hai</w:t>
            </w:r>
          </w:p>
          <w:p w14:paraId="58A22A4D" w14:textId="35FD40F2" w:rsidR="003842A3" w:rsidRPr="00E61DBD" w:rsidRDefault="004C439C"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t>2</w:t>
            </w:r>
            <w:r w:rsidR="00EA1C91" w:rsidRPr="00E61DBD">
              <w:rPr>
                <w:rFonts w:ascii="Times New Roman" w:hAnsi="Times New Roman" w:cs="Times New Roman"/>
                <w:b/>
                <w:noProof/>
                <w:color w:val="000000" w:themeColor="text1"/>
                <w:sz w:val="20"/>
                <w:szCs w:val="20"/>
              </w:rPr>
              <w:t>9</w:t>
            </w:r>
            <w:r w:rsidR="00FD59A3" w:rsidRPr="00E61DBD">
              <w:rPr>
                <w:rFonts w:ascii="Times New Roman" w:hAnsi="Times New Roman" w:cs="Times New Roman"/>
                <w:b/>
                <w:noProof/>
                <w:color w:val="000000" w:themeColor="text1"/>
                <w:sz w:val="20"/>
                <w:szCs w:val="20"/>
              </w:rPr>
              <w:t>/9</w:t>
            </w:r>
          </w:p>
        </w:tc>
        <w:tc>
          <w:tcPr>
            <w:tcW w:w="4860" w:type="dxa"/>
          </w:tcPr>
          <w:p w14:paraId="603DB04D" w14:textId="77777777" w:rsidR="00345777" w:rsidRPr="00E61DBD" w:rsidRDefault="00345777" w:rsidP="00213721">
            <w:pPr>
              <w:spacing w:after="120"/>
              <w:rPr>
                <w:rFonts w:ascii="Times New Roman" w:hAnsi="Times New Roman" w:cs="Times New Roman"/>
                <w:vanish/>
                <w:color w:val="000000" w:themeColor="text1"/>
                <w:sz w:val="20"/>
                <w:szCs w:val="20"/>
              </w:rPr>
            </w:pP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700"/>
              <w:gridCol w:w="4124"/>
            </w:tblGrid>
            <w:tr w:rsidR="00E61DBD" w:rsidRPr="00E61DBD" w14:paraId="2ECF9DCC" w14:textId="77777777" w:rsidTr="00AB0AC5">
              <w:trPr>
                <w:trHeight w:val="2683"/>
                <w:jc w:val="center"/>
              </w:trPr>
              <w:tc>
                <w:tcPr>
                  <w:tcW w:w="700" w:type="dxa"/>
                </w:tcPr>
                <w:p w14:paraId="39A15C21" w14:textId="77777777" w:rsidR="00345777" w:rsidRPr="00E61DBD" w:rsidRDefault="00345777" w:rsidP="00521FB5">
                  <w:pPr>
                    <w:tabs>
                      <w:tab w:val="left" w:pos="204"/>
                    </w:tabs>
                    <w:spacing w:after="120"/>
                    <w:jc w:val="both"/>
                    <w:rPr>
                      <w:rFonts w:ascii="Times New Roman" w:hAnsi="Times New Roman" w:cs="Times New Roman"/>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7:30</w:t>
                  </w:r>
                </w:p>
              </w:tc>
              <w:tc>
                <w:tcPr>
                  <w:tcW w:w="4124" w:type="dxa"/>
                </w:tcPr>
                <w:p w14:paraId="7E5835E0" w14:textId="77777777" w:rsidR="006F6ABC" w:rsidRPr="00E61DBD" w:rsidRDefault="007D3641" w:rsidP="006F6ABC">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Nội dung: </w:t>
                  </w:r>
                  <w:r w:rsidR="00345777" w:rsidRPr="00E61DBD">
                    <w:rPr>
                      <w:rFonts w:ascii="Times New Roman" w:hAnsi="Times New Roman" w:cs="Times New Roman"/>
                      <w:color w:val="000000" w:themeColor="text1"/>
                      <w:sz w:val="20"/>
                      <w:szCs w:val="20"/>
                    </w:rPr>
                    <w:t xml:space="preserve">Chào cờ đầu </w:t>
                  </w:r>
                  <w:r w:rsidR="0067647F" w:rsidRPr="00E61DBD">
                    <w:rPr>
                      <w:rFonts w:ascii="Times New Roman" w:hAnsi="Times New Roman" w:cs="Times New Roman"/>
                      <w:color w:val="000000" w:themeColor="text1"/>
                      <w:sz w:val="20"/>
                      <w:szCs w:val="20"/>
                    </w:rPr>
                    <w:t>tuần</w:t>
                  </w:r>
                  <w:r w:rsidR="00345777" w:rsidRPr="00E61DBD">
                    <w:rPr>
                      <w:rFonts w:ascii="Times New Roman" w:hAnsi="Times New Roman" w:cs="Times New Roman"/>
                      <w:color w:val="000000" w:themeColor="text1"/>
                      <w:sz w:val="20"/>
                      <w:szCs w:val="20"/>
                    </w:rPr>
                    <w:t>:</w:t>
                  </w:r>
                </w:p>
                <w:p w14:paraId="1917D50D" w14:textId="77777777" w:rsidR="006F6ABC" w:rsidRPr="00E61DBD" w:rsidRDefault="00345777" w:rsidP="006F6ABC">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1. Địa điểm: Sân cơ quan 63 Lý Tự Trọng, phường Sài Gòn</w:t>
                  </w:r>
                </w:p>
                <w:p w14:paraId="5D1ED4D3" w14:textId="17D9CED2" w:rsidR="00810AA4" w:rsidRPr="00E61DBD" w:rsidRDefault="00345777" w:rsidP="006F6ABC">
                  <w:pPr>
                    <w:jc w:val="both"/>
                    <w:rPr>
                      <w:rFonts w:ascii="Times New Roman" w:hAnsi="Times New Roman" w:cs="Times New Roman"/>
                      <w:bCs/>
                      <w:color w:val="000000" w:themeColor="text1"/>
                      <w:sz w:val="20"/>
                      <w:szCs w:val="20"/>
                    </w:rPr>
                  </w:pPr>
                  <w:r w:rsidRPr="00E61DBD">
                    <w:rPr>
                      <w:rFonts w:ascii="Times New Roman" w:hAnsi="Times New Roman" w:cs="Times New Roman"/>
                      <w:color w:val="000000" w:themeColor="text1"/>
                      <w:sz w:val="20"/>
                      <w:szCs w:val="20"/>
                    </w:rPr>
                    <w:t xml:space="preserve">- Chủ trì: </w:t>
                  </w:r>
                  <w:r w:rsidR="00810AA4" w:rsidRPr="00E61DBD">
                    <w:rPr>
                      <w:rFonts w:ascii="Times New Roman" w:hAnsi="Times New Roman" w:cs="Times New Roman"/>
                      <w:bCs/>
                      <w:color w:val="000000" w:themeColor="text1"/>
                      <w:sz w:val="20"/>
                      <w:szCs w:val="20"/>
                    </w:rPr>
                    <w:t>PGĐ Nguyễn</w:t>
                  </w:r>
                  <w:r w:rsidR="003F67CD" w:rsidRPr="00E61DBD">
                    <w:rPr>
                      <w:rFonts w:ascii="Times New Roman" w:hAnsi="Times New Roman" w:cs="Times New Roman"/>
                      <w:bCs/>
                      <w:color w:val="000000" w:themeColor="text1"/>
                      <w:sz w:val="20"/>
                      <w:szCs w:val="20"/>
                    </w:rPr>
                    <w:t xml:space="preserve"> </w:t>
                  </w:r>
                  <w:r w:rsidR="00810AA4" w:rsidRPr="00E61DBD">
                    <w:rPr>
                      <w:rFonts w:ascii="Times New Roman" w:hAnsi="Times New Roman" w:cs="Times New Roman"/>
                      <w:bCs/>
                      <w:color w:val="000000" w:themeColor="text1"/>
                      <w:sz w:val="20"/>
                      <w:szCs w:val="20"/>
                    </w:rPr>
                    <w:t>Minh Nhựt</w:t>
                  </w:r>
                </w:p>
                <w:p w14:paraId="4255252B" w14:textId="0D5A65BB" w:rsidR="006F6ABC" w:rsidRPr="00E61DBD" w:rsidRDefault="00345777" w:rsidP="006F6ABC">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Thành phần: Ban Giám đốc Sở, toàn thể CC, NLĐ phòng ban CS1</w:t>
                  </w:r>
                </w:p>
                <w:p w14:paraId="577FCD78" w14:textId="77777777" w:rsidR="006F6ABC" w:rsidRPr="00E61DBD" w:rsidRDefault="00345777" w:rsidP="006F6ABC">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2. Địa điểm: Hội trường 176 Hai Bà Trưng, phường Tân Định</w:t>
                  </w:r>
                </w:p>
                <w:p w14:paraId="5CFA4F2E" w14:textId="3DF1E005" w:rsidR="006F6ABC" w:rsidRPr="00E61DBD" w:rsidRDefault="00345777" w:rsidP="006F6ABC">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Chủ trì: PGĐ </w:t>
                  </w:r>
                  <w:r w:rsidR="00810AA4" w:rsidRPr="00E61DBD">
                    <w:rPr>
                      <w:rFonts w:ascii="Times New Roman" w:hAnsi="Times New Roman" w:cs="Times New Roman"/>
                      <w:color w:val="000000" w:themeColor="text1"/>
                      <w:sz w:val="20"/>
                      <w:szCs w:val="20"/>
                    </w:rPr>
                    <w:t>Dương Đức Trọng</w:t>
                  </w:r>
                </w:p>
                <w:p w14:paraId="09BC88B5" w14:textId="77777777" w:rsidR="00DE21AA" w:rsidRPr="00E61DBD" w:rsidRDefault="00345777" w:rsidP="006F6ABC">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Thành phần: Ban Giám đốc Sở, Toàn thể CC, NLĐ phòng ban, đơn vị (cơ quan tại 176 HBT)</w:t>
                  </w:r>
                </w:p>
                <w:p w14:paraId="20D537EF" w14:textId="77777777" w:rsidR="000C777C" w:rsidRPr="00E61DBD" w:rsidRDefault="000C777C" w:rsidP="00A605EC">
                  <w:pPr>
                    <w:spacing w:after="120"/>
                    <w:rPr>
                      <w:rFonts w:ascii="Times New Roman" w:hAnsi="Times New Roman" w:cs="Times New Roman"/>
                      <w:color w:val="000000" w:themeColor="text1"/>
                      <w:sz w:val="20"/>
                      <w:szCs w:val="20"/>
                    </w:rPr>
                  </w:pPr>
                </w:p>
              </w:tc>
            </w:tr>
            <w:tr w:rsidR="00E61DBD" w:rsidRPr="00E61DBD" w14:paraId="5250A60D" w14:textId="77777777" w:rsidTr="00F2655D">
              <w:trPr>
                <w:trHeight w:val="1207"/>
                <w:jc w:val="center"/>
              </w:trPr>
              <w:tc>
                <w:tcPr>
                  <w:tcW w:w="700" w:type="dxa"/>
                </w:tcPr>
                <w:p w14:paraId="17FD1CF1" w14:textId="64D75540" w:rsidR="002C348E" w:rsidRPr="00E61DBD" w:rsidRDefault="00A02D24" w:rsidP="0000204A">
                  <w:pPr>
                    <w:tabs>
                      <w:tab w:val="left" w:pos="204"/>
                    </w:tabs>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w:t>
                  </w:r>
                  <w:r w:rsidR="002C348E" w:rsidRPr="00E61DBD">
                    <w:rPr>
                      <w:rFonts w:ascii="Times New Roman" w:hAnsi="Times New Roman" w:cs="Times New Roman"/>
                      <w:b/>
                      <w:color w:val="000000" w:themeColor="text1"/>
                      <w:sz w:val="20"/>
                      <w:szCs w:val="20"/>
                      <w:u w:color="000000" w:themeColor="text1"/>
                    </w:rPr>
                    <w:t>:</w:t>
                  </w:r>
                  <w:r w:rsidR="001558FD" w:rsidRPr="00E61DBD">
                    <w:rPr>
                      <w:rFonts w:ascii="Times New Roman" w:hAnsi="Times New Roman" w:cs="Times New Roman"/>
                      <w:b/>
                      <w:color w:val="000000" w:themeColor="text1"/>
                      <w:sz w:val="20"/>
                      <w:szCs w:val="20"/>
                      <w:u w:color="000000" w:themeColor="text1"/>
                    </w:rPr>
                    <w:t>0</w:t>
                  </w:r>
                  <w:r w:rsidR="002C348E" w:rsidRPr="00E61DBD">
                    <w:rPr>
                      <w:rFonts w:ascii="Times New Roman" w:hAnsi="Times New Roman" w:cs="Times New Roman"/>
                      <w:b/>
                      <w:color w:val="000000" w:themeColor="text1"/>
                      <w:sz w:val="20"/>
                      <w:szCs w:val="20"/>
                      <w:u w:color="000000" w:themeColor="text1"/>
                    </w:rPr>
                    <w:t>0</w:t>
                  </w:r>
                </w:p>
              </w:tc>
              <w:tc>
                <w:tcPr>
                  <w:tcW w:w="4124" w:type="dxa"/>
                </w:tcPr>
                <w:p w14:paraId="2BE51FEA" w14:textId="3C7EAA18" w:rsidR="00A02D24" w:rsidRPr="00E61DBD" w:rsidRDefault="00771509" w:rsidP="00320EF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Nội dung:</w:t>
                  </w:r>
                  <w:r w:rsidR="00B520A3" w:rsidRPr="00E61DBD">
                    <w:rPr>
                      <w:rFonts w:ascii="Times New Roman" w:hAnsi="Times New Roman" w:cs="Times New Roman"/>
                      <w:b/>
                      <w:color w:val="000000" w:themeColor="text1"/>
                      <w:sz w:val="20"/>
                      <w:szCs w:val="20"/>
                    </w:rPr>
                    <w:t xml:space="preserve"> </w:t>
                  </w:r>
                  <w:r w:rsidR="00B520A3" w:rsidRPr="00E61DBD">
                    <w:rPr>
                      <w:rFonts w:ascii="Times New Roman" w:hAnsi="Times New Roman" w:cs="Times New Roman"/>
                      <w:b/>
                      <w:color w:val="000000" w:themeColor="text1"/>
                      <w:sz w:val="20"/>
                      <w:szCs w:val="20"/>
                      <w:lang w:val="vi-VN"/>
                    </w:rPr>
                    <w:t>H</w:t>
                  </w:r>
                  <w:r w:rsidR="00B520A3" w:rsidRPr="00E61DBD">
                    <w:rPr>
                      <w:rFonts w:ascii="Times New Roman" w:hAnsi="Times New Roman" w:cs="Times New Roman"/>
                      <w:b/>
                      <w:color w:val="000000" w:themeColor="text1"/>
                      <w:sz w:val="20"/>
                      <w:szCs w:val="20"/>
                    </w:rPr>
                    <w:t xml:space="preserve">ọp </w:t>
                  </w:r>
                  <w:r w:rsidR="00A02D24" w:rsidRPr="00E61DBD">
                    <w:rPr>
                      <w:rFonts w:ascii="Times New Roman" w:hAnsi="Times New Roman" w:cs="Times New Roman"/>
                      <w:b/>
                      <w:color w:val="000000" w:themeColor="text1"/>
                      <w:sz w:val="20"/>
                      <w:szCs w:val="20"/>
                    </w:rPr>
                    <w:t>Hội đồng nhân dân Thành phố Hồ Chí Minh</w:t>
                  </w:r>
                  <w:r w:rsidR="00B520A3" w:rsidRPr="00E61DBD">
                    <w:rPr>
                      <w:rFonts w:ascii="Times New Roman" w:hAnsi="Times New Roman" w:cs="Times New Roman"/>
                      <w:b/>
                      <w:color w:val="000000" w:themeColor="text1"/>
                      <w:sz w:val="20"/>
                      <w:szCs w:val="20"/>
                    </w:rPr>
                    <w:t xml:space="preserve"> </w:t>
                  </w:r>
                  <w:r w:rsidR="00A02D24" w:rsidRPr="00E61DBD">
                    <w:rPr>
                      <w:rFonts w:ascii="Times New Roman" w:hAnsi="Times New Roman" w:cs="Times New Roman"/>
                      <w:b/>
                      <w:color w:val="000000" w:themeColor="text1"/>
                      <w:sz w:val="20"/>
                      <w:szCs w:val="20"/>
                    </w:rPr>
                    <w:t xml:space="preserve"> </w:t>
                  </w:r>
                </w:p>
                <w:p w14:paraId="1EC0652E" w14:textId="66F7AA5D" w:rsidR="005D426E" w:rsidRPr="00E61DBD" w:rsidRDefault="005D426E" w:rsidP="005D426E">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Địa điểm:</w:t>
                  </w:r>
                  <w:r w:rsidRPr="00E61DBD">
                    <w:rPr>
                      <w:color w:val="000000" w:themeColor="text1"/>
                    </w:rPr>
                    <w:t xml:space="preserve"> </w:t>
                  </w:r>
                  <w:r w:rsidRPr="00E61DBD">
                    <w:rPr>
                      <w:rFonts w:ascii="Times New Roman" w:hAnsi="Times New Roman" w:cs="Times New Roman"/>
                      <w:b/>
                      <w:bCs/>
                      <w:color w:val="000000" w:themeColor="text1"/>
                      <w:sz w:val="20"/>
                      <w:szCs w:val="20"/>
                    </w:rPr>
                    <w:t>Hội trường, số 272 Võ Thị Sáu, phường Xuân Hòa</w:t>
                  </w:r>
                </w:p>
                <w:p w14:paraId="1E37BCB4" w14:textId="6625391C" w:rsidR="00DF3562" w:rsidRPr="00E61DBD" w:rsidRDefault="00A02D24" w:rsidP="00320EF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Thành phần:</w:t>
                  </w:r>
                  <w:r w:rsidRPr="00E61DBD">
                    <w:rPr>
                      <w:rFonts w:ascii="Times New Roman" w:hAnsi="Times New Roman" w:cs="Times New Roman"/>
                      <w:color w:val="000000" w:themeColor="text1"/>
                      <w:sz w:val="20"/>
                      <w:szCs w:val="20"/>
                    </w:rPr>
                    <w:t xml:space="preserve"> </w:t>
                  </w:r>
                  <w:r w:rsidRPr="00E61DBD">
                    <w:rPr>
                      <w:rFonts w:ascii="Times New Roman" w:hAnsi="Times New Roman" w:cs="Times New Roman"/>
                      <w:b/>
                      <w:color w:val="000000" w:themeColor="text1"/>
                      <w:sz w:val="20"/>
                      <w:szCs w:val="20"/>
                    </w:rPr>
                    <w:t xml:space="preserve">Giám đốc Sở, PGĐ Nguyễn Văn Đa, PGĐ Võ Thành Giàu, </w:t>
                  </w:r>
                  <w:r w:rsidR="00B520A3" w:rsidRPr="00E61DBD">
                    <w:rPr>
                      <w:rFonts w:ascii="Times New Roman" w:hAnsi="Times New Roman" w:cs="Times New Roman"/>
                      <w:b/>
                      <w:color w:val="000000" w:themeColor="text1"/>
                      <w:sz w:val="20"/>
                      <w:szCs w:val="20"/>
                    </w:rPr>
                    <w:t xml:space="preserve">PGĐ </w:t>
                  </w:r>
                  <w:r w:rsidRPr="00E61DBD">
                    <w:rPr>
                      <w:rFonts w:ascii="Times New Roman" w:hAnsi="Times New Roman" w:cs="Times New Roman"/>
                      <w:b/>
                      <w:color w:val="000000" w:themeColor="text1"/>
                      <w:sz w:val="20"/>
                      <w:szCs w:val="20"/>
                    </w:rPr>
                    <w:t>Phạm Xuân Ngọc</w:t>
                  </w:r>
                  <w:r w:rsidR="00B520A3" w:rsidRPr="00E61DBD">
                    <w:rPr>
                      <w:rFonts w:ascii="Times New Roman" w:hAnsi="Times New Roman" w:cs="Times New Roman"/>
                      <w:b/>
                      <w:color w:val="000000" w:themeColor="text1"/>
                      <w:sz w:val="20"/>
                      <w:szCs w:val="20"/>
                    </w:rPr>
                    <w:t xml:space="preserve">; PGĐ </w:t>
                  </w:r>
                  <w:r w:rsidR="00156D42">
                    <w:rPr>
                      <w:rFonts w:ascii="Times New Roman" w:hAnsi="Times New Roman" w:cs="Times New Roman"/>
                      <w:b/>
                      <w:color w:val="000000" w:themeColor="text1"/>
                      <w:sz w:val="20"/>
                      <w:szCs w:val="20"/>
                    </w:rPr>
                    <w:t>Hồ</w:t>
                  </w:r>
                  <w:r w:rsidR="00B520A3" w:rsidRPr="00E61DBD">
                    <w:rPr>
                      <w:rFonts w:ascii="Times New Roman" w:hAnsi="Times New Roman" w:cs="Times New Roman"/>
                      <w:b/>
                      <w:color w:val="000000" w:themeColor="text1"/>
                      <w:sz w:val="20"/>
                      <w:szCs w:val="20"/>
                    </w:rPr>
                    <w:t xml:space="preserve"> Trúc Thanh</w:t>
                  </w:r>
                  <w:r w:rsidR="00D17CFD" w:rsidRPr="00E61DBD">
                    <w:rPr>
                      <w:rFonts w:ascii="Times New Roman" w:hAnsi="Times New Roman" w:cs="Times New Roman"/>
                      <w:b/>
                      <w:color w:val="000000" w:themeColor="text1"/>
                      <w:sz w:val="20"/>
                      <w:szCs w:val="20"/>
                    </w:rPr>
                    <w:t xml:space="preserve"> </w:t>
                  </w:r>
                  <w:r w:rsidRPr="00E61DBD">
                    <w:rPr>
                      <w:rFonts w:ascii="Times New Roman" w:hAnsi="Times New Roman" w:cs="Times New Roman"/>
                      <w:b/>
                      <w:color w:val="000000" w:themeColor="text1"/>
                      <w:sz w:val="20"/>
                      <w:szCs w:val="20"/>
                    </w:rPr>
                    <w:t>(GM 390)</w:t>
                  </w:r>
                </w:p>
                <w:p w14:paraId="764A382C" w14:textId="298E3D32" w:rsidR="005D426E" w:rsidRPr="00E61DBD" w:rsidRDefault="005D426E" w:rsidP="00320EF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xml:space="preserve">- Chuẩn bị: </w:t>
                  </w:r>
                  <w:r w:rsidR="00CF10D6" w:rsidRPr="00E61DBD">
                    <w:rPr>
                      <w:rFonts w:ascii="Times New Roman" w:hAnsi="Times New Roman" w:cs="Times New Roman"/>
                      <w:b/>
                      <w:color w:val="000000" w:themeColor="text1"/>
                      <w:sz w:val="20"/>
                      <w:szCs w:val="20"/>
                    </w:rPr>
                    <w:t>A Dũng -</w:t>
                  </w:r>
                  <w:r w:rsidRPr="00E61DBD">
                    <w:rPr>
                      <w:rFonts w:ascii="Times New Roman" w:hAnsi="Times New Roman" w:cs="Times New Roman"/>
                      <w:b/>
                      <w:color w:val="000000" w:themeColor="text1"/>
                      <w:sz w:val="20"/>
                      <w:szCs w:val="20"/>
                    </w:rPr>
                    <w:t>PPC</w:t>
                  </w:r>
                  <w:r w:rsidR="00B520A3" w:rsidRPr="00E61DBD">
                    <w:rPr>
                      <w:rFonts w:ascii="Times New Roman" w:hAnsi="Times New Roman" w:cs="Times New Roman"/>
                      <w:b/>
                      <w:color w:val="000000" w:themeColor="text1"/>
                      <w:sz w:val="20"/>
                      <w:szCs w:val="20"/>
                    </w:rPr>
                    <w:t xml:space="preserve">, </w:t>
                  </w:r>
                  <w:r w:rsidR="00CF10D6" w:rsidRPr="00E61DBD">
                    <w:rPr>
                      <w:rFonts w:ascii="Times New Roman" w:hAnsi="Times New Roman" w:cs="Times New Roman"/>
                      <w:b/>
                      <w:color w:val="000000" w:themeColor="text1"/>
                      <w:sz w:val="20"/>
                      <w:szCs w:val="20"/>
                    </w:rPr>
                    <w:t>A. Quế -</w:t>
                  </w:r>
                  <w:r w:rsidR="00B520A3" w:rsidRPr="00E61DBD">
                    <w:rPr>
                      <w:rFonts w:ascii="Times New Roman" w:hAnsi="Times New Roman" w:cs="Times New Roman"/>
                      <w:b/>
                      <w:color w:val="000000" w:themeColor="text1"/>
                      <w:sz w:val="20"/>
                      <w:szCs w:val="20"/>
                    </w:rPr>
                    <w:t xml:space="preserve">CCKL, </w:t>
                  </w:r>
                  <w:r w:rsidR="00CF10D6" w:rsidRPr="00E61DBD">
                    <w:rPr>
                      <w:rFonts w:ascii="Times New Roman" w:hAnsi="Times New Roman" w:cs="Times New Roman"/>
                      <w:b/>
                      <w:color w:val="000000" w:themeColor="text1"/>
                      <w:sz w:val="20"/>
                      <w:szCs w:val="20"/>
                    </w:rPr>
                    <w:t>A Tuấn, C Vân -P</w:t>
                  </w:r>
                  <w:r w:rsidR="00B520A3" w:rsidRPr="00E61DBD">
                    <w:rPr>
                      <w:rFonts w:ascii="Times New Roman" w:hAnsi="Times New Roman" w:cs="Times New Roman"/>
                      <w:b/>
                      <w:color w:val="000000" w:themeColor="text1"/>
                      <w:sz w:val="20"/>
                      <w:szCs w:val="20"/>
                    </w:rPr>
                    <w:t>QLĐ</w:t>
                  </w:r>
                  <w:r w:rsidR="00E31793" w:rsidRPr="00E61DBD">
                    <w:rPr>
                      <w:rFonts w:ascii="Times New Roman" w:hAnsi="Times New Roman" w:cs="Times New Roman"/>
                      <w:b/>
                      <w:color w:val="000000" w:themeColor="text1"/>
                      <w:sz w:val="20"/>
                      <w:szCs w:val="20"/>
                    </w:rPr>
                    <w:t xml:space="preserve">, </w:t>
                  </w:r>
                  <w:r w:rsidR="00CF10D6" w:rsidRPr="00E61DBD">
                    <w:rPr>
                      <w:rFonts w:ascii="Times New Roman" w:hAnsi="Times New Roman" w:cs="Times New Roman"/>
                      <w:b/>
                      <w:color w:val="000000" w:themeColor="text1"/>
                      <w:sz w:val="20"/>
                      <w:szCs w:val="20"/>
                    </w:rPr>
                    <w:t>A. Triệu -</w:t>
                  </w:r>
                  <w:r w:rsidR="00E31793" w:rsidRPr="00E61DBD">
                    <w:rPr>
                      <w:rFonts w:ascii="Times New Roman" w:hAnsi="Times New Roman" w:cs="Times New Roman"/>
                      <w:b/>
                      <w:color w:val="000000" w:themeColor="text1"/>
                      <w:sz w:val="20"/>
                      <w:szCs w:val="20"/>
                    </w:rPr>
                    <w:t>PQLĐT</w:t>
                  </w:r>
                </w:p>
                <w:p w14:paraId="644BFDB3" w14:textId="708AF722" w:rsidR="00A628AB" w:rsidRPr="00E61DBD" w:rsidRDefault="00A628AB" w:rsidP="00320EFA">
                  <w:pPr>
                    <w:jc w:val="both"/>
                    <w:rPr>
                      <w:rFonts w:ascii="Times New Roman" w:hAnsi="Times New Roman" w:cs="Times New Roman"/>
                      <w:b/>
                      <w:bCs/>
                      <w:color w:val="000000" w:themeColor="text1"/>
                      <w:sz w:val="20"/>
                      <w:szCs w:val="20"/>
                    </w:rPr>
                  </w:pPr>
                </w:p>
              </w:tc>
            </w:tr>
            <w:tr w:rsidR="00E61DBD" w:rsidRPr="00E61DBD" w14:paraId="0AB71A35" w14:textId="77777777" w:rsidTr="00F2655D">
              <w:trPr>
                <w:trHeight w:val="1207"/>
                <w:jc w:val="center"/>
              </w:trPr>
              <w:tc>
                <w:tcPr>
                  <w:tcW w:w="700" w:type="dxa"/>
                </w:tcPr>
                <w:p w14:paraId="71E722BD" w14:textId="66E72CA3" w:rsidR="00AE571E" w:rsidRPr="00E61DBD" w:rsidRDefault="00AE571E" w:rsidP="00E31793">
                  <w:pPr>
                    <w:tabs>
                      <w:tab w:val="left" w:pos="204"/>
                    </w:tabs>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8:30</w:t>
                  </w:r>
                </w:p>
              </w:tc>
              <w:tc>
                <w:tcPr>
                  <w:tcW w:w="4124" w:type="dxa"/>
                </w:tcPr>
                <w:p w14:paraId="319D0C13" w14:textId="14A65A28" w:rsidR="00AE571E" w:rsidRPr="00E61DBD" w:rsidRDefault="004F6354" w:rsidP="00320EFA">
                  <w:pPr>
                    <w:jc w:val="both"/>
                    <w:rPr>
                      <w:rFonts w:ascii="Times New Roman" w:hAnsi="Times New Roman" w:cs="Times New Roman"/>
                      <w:b/>
                      <w:bCs/>
                      <w:i/>
                      <w:iCs/>
                      <w:noProof/>
                      <w:color w:val="000000" w:themeColor="text1"/>
                      <w:sz w:val="20"/>
                      <w:szCs w:val="20"/>
                    </w:rPr>
                  </w:pPr>
                  <w:r w:rsidRPr="00E61DBD">
                    <w:rPr>
                      <w:rFonts w:ascii="Times New Roman" w:hAnsi="Times New Roman" w:cs="Times New Roman"/>
                      <w:b/>
                      <w:color w:val="000000" w:themeColor="text1"/>
                      <w:sz w:val="20"/>
                      <w:szCs w:val="20"/>
                    </w:rPr>
                    <w:t xml:space="preserve">- Nội dung: </w:t>
                  </w:r>
                  <w:r w:rsidR="00AE571E" w:rsidRPr="00E61DBD">
                    <w:rPr>
                      <w:rFonts w:ascii="Times New Roman" w:hAnsi="Times New Roman" w:cs="Times New Roman"/>
                      <w:b/>
                      <w:bCs/>
                      <w:noProof/>
                      <w:color w:val="000000" w:themeColor="text1"/>
                      <w:sz w:val="20"/>
                      <w:szCs w:val="20"/>
                    </w:rPr>
                    <w:t xml:space="preserve">Đ/c Nguyễn Văn Được làm việc với Bộ, ngành Trung ương về Đề án xây dựng Nghị quyết sửa đổi, bổ sung Nghị quyết số 98/2023/QH15 của Quốc hội </w:t>
                  </w:r>
                  <w:r w:rsidR="00AE571E" w:rsidRPr="00E61DBD">
                    <w:rPr>
                      <w:rFonts w:ascii="Times New Roman" w:hAnsi="Times New Roman" w:cs="Times New Roman"/>
                      <w:b/>
                      <w:bCs/>
                      <w:i/>
                      <w:iCs/>
                      <w:noProof/>
                      <w:color w:val="000000" w:themeColor="text1"/>
                      <w:sz w:val="20"/>
                      <w:szCs w:val="20"/>
                    </w:rPr>
                    <w:t>(cả ngày)</w:t>
                  </w:r>
                </w:p>
                <w:p w14:paraId="70E4FDA8" w14:textId="77777777" w:rsidR="00AE571E" w:rsidRPr="00E61DBD" w:rsidRDefault="00AE571E" w:rsidP="00AE571E">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 Địa điểm: tại Hà Nội</w:t>
                  </w:r>
                </w:p>
                <w:p w14:paraId="1BE3FE2F" w14:textId="77777777" w:rsidR="00AE571E" w:rsidRPr="00E61DBD" w:rsidRDefault="00AE571E" w:rsidP="00AE571E">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Thành phần:</w:t>
                  </w:r>
                  <w:r w:rsidRPr="00E61DBD">
                    <w:rPr>
                      <w:rFonts w:ascii="Times New Roman" w:hAnsi="Times New Roman" w:cs="Times New Roman"/>
                      <w:bCs/>
                      <w:color w:val="000000" w:themeColor="text1"/>
                      <w:sz w:val="20"/>
                      <w:szCs w:val="20"/>
                    </w:rPr>
                    <w:t xml:space="preserve"> </w:t>
                  </w:r>
                  <w:r w:rsidRPr="00E61DBD">
                    <w:rPr>
                      <w:rFonts w:ascii="Times New Roman" w:hAnsi="Times New Roman" w:cs="Times New Roman"/>
                      <w:b/>
                      <w:color w:val="000000" w:themeColor="text1"/>
                      <w:sz w:val="20"/>
                      <w:szCs w:val="20"/>
                    </w:rPr>
                    <w:t>PGĐ Nguyễn Hồng Nguyên, A Lăng-TPPC (TM 646)</w:t>
                  </w:r>
                </w:p>
                <w:p w14:paraId="4B2CA4B2" w14:textId="2D75190E" w:rsidR="00AE571E" w:rsidRPr="00E61DBD" w:rsidRDefault="00AE571E" w:rsidP="00320EFA">
                  <w:pPr>
                    <w:jc w:val="both"/>
                    <w:rPr>
                      <w:rFonts w:ascii="Times New Roman" w:hAnsi="Times New Roman" w:cs="Times New Roman"/>
                      <w:b/>
                      <w:bCs/>
                      <w:color w:val="000000" w:themeColor="text1"/>
                      <w:sz w:val="20"/>
                      <w:szCs w:val="20"/>
                    </w:rPr>
                  </w:pPr>
                </w:p>
              </w:tc>
            </w:tr>
            <w:tr w:rsidR="00E61DBD" w:rsidRPr="00E61DBD" w14:paraId="5B34FD98" w14:textId="77777777" w:rsidTr="00F2655D">
              <w:trPr>
                <w:trHeight w:val="1207"/>
                <w:jc w:val="center"/>
              </w:trPr>
              <w:tc>
                <w:tcPr>
                  <w:tcW w:w="700" w:type="dxa"/>
                </w:tcPr>
                <w:p w14:paraId="68204A78" w14:textId="2C283B7E" w:rsidR="005D426E" w:rsidRPr="00E61DBD" w:rsidRDefault="00E31793" w:rsidP="00E31793">
                  <w:pPr>
                    <w:tabs>
                      <w:tab w:val="left" w:pos="204"/>
                    </w:tabs>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w:t>
                  </w:r>
                  <w:r w:rsidR="005D426E" w:rsidRPr="00E61DBD">
                    <w:rPr>
                      <w:rFonts w:ascii="Times New Roman" w:hAnsi="Times New Roman" w:cs="Times New Roman"/>
                      <w:b/>
                      <w:color w:val="000000" w:themeColor="text1"/>
                      <w:sz w:val="20"/>
                      <w:szCs w:val="20"/>
                      <w:u w:color="000000" w:themeColor="text1"/>
                    </w:rPr>
                    <w:t>:</w:t>
                  </w:r>
                  <w:r w:rsidRPr="00E61DBD">
                    <w:rPr>
                      <w:rFonts w:ascii="Times New Roman" w:hAnsi="Times New Roman" w:cs="Times New Roman"/>
                      <w:b/>
                      <w:color w:val="000000" w:themeColor="text1"/>
                      <w:sz w:val="20"/>
                      <w:szCs w:val="20"/>
                      <w:u w:color="000000" w:themeColor="text1"/>
                    </w:rPr>
                    <w:t>0</w:t>
                  </w:r>
                  <w:r w:rsidR="005D426E" w:rsidRPr="00E61DBD">
                    <w:rPr>
                      <w:rFonts w:ascii="Times New Roman" w:hAnsi="Times New Roman" w:cs="Times New Roman"/>
                      <w:b/>
                      <w:color w:val="000000" w:themeColor="text1"/>
                      <w:sz w:val="20"/>
                      <w:szCs w:val="20"/>
                      <w:u w:color="000000" w:themeColor="text1"/>
                    </w:rPr>
                    <w:t>0</w:t>
                  </w:r>
                </w:p>
              </w:tc>
              <w:tc>
                <w:tcPr>
                  <w:tcW w:w="4124" w:type="dxa"/>
                </w:tcPr>
                <w:p w14:paraId="6DDB3F9B" w14:textId="77777777" w:rsidR="005D426E" w:rsidRPr="00E61DBD" w:rsidRDefault="005D426E" w:rsidP="00320EFA">
                  <w:pPr>
                    <w:jc w:val="both"/>
                    <w:rPr>
                      <w:rFonts w:ascii="Times New Roman" w:hAnsi="Times New Roman" w:cs="Times New Roman"/>
                      <w:b/>
                      <w:bCs/>
                      <w:noProof/>
                      <w:color w:val="000000" w:themeColor="text1"/>
                      <w:sz w:val="20"/>
                      <w:szCs w:val="20"/>
                    </w:rPr>
                  </w:pPr>
                  <w:r w:rsidRPr="00E61DBD">
                    <w:rPr>
                      <w:rFonts w:ascii="Times New Roman" w:hAnsi="Times New Roman" w:cs="Times New Roman"/>
                      <w:b/>
                      <w:color w:val="000000" w:themeColor="text1"/>
                      <w:sz w:val="20"/>
                      <w:szCs w:val="20"/>
                    </w:rPr>
                    <w:t xml:space="preserve">- Nội dung: </w:t>
                  </w:r>
                  <w:r w:rsidRPr="00E61DBD">
                    <w:rPr>
                      <w:rFonts w:ascii="Times New Roman" w:hAnsi="Times New Roman" w:cs="Times New Roman"/>
                      <w:b/>
                      <w:bCs/>
                      <w:noProof/>
                      <w:color w:val="000000" w:themeColor="text1"/>
                      <w:sz w:val="20"/>
                      <w:szCs w:val="20"/>
                    </w:rPr>
                    <w:t>Đ/c Bùi Xuân Cường</w:t>
                  </w:r>
                  <w:r w:rsidRPr="00E61DBD">
                    <w:rPr>
                      <w:rFonts w:ascii="Times New Roman" w:hAnsi="Times New Roman" w:cs="Times New Roman"/>
                      <w:b/>
                      <w:bCs/>
                      <w:color w:val="000000" w:themeColor="text1"/>
                      <w:sz w:val="20"/>
                      <w:szCs w:val="20"/>
                    </w:rPr>
                    <w:t xml:space="preserve"> </w:t>
                  </w:r>
                  <w:r w:rsidRPr="00E61DBD">
                    <w:rPr>
                      <w:rFonts w:ascii="Times New Roman" w:hAnsi="Times New Roman" w:cs="Times New Roman"/>
                      <w:b/>
                      <w:bCs/>
                      <w:noProof/>
                      <w:color w:val="000000" w:themeColor="text1"/>
                      <w:sz w:val="20"/>
                      <w:szCs w:val="20"/>
                    </w:rPr>
                    <w:t>làm việc với Ngân hàng Nhà nước tại Hà Nội về dự án Giảm ngập do triều</w:t>
                  </w:r>
                </w:p>
                <w:p w14:paraId="0BFA15A2" w14:textId="77777777" w:rsidR="005D426E" w:rsidRPr="00E61DBD" w:rsidRDefault="005D426E" w:rsidP="005D426E">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 Địa điểm: tại Hà Nội</w:t>
                  </w:r>
                </w:p>
                <w:p w14:paraId="6F0B6C8D" w14:textId="4F77D653" w:rsidR="005D426E" w:rsidRPr="00E61DBD" w:rsidRDefault="005D426E" w:rsidP="00320EF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Thành phần:</w:t>
                  </w:r>
                  <w:r w:rsidRPr="00E61DBD">
                    <w:rPr>
                      <w:rFonts w:ascii="Times New Roman" w:hAnsi="Times New Roman" w:cs="Times New Roman"/>
                      <w:bCs/>
                      <w:color w:val="000000" w:themeColor="text1"/>
                      <w:sz w:val="20"/>
                      <w:szCs w:val="20"/>
                    </w:rPr>
                    <w:t xml:space="preserve"> </w:t>
                  </w:r>
                  <w:r w:rsidRPr="00E61DBD">
                    <w:rPr>
                      <w:rFonts w:ascii="Times New Roman" w:hAnsi="Times New Roman" w:cs="Times New Roman"/>
                      <w:b/>
                      <w:color w:val="000000" w:themeColor="text1"/>
                      <w:sz w:val="20"/>
                      <w:szCs w:val="20"/>
                    </w:rPr>
                    <w:t>PGĐ Nguyễn Xuân Hoàng</w:t>
                  </w:r>
                  <w:r w:rsidR="007423C4" w:rsidRPr="00E61DBD">
                    <w:rPr>
                      <w:rFonts w:ascii="Times New Roman" w:hAnsi="Times New Roman" w:cs="Times New Roman"/>
                      <w:b/>
                      <w:color w:val="000000" w:themeColor="text1"/>
                      <w:sz w:val="20"/>
                      <w:szCs w:val="20"/>
                    </w:rPr>
                    <w:t>, TTPTQĐ</w:t>
                  </w:r>
                  <w:r w:rsidRPr="00E61DBD">
                    <w:rPr>
                      <w:rFonts w:ascii="Times New Roman" w:hAnsi="Times New Roman" w:cs="Times New Roman"/>
                      <w:b/>
                      <w:color w:val="000000" w:themeColor="text1"/>
                      <w:sz w:val="20"/>
                      <w:szCs w:val="20"/>
                    </w:rPr>
                    <w:t xml:space="preserve"> (TM 644)</w:t>
                  </w:r>
                </w:p>
                <w:p w14:paraId="39D5D40E" w14:textId="4DA86F59" w:rsidR="00140617" w:rsidRPr="00E61DBD" w:rsidRDefault="00140617" w:rsidP="00320EFA">
                  <w:pPr>
                    <w:jc w:val="both"/>
                    <w:rPr>
                      <w:rFonts w:ascii="Times New Roman" w:hAnsi="Times New Roman" w:cs="Times New Roman"/>
                      <w:b/>
                      <w:color w:val="000000" w:themeColor="text1"/>
                      <w:sz w:val="20"/>
                      <w:szCs w:val="20"/>
                    </w:rPr>
                  </w:pPr>
                </w:p>
              </w:tc>
            </w:tr>
            <w:tr w:rsidR="00E61DBD" w:rsidRPr="00E61DBD" w14:paraId="0DEC7C19" w14:textId="77777777" w:rsidTr="00F2655D">
              <w:trPr>
                <w:trHeight w:val="1207"/>
                <w:jc w:val="center"/>
              </w:trPr>
              <w:tc>
                <w:tcPr>
                  <w:tcW w:w="700" w:type="dxa"/>
                </w:tcPr>
                <w:p w14:paraId="627914F8" w14:textId="49192CA9" w:rsidR="00DC7B29" w:rsidRPr="00E61DBD" w:rsidRDefault="00DC7B29" w:rsidP="00DC7B29">
                  <w:pPr>
                    <w:tabs>
                      <w:tab w:val="left" w:pos="204"/>
                    </w:tabs>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8:00</w:t>
                  </w:r>
                </w:p>
              </w:tc>
              <w:tc>
                <w:tcPr>
                  <w:tcW w:w="4124" w:type="dxa"/>
                </w:tcPr>
                <w:p w14:paraId="65D32BB4" w14:textId="77777777" w:rsidR="00DC7B29" w:rsidRPr="00E61DBD" w:rsidRDefault="00DC7B29" w:rsidP="00DC7B29">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Nội dung: Làm việc với Đoàn Kiểm toán chuyên đề việc thực hiện chính sách ưu đãi đầu tư tại khu kinh tế, khu công nghiệp giai đoạn 2022-2024 tại Thành phố Hồ Chí Minh theo Quyết định số 1222/QĐ-KTNN ngày 22/8/2025 của Tổng Kiểm toán Nhà nước </w:t>
                  </w:r>
                </w:p>
                <w:p w14:paraId="71409033" w14:textId="77777777" w:rsidR="00DC7B29" w:rsidRPr="00E61DBD" w:rsidRDefault="00DC7B29" w:rsidP="00DC7B29">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w:t>
                  </w:r>
                  <w:r w:rsidRPr="00E61DBD">
                    <w:rPr>
                      <w:rFonts w:ascii="Times New Roman" w:hAnsi="Times New Roman" w:cs="Times New Roman"/>
                      <w:iCs/>
                      <w:color w:val="000000" w:themeColor="text1"/>
                      <w:sz w:val="20"/>
                      <w:szCs w:val="20"/>
                    </w:rPr>
                    <w:t xml:space="preserve"> </w:t>
                  </w:r>
                  <w:r w:rsidRPr="00E61DBD">
                    <w:rPr>
                      <w:rFonts w:ascii="Times New Roman" w:hAnsi="Times New Roman" w:cs="Times New Roman"/>
                      <w:color w:val="000000" w:themeColor="text1"/>
                      <w:sz w:val="20"/>
                      <w:szCs w:val="20"/>
                    </w:rPr>
                    <w:t xml:space="preserve">Phòng họp B - </w:t>
                  </w:r>
                  <w:r w:rsidRPr="00E61DBD">
                    <w:rPr>
                      <w:rFonts w:ascii="Times New Roman" w:hAnsi="Times New Roman" w:cs="Times New Roman"/>
                      <w:iCs/>
                      <w:color w:val="000000" w:themeColor="text1"/>
                      <w:sz w:val="20"/>
                      <w:szCs w:val="20"/>
                    </w:rPr>
                    <w:t>Tầng 7 (KV2)</w:t>
                  </w:r>
                </w:p>
                <w:p w14:paraId="54E8DF60" w14:textId="77777777" w:rsidR="00DC7B29" w:rsidRPr="00E61DBD" w:rsidRDefault="00DC7B29" w:rsidP="00DC7B29">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-Thành phần: CCQLĐĐBD, CCBVMT, VPĐKĐĐ BD, PKtra</w:t>
                  </w:r>
                </w:p>
                <w:p w14:paraId="5A26648E" w14:textId="6FB2E86C" w:rsidR="00DC7B29" w:rsidRPr="00E61DBD" w:rsidRDefault="00DC7B29" w:rsidP="00DC7B29">
                  <w:pPr>
                    <w:jc w:val="both"/>
                    <w:rPr>
                      <w:rFonts w:ascii="Times New Roman" w:hAnsi="Times New Roman" w:cs="Times New Roman"/>
                      <w:b/>
                      <w:color w:val="000000" w:themeColor="text1"/>
                      <w:sz w:val="20"/>
                      <w:szCs w:val="20"/>
                    </w:rPr>
                  </w:pPr>
                </w:p>
              </w:tc>
            </w:tr>
          </w:tbl>
          <w:p w14:paraId="2F02454F" w14:textId="77777777" w:rsidR="003842A3" w:rsidRPr="00E61DBD" w:rsidRDefault="003842A3" w:rsidP="00213721">
            <w:pPr>
              <w:spacing w:after="120"/>
              <w:jc w:val="both"/>
              <w:rPr>
                <w:rFonts w:ascii="Times New Roman" w:hAnsi="Times New Roman" w:cs="Times New Roman"/>
                <w:vanish/>
                <w:color w:val="000000" w:themeColor="text1"/>
                <w:sz w:val="2"/>
                <w:szCs w:val="2"/>
              </w:rPr>
            </w:pPr>
          </w:p>
          <w:p w14:paraId="72C74B04" w14:textId="77777777" w:rsidR="003842A3" w:rsidRPr="00E61DBD" w:rsidRDefault="003842A3" w:rsidP="00A417C4">
            <w:pPr>
              <w:jc w:val="both"/>
              <w:rPr>
                <w:rFonts w:ascii="Times New Roman" w:hAnsi="Times New Roman" w:cs="Times New Roman"/>
                <w:b/>
                <w:vanish/>
                <w:color w:val="000000" w:themeColor="text1"/>
                <w:sz w:val="2"/>
                <w:szCs w:val="2"/>
              </w:rPr>
            </w:pPr>
          </w:p>
          <w:p w14:paraId="6295C4F3" w14:textId="77777777" w:rsidR="003842A3" w:rsidRPr="00E61DBD" w:rsidRDefault="003842A3" w:rsidP="00213721">
            <w:pPr>
              <w:spacing w:after="120"/>
              <w:jc w:val="both"/>
              <w:rPr>
                <w:rFonts w:ascii="Times New Roman" w:hAnsi="Times New Roman" w:cs="Times New Roman"/>
                <w:vanish/>
                <w:color w:val="000000" w:themeColor="text1"/>
                <w:sz w:val="2"/>
                <w:szCs w:val="2"/>
              </w:rPr>
            </w:pPr>
          </w:p>
          <w:p w14:paraId="26B178B8" w14:textId="77777777" w:rsidR="003842A3" w:rsidRPr="00E61DBD" w:rsidRDefault="003842A3" w:rsidP="00213721">
            <w:pPr>
              <w:spacing w:after="120"/>
              <w:jc w:val="both"/>
              <w:rPr>
                <w:rFonts w:ascii="Times New Roman" w:hAnsi="Times New Roman" w:cs="Times New Roman"/>
                <w:vanish/>
                <w:color w:val="000000" w:themeColor="text1"/>
                <w:sz w:val="2"/>
                <w:szCs w:val="2"/>
              </w:rPr>
            </w:pPr>
          </w:p>
          <w:p w14:paraId="0170E78A" w14:textId="77777777" w:rsidR="003842A3" w:rsidRPr="00E61DBD" w:rsidRDefault="003842A3" w:rsidP="00213721">
            <w:pPr>
              <w:spacing w:after="120"/>
              <w:jc w:val="both"/>
              <w:rPr>
                <w:rFonts w:ascii="Times New Roman" w:hAnsi="Times New Roman" w:cs="Times New Roman"/>
                <w:vanish/>
                <w:color w:val="000000" w:themeColor="text1"/>
                <w:sz w:val="2"/>
                <w:szCs w:val="2"/>
              </w:rPr>
            </w:pPr>
          </w:p>
        </w:tc>
        <w:tc>
          <w:tcPr>
            <w:tcW w:w="4950" w:type="dxa"/>
          </w:tcPr>
          <w:p w14:paraId="636F518D" w14:textId="77777777" w:rsidR="00F252BA" w:rsidRPr="00E61DBD" w:rsidRDefault="00F252BA" w:rsidP="00213721">
            <w:pPr>
              <w:spacing w:after="120"/>
              <w:rPr>
                <w:rFonts w:ascii="Times New Roman" w:hAnsi="Times New Roman" w:cs="Times New Roman"/>
                <w:vanish/>
                <w:color w:val="000000" w:themeColor="text1"/>
                <w:sz w:val="20"/>
                <w:szCs w:val="20"/>
              </w:rPr>
            </w:pPr>
            <w:r w:rsidRPr="00E61DBD">
              <w:rPr>
                <w:rFonts w:ascii="Times New Roman" w:hAnsi="Times New Roman" w:cs="Times New Roman"/>
                <w:vanish/>
                <w:color w:val="000000" w:themeColor="text1"/>
                <w:sz w:val="20"/>
                <w:szCs w:val="20"/>
              </w:rPr>
              <w:t xml:space="preserve"> </w:t>
            </w:r>
          </w:p>
          <w:tbl>
            <w:tblPr>
              <w:tblStyle w:val="TableGrid"/>
              <w:tblW w:w="499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783"/>
              <w:gridCol w:w="4213"/>
            </w:tblGrid>
            <w:tr w:rsidR="00E61DBD" w:rsidRPr="00E61DBD" w14:paraId="5D864E6A" w14:textId="77777777" w:rsidTr="00500531">
              <w:trPr>
                <w:trHeight w:val="973"/>
                <w:jc w:val="center"/>
              </w:trPr>
              <w:tc>
                <w:tcPr>
                  <w:tcW w:w="783" w:type="dxa"/>
                </w:tcPr>
                <w:p w14:paraId="5281585D" w14:textId="67CAE938" w:rsidR="00B52745" w:rsidRPr="00E61DBD" w:rsidRDefault="00B52745" w:rsidP="0006138E">
                  <w:pPr>
                    <w:spacing w:after="120"/>
                    <w:ind w:right="-18"/>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14:00</w:t>
                  </w:r>
                </w:p>
              </w:tc>
              <w:tc>
                <w:tcPr>
                  <w:tcW w:w="4213" w:type="dxa"/>
                </w:tcPr>
                <w:p w14:paraId="14707FA5" w14:textId="77777777" w:rsidR="000C77DB" w:rsidRPr="00E61DBD" w:rsidRDefault="00B52745" w:rsidP="000C77DB">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xml:space="preserve">- Nội dung: </w:t>
                  </w:r>
                  <w:r w:rsidR="000C77DB" w:rsidRPr="00E61DBD">
                    <w:rPr>
                      <w:rFonts w:ascii="Times New Roman" w:hAnsi="Times New Roman" w:cs="Times New Roman"/>
                      <w:b/>
                      <w:color w:val="000000" w:themeColor="text1"/>
                      <w:sz w:val="20"/>
                      <w:szCs w:val="20"/>
                      <w:lang w:val="vi-VN"/>
                    </w:rPr>
                    <w:t>H</w:t>
                  </w:r>
                  <w:r w:rsidR="000C77DB" w:rsidRPr="00E61DBD">
                    <w:rPr>
                      <w:rFonts w:ascii="Times New Roman" w:hAnsi="Times New Roman" w:cs="Times New Roman"/>
                      <w:b/>
                      <w:color w:val="000000" w:themeColor="text1"/>
                      <w:sz w:val="20"/>
                      <w:szCs w:val="20"/>
                    </w:rPr>
                    <w:t xml:space="preserve">ọp Hội đồng nhân dân Thành phố Hồ Chí Minh  </w:t>
                  </w:r>
                </w:p>
                <w:p w14:paraId="00E8ED18" w14:textId="503B77D1" w:rsidR="00B52745" w:rsidRPr="00E61DBD" w:rsidRDefault="00B52745" w:rsidP="00B52745">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Địa điểm:</w:t>
                  </w:r>
                  <w:r w:rsidRPr="00E61DBD">
                    <w:rPr>
                      <w:color w:val="000000" w:themeColor="text1"/>
                    </w:rPr>
                    <w:t xml:space="preserve"> </w:t>
                  </w:r>
                  <w:r w:rsidRPr="00E61DBD">
                    <w:rPr>
                      <w:rFonts w:ascii="Times New Roman" w:hAnsi="Times New Roman" w:cs="Times New Roman"/>
                      <w:b/>
                      <w:bCs/>
                      <w:color w:val="000000" w:themeColor="text1"/>
                      <w:sz w:val="20"/>
                      <w:szCs w:val="20"/>
                    </w:rPr>
                    <w:t>Hội trường, số 272 Võ Thị Sáu, phường Xuân Hòa</w:t>
                  </w:r>
                </w:p>
                <w:p w14:paraId="02DC619A" w14:textId="016A946F" w:rsidR="00B52745" w:rsidRPr="00E61DBD" w:rsidRDefault="00B52745" w:rsidP="00B52745">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Thành phần:</w:t>
                  </w:r>
                  <w:r w:rsidRPr="00E61DBD">
                    <w:rPr>
                      <w:rFonts w:ascii="Times New Roman" w:hAnsi="Times New Roman" w:cs="Times New Roman"/>
                      <w:color w:val="000000" w:themeColor="text1"/>
                      <w:sz w:val="20"/>
                      <w:szCs w:val="20"/>
                    </w:rPr>
                    <w:t xml:space="preserve"> </w:t>
                  </w:r>
                  <w:r w:rsidRPr="00E61DBD">
                    <w:rPr>
                      <w:rFonts w:ascii="Times New Roman" w:hAnsi="Times New Roman" w:cs="Times New Roman"/>
                      <w:b/>
                      <w:color w:val="000000" w:themeColor="text1"/>
                      <w:sz w:val="20"/>
                      <w:szCs w:val="20"/>
                    </w:rPr>
                    <w:t xml:space="preserve">Giám đốc Sở, PGĐ Nguyễn Văn Đa, PGĐ Võ Thành Giàu, </w:t>
                  </w:r>
                  <w:r w:rsidR="00B520A3" w:rsidRPr="00E61DBD">
                    <w:rPr>
                      <w:rFonts w:ascii="Times New Roman" w:hAnsi="Times New Roman" w:cs="Times New Roman"/>
                      <w:b/>
                      <w:color w:val="000000" w:themeColor="text1"/>
                      <w:sz w:val="20"/>
                      <w:szCs w:val="20"/>
                    </w:rPr>
                    <w:t xml:space="preserve">PGĐ </w:t>
                  </w:r>
                  <w:r w:rsidRPr="00E61DBD">
                    <w:rPr>
                      <w:rFonts w:ascii="Times New Roman" w:hAnsi="Times New Roman" w:cs="Times New Roman"/>
                      <w:b/>
                      <w:color w:val="000000" w:themeColor="text1"/>
                      <w:sz w:val="20"/>
                      <w:szCs w:val="20"/>
                    </w:rPr>
                    <w:t>Phạm Xuân Ngọc</w:t>
                  </w:r>
                  <w:r w:rsidR="00B520A3" w:rsidRPr="00E61DBD">
                    <w:rPr>
                      <w:rFonts w:ascii="Times New Roman" w:hAnsi="Times New Roman" w:cs="Times New Roman"/>
                      <w:b/>
                      <w:color w:val="000000" w:themeColor="text1"/>
                      <w:sz w:val="20"/>
                      <w:szCs w:val="20"/>
                    </w:rPr>
                    <w:t xml:space="preserve">, PGĐ </w:t>
                  </w:r>
                  <w:r w:rsidR="00156D42">
                    <w:rPr>
                      <w:rFonts w:ascii="Times New Roman" w:hAnsi="Times New Roman" w:cs="Times New Roman"/>
                      <w:b/>
                      <w:color w:val="000000" w:themeColor="text1"/>
                      <w:sz w:val="20"/>
                      <w:szCs w:val="20"/>
                    </w:rPr>
                    <w:t xml:space="preserve">Hồ </w:t>
                  </w:r>
                  <w:r w:rsidR="00B520A3" w:rsidRPr="00E61DBD">
                    <w:rPr>
                      <w:rFonts w:ascii="Times New Roman" w:hAnsi="Times New Roman" w:cs="Times New Roman"/>
                      <w:b/>
                      <w:color w:val="000000" w:themeColor="text1"/>
                      <w:sz w:val="20"/>
                      <w:szCs w:val="20"/>
                    </w:rPr>
                    <w:t>Trúc Thanh</w:t>
                  </w:r>
                  <w:r w:rsidRPr="00E61DBD">
                    <w:rPr>
                      <w:rFonts w:ascii="Times New Roman" w:hAnsi="Times New Roman" w:cs="Times New Roman"/>
                      <w:b/>
                      <w:color w:val="000000" w:themeColor="text1"/>
                      <w:sz w:val="20"/>
                      <w:szCs w:val="20"/>
                    </w:rPr>
                    <w:t xml:space="preserve"> (GM 390)</w:t>
                  </w:r>
                </w:p>
                <w:p w14:paraId="7B004A20" w14:textId="28B5E562" w:rsidR="00E31793" w:rsidRPr="00E61DBD" w:rsidRDefault="00B52745" w:rsidP="0006138E">
                  <w:pPr>
                    <w:jc w:val="both"/>
                    <w:rPr>
                      <w:rFonts w:ascii="Times New Roman" w:hAnsi="Times New Roman" w:cs="Times New Roman"/>
                      <w:b/>
                      <w:bCs/>
                      <w:color w:val="000000" w:themeColor="text1"/>
                      <w:sz w:val="20"/>
                      <w:szCs w:val="20"/>
                    </w:rPr>
                  </w:pPr>
                  <w:r w:rsidRPr="00E61DBD">
                    <w:rPr>
                      <w:rFonts w:ascii="Times New Roman" w:hAnsi="Times New Roman" w:cs="Times New Roman"/>
                      <w:b/>
                      <w:color w:val="000000" w:themeColor="text1"/>
                      <w:sz w:val="20"/>
                      <w:szCs w:val="20"/>
                    </w:rPr>
                    <w:t xml:space="preserve">- Chuẩn bị: </w:t>
                  </w:r>
                  <w:r w:rsidR="00CF10D6" w:rsidRPr="00E61DBD">
                    <w:rPr>
                      <w:rFonts w:ascii="Times New Roman" w:hAnsi="Times New Roman" w:cs="Times New Roman"/>
                      <w:b/>
                      <w:color w:val="000000" w:themeColor="text1"/>
                      <w:sz w:val="20"/>
                      <w:szCs w:val="20"/>
                    </w:rPr>
                    <w:t>A Dũng -PPC, A. Quế -CCKL, A Tuấn, C Vân -PQLĐ, A. Triệu -PQLĐT</w:t>
                  </w:r>
                </w:p>
                <w:p w14:paraId="4727D0E9" w14:textId="3C34D44B" w:rsidR="00E31793" w:rsidRPr="00E61DBD" w:rsidRDefault="00E31793" w:rsidP="0006138E">
                  <w:pPr>
                    <w:jc w:val="both"/>
                    <w:rPr>
                      <w:rFonts w:ascii="Times New Roman" w:hAnsi="Times New Roman" w:cs="Times New Roman"/>
                      <w:b/>
                      <w:bCs/>
                      <w:color w:val="000000" w:themeColor="text1"/>
                      <w:sz w:val="20"/>
                      <w:szCs w:val="20"/>
                    </w:rPr>
                  </w:pPr>
                </w:p>
              </w:tc>
            </w:tr>
            <w:tr w:rsidR="00E61DBD" w:rsidRPr="00E61DBD" w14:paraId="24CFC3C5" w14:textId="77777777" w:rsidTr="00500531">
              <w:trPr>
                <w:trHeight w:val="973"/>
                <w:jc w:val="center"/>
              </w:trPr>
              <w:tc>
                <w:tcPr>
                  <w:tcW w:w="783" w:type="dxa"/>
                </w:tcPr>
                <w:p w14:paraId="5D99D77D" w14:textId="6F92FC78" w:rsidR="00E31793" w:rsidRPr="00E61DBD" w:rsidRDefault="00E31793" w:rsidP="00E31793">
                  <w:pPr>
                    <w:spacing w:after="120"/>
                    <w:ind w:right="-18"/>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14:00</w:t>
                  </w:r>
                </w:p>
              </w:tc>
              <w:tc>
                <w:tcPr>
                  <w:tcW w:w="4213" w:type="dxa"/>
                </w:tcPr>
                <w:p w14:paraId="74EC85D8" w14:textId="29811702" w:rsidR="00E31793" w:rsidRPr="00E61DBD" w:rsidRDefault="00E31793" w:rsidP="00E31793">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Nội dung: Họp thống nhất kế hoạch triển khai làm sạch dữ liệu tại Công an Thành phố</w:t>
                  </w:r>
                </w:p>
                <w:p w14:paraId="30D7B238" w14:textId="77777777" w:rsidR="00E31793" w:rsidRPr="00E61DBD" w:rsidRDefault="00E31793" w:rsidP="00E31793">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 Địa điểm: tại Hà Nội</w:t>
                  </w:r>
                </w:p>
                <w:p w14:paraId="5DDCE6D5" w14:textId="4B219522" w:rsidR="00E31793" w:rsidRPr="00E61DBD" w:rsidRDefault="00E31793" w:rsidP="00E31793">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Thành phần:</w:t>
                  </w:r>
                  <w:r w:rsidRPr="00E61DBD">
                    <w:rPr>
                      <w:rFonts w:ascii="Times New Roman" w:hAnsi="Times New Roman" w:cs="Times New Roman"/>
                      <w:bCs/>
                      <w:color w:val="000000" w:themeColor="text1"/>
                      <w:sz w:val="20"/>
                      <w:szCs w:val="20"/>
                    </w:rPr>
                    <w:t xml:space="preserve"> </w:t>
                  </w:r>
                  <w:r w:rsidR="00E564F6" w:rsidRPr="00E61DBD">
                    <w:rPr>
                      <w:rFonts w:ascii="Times New Roman" w:hAnsi="Times New Roman" w:cs="Times New Roman"/>
                      <w:b/>
                      <w:bCs/>
                      <w:color w:val="000000" w:themeColor="text1"/>
                      <w:sz w:val="20"/>
                      <w:szCs w:val="20"/>
                    </w:rPr>
                    <w:t xml:space="preserve">PGĐ Nguyễn Thị Bích Thủy, </w:t>
                  </w:r>
                  <w:r w:rsidRPr="00E61DBD">
                    <w:rPr>
                      <w:rFonts w:ascii="Times New Roman" w:hAnsi="Times New Roman" w:cs="Times New Roman"/>
                      <w:b/>
                      <w:color w:val="000000" w:themeColor="text1"/>
                      <w:sz w:val="20"/>
                      <w:szCs w:val="20"/>
                    </w:rPr>
                    <w:t>GĐ TTCNTT, GĐ VPĐK (TM 2280)</w:t>
                  </w:r>
                </w:p>
                <w:p w14:paraId="71ECCF0B" w14:textId="77777777" w:rsidR="00E31793" w:rsidRPr="00E61DBD" w:rsidRDefault="00E31793" w:rsidP="00E31793">
                  <w:pPr>
                    <w:jc w:val="both"/>
                    <w:rPr>
                      <w:rFonts w:ascii="Times New Roman" w:hAnsi="Times New Roman" w:cs="Times New Roman"/>
                      <w:b/>
                      <w:color w:val="000000" w:themeColor="text1"/>
                      <w:sz w:val="20"/>
                      <w:szCs w:val="20"/>
                    </w:rPr>
                  </w:pPr>
                </w:p>
              </w:tc>
            </w:tr>
            <w:tr w:rsidR="00E61DBD" w:rsidRPr="00E61DBD" w14:paraId="5CABE398" w14:textId="77777777" w:rsidTr="005A6B0C">
              <w:trPr>
                <w:trHeight w:val="830"/>
                <w:jc w:val="center"/>
              </w:trPr>
              <w:tc>
                <w:tcPr>
                  <w:tcW w:w="783" w:type="dxa"/>
                </w:tcPr>
                <w:p w14:paraId="19931841" w14:textId="301C1586" w:rsidR="00E31793" w:rsidRPr="00E61DBD" w:rsidRDefault="00E31793" w:rsidP="00E31793">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213" w:type="dxa"/>
                </w:tcPr>
                <w:p w14:paraId="160F712A" w14:textId="0EC1EF17"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Nội dung: Nghe Chi cục Thuỷ sản và Kiểm ngư báo cáo công tác chuẩn bị đoàn đi thực tế biển đảo và công tác kiện toàn nhân sự chi cục sau sát nhập </w:t>
                  </w:r>
                </w:p>
                <w:p w14:paraId="16166B04" w14:textId="5C2127D9"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Người chủ trì:</w:t>
                  </w:r>
                  <w:r w:rsidRPr="00E61DBD">
                    <w:rPr>
                      <w:color w:val="000000" w:themeColor="text1"/>
                    </w:rPr>
                    <w:t xml:space="preserve"> </w:t>
                  </w:r>
                  <w:r w:rsidRPr="00E61DBD">
                    <w:rPr>
                      <w:rFonts w:ascii="Times New Roman" w:hAnsi="Times New Roman" w:cs="Times New Roman"/>
                      <w:color w:val="000000" w:themeColor="text1"/>
                      <w:sz w:val="20"/>
                      <w:szCs w:val="20"/>
                    </w:rPr>
                    <w:t>PGĐ Sở Phạm Thị Na</w:t>
                  </w:r>
                </w:p>
                <w:p w14:paraId="20DE0C59" w14:textId="295ED260"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 Phòng họp 305 (KV3)</w:t>
                  </w:r>
                </w:p>
                <w:p w14:paraId="1BEA38E5" w14:textId="62526A39"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Thành phần:</w:t>
                  </w:r>
                  <w:r w:rsidRPr="00E61DBD">
                    <w:rPr>
                      <w:color w:val="000000" w:themeColor="text1"/>
                    </w:rPr>
                    <w:t xml:space="preserve"> </w:t>
                  </w:r>
                  <w:r w:rsidRPr="00E61DBD">
                    <w:rPr>
                      <w:rFonts w:ascii="Times New Roman" w:hAnsi="Times New Roman" w:cs="Times New Roman"/>
                      <w:color w:val="000000" w:themeColor="text1"/>
                      <w:sz w:val="20"/>
                      <w:szCs w:val="20"/>
                    </w:rPr>
                    <w:t xml:space="preserve">Ban lãnh đạo CCTSKN, (KV1 họp trực tuyến) </w:t>
                  </w:r>
                </w:p>
                <w:p w14:paraId="3B162C3D" w14:textId="2334E1D4" w:rsidR="00E31793" w:rsidRPr="00E61DBD" w:rsidRDefault="00E31793" w:rsidP="00E31793">
                  <w:pPr>
                    <w:jc w:val="both"/>
                    <w:rPr>
                      <w:rFonts w:ascii="Times New Roman" w:hAnsi="Times New Roman" w:cs="Times New Roman"/>
                      <w:color w:val="000000" w:themeColor="text1"/>
                      <w:sz w:val="20"/>
                      <w:szCs w:val="20"/>
                    </w:rPr>
                  </w:pPr>
                </w:p>
              </w:tc>
            </w:tr>
            <w:tr w:rsidR="0082163A" w:rsidRPr="00E61DBD" w14:paraId="0544631D" w14:textId="77777777" w:rsidTr="005A6B0C">
              <w:trPr>
                <w:trHeight w:val="830"/>
                <w:jc w:val="center"/>
              </w:trPr>
              <w:tc>
                <w:tcPr>
                  <w:tcW w:w="783" w:type="dxa"/>
                </w:tcPr>
                <w:p w14:paraId="610123F7" w14:textId="40028719" w:rsidR="0082163A" w:rsidRPr="0061483E" w:rsidRDefault="0082163A" w:rsidP="00E31793">
                  <w:pPr>
                    <w:jc w:val="both"/>
                    <w:rPr>
                      <w:rFonts w:ascii="Times New Roman" w:hAnsi="Times New Roman" w:cs="Times New Roman"/>
                      <w:b/>
                      <w:color w:val="000000" w:themeColor="text1"/>
                      <w:sz w:val="20"/>
                      <w:szCs w:val="20"/>
                    </w:rPr>
                  </w:pPr>
                  <w:r w:rsidRPr="0061483E">
                    <w:rPr>
                      <w:rFonts w:ascii="Times New Roman" w:hAnsi="Times New Roman" w:cs="Times New Roman"/>
                      <w:b/>
                      <w:color w:val="000000" w:themeColor="text1"/>
                      <w:sz w:val="20"/>
                      <w:szCs w:val="20"/>
                    </w:rPr>
                    <w:t>14:00</w:t>
                  </w:r>
                </w:p>
              </w:tc>
              <w:tc>
                <w:tcPr>
                  <w:tcW w:w="4213" w:type="dxa"/>
                </w:tcPr>
                <w:p w14:paraId="5FC644D7" w14:textId="26C08ECA" w:rsidR="0082163A" w:rsidRPr="0061483E" w:rsidRDefault="0082163A" w:rsidP="00E31793">
                  <w:pPr>
                    <w:jc w:val="both"/>
                    <w:rPr>
                      <w:rFonts w:ascii="Times New Roman" w:hAnsi="Times New Roman" w:cs="Times New Roman"/>
                      <w:color w:val="000000" w:themeColor="text1"/>
                      <w:sz w:val="20"/>
                      <w:szCs w:val="20"/>
                    </w:rPr>
                  </w:pPr>
                  <w:r w:rsidRPr="0061483E">
                    <w:rPr>
                      <w:rFonts w:ascii="Times New Roman" w:hAnsi="Times New Roman" w:cs="Times New Roman"/>
                      <w:color w:val="000000" w:themeColor="text1"/>
                      <w:sz w:val="20"/>
                      <w:szCs w:val="20"/>
                    </w:rPr>
                    <w:t xml:space="preserve">- Nội dung: </w:t>
                  </w:r>
                  <w:r w:rsidR="00E93CA8" w:rsidRPr="0061483E">
                    <w:rPr>
                      <w:rFonts w:ascii="Times New Roman" w:hAnsi="Times New Roman" w:cs="Times New Roman"/>
                      <w:color w:val="000000" w:themeColor="text1"/>
                      <w:sz w:val="20"/>
                      <w:szCs w:val="20"/>
                    </w:rPr>
                    <w:t>Làm việc với Phòng Tài nguyên nước, Khoáng sản và Biển đảo về Nghị Quyết 66.4/2025/NQ-CP liên quan đến các cơ chế chính sách nhằm tháo gỡ khó khăn trong triển khai Luật Địa chất Khoáng sản.</w:t>
                  </w:r>
                </w:p>
                <w:p w14:paraId="3C533B73" w14:textId="582531D7" w:rsidR="0082163A" w:rsidRPr="0061483E" w:rsidRDefault="0082163A" w:rsidP="0082163A">
                  <w:pPr>
                    <w:jc w:val="both"/>
                    <w:rPr>
                      <w:rFonts w:ascii="Times New Roman" w:hAnsi="Times New Roman" w:cs="Times New Roman"/>
                      <w:color w:val="000000" w:themeColor="text1"/>
                      <w:sz w:val="20"/>
                      <w:szCs w:val="20"/>
                    </w:rPr>
                  </w:pPr>
                  <w:r w:rsidRPr="0061483E">
                    <w:rPr>
                      <w:rFonts w:ascii="Times New Roman" w:hAnsi="Times New Roman" w:cs="Times New Roman"/>
                      <w:color w:val="000000" w:themeColor="text1"/>
                      <w:sz w:val="20"/>
                      <w:szCs w:val="20"/>
                    </w:rPr>
                    <w:t>- Người chủ trì:</w:t>
                  </w:r>
                  <w:r w:rsidRPr="0061483E">
                    <w:rPr>
                      <w:color w:val="000000" w:themeColor="text1"/>
                    </w:rPr>
                    <w:t xml:space="preserve"> </w:t>
                  </w:r>
                  <w:r w:rsidRPr="0061483E">
                    <w:rPr>
                      <w:rFonts w:ascii="Times New Roman" w:hAnsi="Times New Roman" w:cs="Times New Roman"/>
                      <w:color w:val="000000" w:themeColor="text1"/>
                      <w:sz w:val="20"/>
                      <w:szCs w:val="20"/>
                    </w:rPr>
                    <w:t>PGĐ Sở Nguyễn Văn Đa</w:t>
                  </w:r>
                </w:p>
                <w:p w14:paraId="601C842A" w14:textId="0AEC1AFA" w:rsidR="0082163A" w:rsidRPr="0061483E" w:rsidRDefault="0082163A" w:rsidP="0082163A">
                  <w:pPr>
                    <w:jc w:val="both"/>
                    <w:rPr>
                      <w:rFonts w:ascii="Times New Roman" w:hAnsi="Times New Roman" w:cs="Times New Roman"/>
                      <w:color w:val="000000" w:themeColor="text1"/>
                      <w:sz w:val="20"/>
                      <w:szCs w:val="20"/>
                    </w:rPr>
                  </w:pPr>
                  <w:r w:rsidRPr="0061483E">
                    <w:rPr>
                      <w:rFonts w:ascii="Times New Roman" w:hAnsi="Times New Roman" w:cs="Times New Roman"/>
                      <w:color w:val="000000" w:themeColor="text1"/>
                      <w:sz w:val="20"/>
                      <w:szCs w:val="20"/>
                    </w:rPr>
                    <w:t>- Địa điểm: tại 176 Hai Bà Trưng</w:t>
                  </w:r>
                </w:p>
                <w:p w14:paraId="410733D9" w14:textId="54EC2468" w:rsidR="0082163A" w:rsidRPr="0061483E" w:rsidRDefault="0082163A" w:rsidP="0082163A">
                  <w:pPr>
                    <w:jc w:val="both"/>
                    <w:rPr>
                      <w:rFonts w:ascii="Times New Roman" w:hAnsi="Times New Roman" w:cs="Times New Roman"/>
                      <w:color w:val="000000" w:themeColor="text1"/>
                      <w:sz w:val="20"/>
                      <w:szCs w:val="20"/>
                    </w:rPr>
                  </w:pPr>
                  <w:r w:rsidRPr="0061483E">
                    <w:rPr>
                      <w:rFonts w:ascii="Times New Roman" w:hAnsi="Times New Roman" w:cs="Times New Roman"/>
                      <w:color w:val="000000" w:themeColor="text1"/>
                      <w:sz w:val="20"/>
                      <w:szCs w:val="20"/>
                    </w:rPr>
                    <w:t>- Thành phần:</w:t>
                  </w:r>
                  <w:r w:rsidRPr="0061483E">
                    <w:rPr>
                      <w:color w:val="000000" w:themeColor="text1"/>
                    </w:rPr>
                    <w:t xml:space="preserve"> </w:t>
                  </w:r>
                  <w:r w:rsidR="00E93CA8" w:rsidRPr="0061483E">
                    <w:rPr>
                      <w:rFonts w:ascii="Times New Roman" w:hAnsi="Times New Roman" w:cs="Times New Roman"/>
                      <w:color w:val="000000" w:themeColor="text1"/>
                      <w:sz w:val="20"/>
                      <w:szCs w:val="20"/>
                    </w:rPr>
                    <w:t>Phòng TNNKSBĐ</w:t>
                  </w:r>
                </w:p>
                <w:p w14:paraId="6FED90C7" w14:textId="77777777" w:rsidR="0082163A" w:rsidRPr="0061483E" w:rsidRDefault="00E93CA8" w:rsidP="00E31793">
                  <w:pPr>
                    <w:jc w:val="both"/>
                    <w:rPr>
                      <w:rFonts w:ascii="Times New Roman" w:hAnsi="Times New Roman" w:cs="Times New Roman"/>
                      <w:color w:val="000000" w:themeColor="text1"/>
                      <w:sz w:val="20"/>
                      <w:szCs w:val="20"/>
                    </w:rPr>
                  </w:pPr>
                  <w:r w:rsidRPr="0061483E">
                    <w:rPr>
                      <w:rFonts w:ascii="Times New Roman" w:hAnsi="Times New Roman" w:cs="Times New Roman"/>
                      <w:color w:val="000000" w:themeColor="text1"/>
                      <w:sz w:val="20"/>
                      <w:szCs w:val="20"/>
                    </w:rPr>
                    <w:t xml:space="preserve">- </w:t>
                  </w:r>
                  <w:r w:rsidR="0082163A" w:rsidRPr="0061483E">
                    <w:rPr>
                      <w:rFonts w:ascii="Times New Roman" w:hAnsi="Times New Roman" w:cs="Times New Roman"/>
                      <w:color w:val="000000" w:themeColor="text1"/>
                      <w:sz w:val="20"/>
                      <w:szCs w:val="20"/>
                    </w:rPr>
                    <w:t xml:space="preserve">Chuẩn bị </w:t>
                  </w:r>
                  <w:r w:rsidRPr="0061483E">
                    <w:rPr>
                      <w:rFonts w:ascii="Times New Roman" w:hAnsi="Times New Roman" w:cs="Times New Roman"/>
                      <w:color w:val="000000" w:themeColor="text1"/>
                      <w:sz w:val="20"/>
                      <w:szCs w:val="20"/>
                    </w:rPr>
                    <w:t>:PTNNKS</w:t>
                  </w:r>
                </w:p>
                <w:p w14:paraId="03CDB278" w14:textId="0A992B32" w:rsidR="00E93CA8" w:rsidRPr="0061483E" w:rsidRDefault="00E93CA8" w:rsidP="00E31793">
                  <w:pPr>
                    <w:jc w:val="both"/>
                    <w:rPr>
                      <w:rFonts w:ascii="Times New Roman" w:hAnsi="Times New Roman" w:cs="Times New Roman"/>
                      <w:color w:val="000000" w:themeColor="text1"/>
                      <w:sz w:val="20"/>
                      <w:szCs w:val="20"/>
                    </w:rPr>
                  </w:pPr>
                </w:p>
              </w:tc>
            </w:tr>
            <w:tr w:rsidR="0061483E" w:rsidRPr="00E61DBD" w14:paraId="2EB36DBE" w14:textId="77777777" w:rsidTr="005C5B6E">
              <w:trPr>
                <w:trHeight w:val="523"/>
                <w:jc w:val="center"/>
              </w:trPr>
              <w:tc>
                <w:tcPr>
                  <w:tcW w:w="783" w:type="dxa"/>
                </w:tcPr>
                <w:p w14:paraId="6769C851" w14:textId="1C4EC46A" w:rsidR="0061483E" w:rsidRPr="0061483E" w:rsidRDefault="0061483E" w:rsidP="00E31793">
                  <w:pPr>
                    <w:jc w:val="both"/>
                    <w:rPr>
                      <w:rFonts w:ascii="Times New Roman" w:hAnsi="Times New Roman" w:cs="Times New Roman"/>
                      <w:b/>
                      <w:color w:val="C00000"/>
                      <w:sz w:val="20"/>
                      <w:szCs w:val="20"/>
                    </w:rPr>
                  </w:pPr>
                  <w:r w:rsidRPr="0061483E">
                    <w:rPr>
                      <w:rFonts w:ascii="Times New Roman" w:hAnsi="Times New Roman" w:cs="Times New Roman"/>
                      <w:b/>
                      <w:color w:val="C00000"/>
                      <w:sz w:val="20"/>
                      <w:szCs w:val="20"/>
                    </w:rPr>
                    <w:t>15:00</w:t>
                  </w:r>
                </w:p>
              </w:tc>
              <w:tc>
                <w:tcPr>
                  <w:tcW w:w="4213" w:type="dxa"/>
                </w:tcPr>
                <w:p w14:paraId="3485E173" w14:textId="77777777" w:rsidR="0061483E" w:rsidRPr="0061483E" w:rsidRDefault="0061483E" w:rsidP="0061483E">
                  <w:pPr>
                    <w:jc w:val="both"/>
                    <w:rPr>
                      <w:rFonts w:ascii="Times New Roman" w:hAnsi="Times New Roman" w:cs="Times New Roman"/>
                      <w:bCs/>
                      <w:color w:val="C00000"/>
                      <w:sz w:val="20"/>
                      <w:szCs w:val="20"/>
                    </w:rPr>
                  </w:pPr>
                  <w:r w:rsidRPr="0061483E">
                    <w:rPr>
                      <w:rFonts w:ascii="Times New Roman" w:hAnsi="Times New Roman" w:cs="Times New Roman"/>
                      <w:bCs/>
                      <w:color w:val="C00000"/>
                      <w:sz w:val="20"/>
                      <w:szCs w:val="20"/>
                    </w:rPr>
                    <w:t>- Nội dung:</w:t>
                  </w:r>
                  <w:r w:rsidRPr="0061483E">
                    <w:rPr>
                      <w:color w:val="C00000"/>
                    </w:rPr>
                    <w:t xml:space="preserve"> </w:t>
                  </w:r>
                  <w:r w:rsidRPr="0061483E">
                    <w:rPr>
                      <w:rFonts w:ascii="Times New Roman" w:hAnsi="Times New Roman" w:cs="Times New Roman"/>
                      <w:color w:val="C00000"/>
                      <w:sz w:val="20"/>
                      <w:szCs w:val="20"/>
                    </w:rPr>
                    <w:t>Làm việc với tập thể Phòng Quản lý đất</w:t>
                  </w:r>
                </w:p>
                <w:p w14:paraId="0F26C0F0" w14:textId="77777777" w:rsidR="0061483E" w:rsidRPr="0061483E" w:rsidRDefault="0061483E" w:rsidP="0061483E">
                  <w:pPr>
                    <w:jc w:val="both"/>
                    <w:rPr>
                      <w:rFonts w:ascii="Times New Roman" w:hAnsi="Times New Roman" w:cs="Times New Roman"/>
                      <w:bCs/>
                      <w:color w:val="C00000"/>
                      <w:sz w:val="20"/>
                      <w:szCs w:val="20"/>
                    </w:rPr>
                  </w:pPr>
                  <w:r w:rsidRPr="0061483E">
                    <w:rPr>
                      <w:rFonts w:ascii="Times New Roman" w:hAnsi="Times New Roman" w:cs="Times New Roman"/>
                      <w:bCs/>
                      <w:color w:val="C00000"/>
                      <w:sz w:val="20"/>
                      <w:szCs w:val="20"/>
                    </w:rPr>
                    <w:t xml:space="preserve">- Người chủ trì: </w:t>
                  </w:r>
                  <w:r w:rsidRPr="0061483E">
                    <w:rPr>
                      <w:rFonts w:ascii="Times New Roman" w:hAnsi="Times New Roman" w:cs="Times New Roman"/>
                      <w:color w:val="C00000"/>
                      <w:sz w:val="20"/>
                      <w:szCs w:val="20"/>
                    </w:rPr>
                    <w:t>Giám đốc Nguyễn Toàn Thắng</w:t>
                  </w:r>
                </w:p>
                <w:p w14:paraId="5CC46797" w14:textId="77777777" w:rsidR="0061483E" w:rsidRPr="0061483E" w:rsidRDefault="0061483E" w:rsidP="0061483E">
                  <w:pPr>
                    <w:jc w:val="both"/>
                    <w:rPr>
                      <w:rFonts w:ascii="Times New Roman" w:hAnsi="Times New Roman" w:cs="Times New Roman"/>
                      <w:bCs/>
                      <w:color w:val="C00000"/>
                      <w:sz w:val="20"/>
                      <w:szCs w:val="20"/>
                    </w:rPr>
                  </w:pPr>
                  <w:r w:rsidRPr="0061483E">
                    <w:rPr>
                      <w:rFonts w:ascii="Times New Roman" w:hAnsi="Times New Roman" w:cs="Times New Roman"/>
                      <w:bCs/>
                      <w:color w:val="C00000"/>
                      <w:sz w:val="20"/>
                      <w:szCs w:val="20"/>
                    </w:rPr>
                    <w:t xml:space="preserve">- Địa điểm: </w:t>
                  </w:r>
                  <w:r w:rsidRPr="0061483E">
                    <w:rPr>
                      <w:rFonts w:ascii="Times New Roman" w:hAnsi="Times New Roman" w:cs="Times New Roman"/>
                      <w:color w:val="C00000"/>
                      <w:sz w:val="20"/>
                      <w:szCs w:val="20"/>
                    </w:rPr>
                    <w:t>Hội trường (KV1)</w:t>
                  </w:r>
                </w:p>
                <w:p w14:paraId="75C6F2BB" w14:textId="77777777" w:rsidR="0061483E" w:rsidRPr="0061483E" w:rsidRDefault="0061483E" w:rsidP="0061483E">
                  <w:pPr>
                    <w:jc w:val="both"/>
                    <w:rPr>
                      <w:rFonts w:ascii="Times New Roman" w:hAnsi="Times New Roman" w:cs="Times New Roman"/>
                      <w:bCs/>
                      <w:color w:val="C00000"/>
                      <w:sz w:val="20"/>
                      <w:szCs w:val="20"/>
                    </w:rPr>
                  </w:pPr>
                  <w:r w:rsidRPr="0061483E">
                    <w:rPr>
                      <w:rFonts w:ascii="Times New Roman" w:hAnsi="Times New Roman" w:cs="Times New Roman"/>
                      <w:bCs/>
                      <w:color w:val="C00000"/>
                      <w:sz w:val="20"/>
                      <w:szCs w:val="20"/>
                    </w:rPr>
                    <w:t>- Thành phần: LĐ và chuyên viên PQLĐ</w:t>
                  </w:r>
                </w:p>
                <w:p w14:paraId="6C5AD8D5" w14:textId="77777777" w:rsidR="0061483E" w:rsidRPr="0061483E" w:rsidRDefault="0061483E" w:rsidP="0061483E">
                  <w:pPr>
                    <w:jc w:val="both"/>
                    <w:rPr>
                      <w:rFonts w:ascii="Times New Roman" w:hAnsi="Times New Roman" w:cs="Times New Roman"/>
                      <w:bCs/>
                      <w:color w:val="C00000"/>
                      <w:sz w:val="20"/>
                      <w:szCs w:val="20"/>
                    </w:rPr>
                  </w:pPr>
                  <w:r w:rsidRPr="0061483E">
                    <w:rPr>
                      <w:rFonts w:ascii="Times New Roman" w:hAnsi="Times New Roman" w:cs="Times New Roman"/>
                      <w:bCs/>
                      <w:color w:val="C00000"/>
                      <w:sz w:val="20"/>
                      <w:szCs w:val="20"/>
                    </w:rPr>
                    <w:t xml:space="preserve">-  Chuẩn bị: TP QLĐ </w:t>
                  </w:r>
                </w:p>
                <w:p w14:paraId="6036BB11" w14:textId="77777777" w:rsidR="0061483E" w:rsidRPr="0061483E" w:rsidRDefault="0061483E" w:rsidP="00E31793">
                  <w:pPr>
                    <w:jc w:val="both"/>
                    <w:rPr>
                      <w:rFonts w:ascii="Times New Roman" w:hAnsi="Times New Roman" w:cs="Times New Roman"/>
                      <w:color w:val="C00000"/>
                      <w:sz w:val="20"/>
                      <w:szCs w:val="20"/>
                    </w:rPr>
                  </w:pPr>
                </w:p>
              </w:tc>
            </w:tr>
            <w:tr w:rsidR="00E61DBD" w:rsidRPr="00E61DBD" w14:paraId="457642B3" w14:textId="77777777" w:rsidTr="005C5B6E">
              <w:trPr>
                <w:trHeight w:val="523"/>
                <w:jc w:val="center"/>
              </w:trPr>
              <w:tc>
                <w:tcPr>
                  <w:tcW w:w="783" w:type="dxa"/>
                </w:tcPr>
                <w:p w14:paraId="2E510317" w14:textId="087EB566" w:rsidR="00E31793" w:rsidRPr="00E61DBD" w:rsidRDefault="00E31793" w:rsidP="00E31793">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16:00</w:t>
                  </w:r>
                </w:p>
              </w:tc>
              <w:tc>
                <w:tcPr>
                  <w:tcW w:w="4213" w:type="dxa"/>
                </w:tcPr>
                <w:p w14:paraId="0F3E05A4" w14:textId="21574DA1"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Nội dung: Giao ban Lãnh đạo Văn phòng (trực tiếp và trực tuyến)</w:t>
                  </w:r>
                </w:p>
                <w:p w14:paraId="596B15F4" w14:textId="66C575AE"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Người chủ trì:</w:t>
                  </w:r>
                  <w:r w:rsidRPr="00E61DBD">
                    <w:rPr>
                      <w:color w:val="000000" w:themeColor="text1"/>
                    </w:rPr>
                    <w:t xml:space="preserve"> </w:t>
                  </w:r>
                  <w:r w:rsidRPr="00E61DBD">
                    <w:rPr>
                      <w:rFonts w:ascii="Times New Roman" w:hAnsi="Times New Roman" w:cs="Times New Roman"/>
                      <w:color w:val="000000" w:themeColor="text1"/>
                      <w:sz w:val="20"/>
                      <w:szCs w:val="20"/>
                    </w:rPr>
                    <w:t>Chánh Văn phòng</w:t>
                  </w:r>
                </w:p>
                <w:p w14:paraId="7C362660" w14:textId="4443A653"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 Phòng họp 111 (KV1)</w:t>
                  </w:r>
                </w:p>
                <w:p w14:paraId="446B30ED" w14:textId="3E674A98"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Thành phần:</w:t>
                  </w:r>
                  <w:r w:rsidRPr="00E61DBD">
                    <w:rPr>
                      <w:color w:val="000000" w:themeColor="text1"/>
                    </w:rPr>
                    <w:t xml:space="preserve"> </w:t>
                  </w:r>
                  <w:r w:rsidRPr="00E61DBD">
                    <w:rPr>
                      <w:rFonts w:ascii="Times New Roman" w:hAnsi="Times New Roman" w:cs="Times New Roman"/>
                      <w:color w:val="000000" w:themeColor="text1"/>
                      <w:sz w:val="20"/>
                      <w:szCs w:val="20"/>
                    </w:rPr>
                    <w:t xml:space="preserve">LĐ VP </w:t>
                  </w:r>
                </w:p>
                <w:p w14:paraId="74F06597" w14:textId="6C583101" w:rsidR="00E31793" w:rsidRPr="00E61DBD" w:rsidRDefault="00E31793" w:rsidP="00E31793">
                  <w:pPr>
                    <w:jc w:val="both"/>
                    <w:rPr>
                      <w:rFonts w:ascii="Times New Roman" w:hAnsi="Times New Roman" w:cs="Times New Roman"/>
                      <w:color w:val="000000" w:themeColor="text1"/>
                      <w:sz w:val="20"/>
                      <w:szCs w:val="20"/>
                    </w:rPr>
                  </w:pPr>
                </w:p>
              </w:tc>
            </w:tr>
            <w:tr w:rsidR="00E374D6" w:rsidRPr="00E61DBD" w14:paraId="1741235C" w14:textId="77777777" w:rsidTr="005C5B6E">
              <w:trPr>
                <w:trHeight w:val="523"/>
                <w:jc w:val="center"/>
              </w:trPr>
              <w:tc>
                <w:tcPr>
                  <w:tcW w:w="783" w:type="dxa"/>
                </w:tcPr>
                <w:p w14:paraId="317B9586" w14:textId="076B41E1" w:rsidR="00E374D6" w:rsidRPr="00E374D6" w:rsidRDefault="00E374D6" w:rsidP="00E31793">
                  <w:pPr>
                    <w:jc w:val="both"/>
                    <w:rPr>
                      <w:rFonts w:ascii="Times New Roman" w:hAnsi="Times New Roman" w:cs="Times New Roman"/>
                      <w:b/>
                      <w:color w:val="C00000"/>
                      <w:sz w:val="20"/>
                      <w:szCs w:val="20"/>
                    </w:rPr>
                  </w:pPr>
                  <w:r w:rsidRPr="00E374D6">
                    <w:rPr>
                      <w:rFonts w:ascii="Times New Roman" w:hAnsi="Times New Roman" w:cs="Times New Roman"/>
                      <w:b/>
                      <w:color w:val="C00000"/>
                      <w:sz w:val="20"/>
                      <w:szCs w:val="20"/>
                    </w:rPr>
                    <w:t>16:30</w:t>
                  </w:r>
                </w:p>
              </w:tc>
              <w:tc>
                <w:tcPr>
                  <w:tcW w:w="4213" w:type="dxa"/>
                </w:tcPr>
                <w:p w14:paraId="2E86B907" w14:textId="04CF6DA3" w:rsidR="00E374D6" w:rsidRPr="00E374D6" w:rsidRDefault="00E374D6" w:rsidP="00E374D6">
                  <w:pPr>
                    <w:jc w:val="both"/>
                    <w:rPr>
                      <w:rFonts w:ascii="Times New Roman" w:hAnsi="Times New Roman"/>
                      <w:b/>
                      <w:bCs/>
                      <w:noProof/>
                      <w:color w:val="C00000"/>
                      <w:sz w:val="20"/>
                      <w:szCs w:val="20"/>
                    </w:rPr>
                  </w:pPr>
                  <w:r w:rsidRPr="00E374D6">
                    <w:rPr>
                      <w:rFonts w:ascii="Times New Roman" w:hAnsi="Times New Roman" w:cs="Times New Roman"/>
                      <w:b/>
                      <w:color w:val="C00000"/>
                      <w:sz w:val="20"/>
                      <w:szCs w:val="20"/>
                    </w:rPr>
                    <w:t xml:space="preserve">- Nội dung: </w:t>
                  </w:r>
                  <w:r w:rsidRPr="00E374D6">
                    <w:rPr>
                      <w:rFonts w:ascii="Times New Roman" w:hAnsi="Times New Roman"/>
                      <w:b/>
                      <w:bCs/>
                      <w:noProof/>
                      <w:color w:val="C00000"/>
                      <w:sz w:val="20"/>
                      <w:szCs w:val="20"/>
                    </w:rPr>
                    <w:t xml:space="preserve">Đ/c Trần Thị Diệu Thúy </w:t>
                  </w:r>
                  <w:r>
                    <w:rPr>
                      <w:rFonts w:ascii="Times New Roman" w:hAnsi="Times New Roman"/>
                      <w:b/>
                      <w:bCs/>
                      <w:noProof/>
                      <w:color w:val="C00000"/>
                      <w:sz w:val="20"/>
                      <w:szCs w:val="20"/>
                    </w:rPr>
                    <w:t>họp Ban chỉ đạo</w:t>
                  </w:r>
                  <w:r w:rsidRPr="00E374D6">
                    <w:rPr>
                      <w:rFonts w:ascii="Times New Roman" w:hAnsi="Times New Roman"/>
                      <w:b/>
                      <w:bCs/>
                      <w:noProof/>
                      <w:color w:val="C00000"/>
                      <w:sz w:val="20"/>
                      <w:szCs w:val="20"/>
                    </w:rPr>
                    <w:t xml:space="preserve"> Trung </w:t>
                  </w:r>
                  <w:r>
                    <w:rPr>
                      <w:rFonts w:ascii="Times New Roman" w:hAnsi="Times New Roman"/>
                      <w:b/>
                      <w:bCs/>
                      <w:noProof/>
                      <w:color w:val="C00000"/>
                      <w:sz w:val="20"/>
                      <w:szCs w:val="20"/>
                    </w:rPr>
                    <w:t xml:space="preserve">ương về phát triể, đổi mới sáng tạo và chuyển đổi số </w:t>
                  </w:r>
                </w:p>
                <w:p w14:paraId="0174FFF6" w14:textId="182B2980" w:rsidR="00E374D6" w:rsidRPr="00E374D6" w:rsidRDefault="00E374D6" w:rsidP="00E374D6">
                  <w:pPr>
                    <w:jc w:val="both"/>
                    <w:rPr>
                      <w:rFonts w:ascii="Times New Roman" w:hAnsi="Times New Roman" w:cs="Times New Roman"/>
                      <w:b/>
                      <w:color w:val="C00000"/>
                      <w:sz w:val="20"/>
                      <w:szCs w:val="20"/>
                    </w:rPr>
                  </w:pPr>
                  <w:r w:rsidRPr="00E374D6">
                    <w:rPr>
                      <w:rFonts w:ascii="Times New Roman" w:hAnsi="Times New Roman" w:cs="Times New Roman"/>
                      <w:b/>
                      <w:bCs/>
                      <w:color w:val="C00000"/>
                      <w:sz w:val="20"/>
                      <w:szCs w:val="20"/>
                    </w:rPr>
                    <w:t xml:space="preserve">- Thành phần: </w:t>
                  </w:r>
                  <w:r>
                    <w:rPr>
                      <w:rFonts w:ascii="Times New Roman" w:hAnsi="Times New Roman" w:cs="Times New Roman"/>
                      <w:b/>
                      <w:bCs/>
                      <w:color w:val="C00000"/>
                      <w:sz w:val="20"/>
                      <w:szCs w:val="20"/>
                    </w:rPr>
                    <w:t>PGĐ Huỳnh Văn Thanh</w:t>
                  </w:r>
                  <w:r w:rsidRPr="00E374D6">
                    <w:rPr>
                      <w:rFonts w:ascii="Times New Roman" w:hAnsi="Times New Roman" w:cs="Times New Roman"/>
                      <w:b/>
                      <w:bCs/>
                      <w:color w:val="C00000"/>
                      <w:sz w:val="20"/>
                      <w:szCs w:val="20"/>
                    </w:rPr>
                    <w:t xml:space="preserve"> (TM</w:t>
                  </w:r>
                  <w:r>
                    <w:rPr>
                      <w:rFonts w:ascii="Times New Roman" w:hAnsi="Times New Roman" w:cs="Times New Roman"/>
                      <w:b/>
                      <w:bCs/>
                      <w:color w:val="C00000"/>
                      <w:sz w:val="20"/>
                      <w:szCs w:val="20"/>
                    </w:rPr>
                    <w:t xml:space="preserve"> 236</w:t>
                  </w:r>
                  <w:r w:rsidRPr="00E374D6">
                    <w:rPr>
                      <w:rFonts w:ascii="Times New Roman" w:hAnsi="Times New Roman" w:cs="Times New Roman"/>
                      <w:b/>
                      <w:bCs/>
                      <w:color w:val="C00000"/>
                      <w:sz w:val="20"/>
                      <w:szCs w:val="20"/>
                    </w:rPr>
                    <w:t>)</w:t>
                  </w:r>
                </w:p>
                <w:p w14:paraId="6D23F37E" w14:textId="45642907" w:rsidR="00E374D6" w:rsidRPr="00E374D6" w:rsidRDefault="00E374D6" w:rsidP="00E31793">
                  <w:pPr>
                    <w:jc w:val="both"/>
                    <w:rPr>
                      <w:rFonts w:ascii="Times New Roman" w:hAnsi="Times New Roman" w:cs="Times New Roman"/>
                      <w:color w:val="C00000"/>
                      <w:sz w:val="20"/>
                      <w:szCs w:val="20"/>
                    </w:rPr>
                  </w:pPr>
                </w:p>
              </w:tc>
            </w:tr>
          </w:tbl>
          <w:p w14:paraId="09A34493" w14:textId="77777777" w:rsidR="00F252BA" w:rsidRPr="00E61DBD" w:rsidRDefault="00F252BA" w:rsidP="00213721">
            <w:pPr>
              <w:spacing w:after="120"/>
              <w:jc w:val="both"/>
              <w:rPr>
                <w:rFonts w:ascii="Times New Roman" w:hAnsi="Times New Roman" w:cs="Times New Roman"/>
                <w:vanish/>
                <w:color w:val="000000" w:themeColor="text1"/>
                <w:sz w:val="2"/>
                <w:szCs w:val="2"/>
              </w:rPr>
            </w:pPr>
          </w:p>
          <w:p w14:paraId="578A6C8E" w14:textId="77777777" w:rsidR="00F252BA" w:rsidRPr="00E61DBD" w:rsidRDefault="00F252BA" w:rsidP="00213721">
            <w:pPr>
              <w:spacing w:after="120"/>
              <w:jc w:val="both"/>
              <w:rPr>
                <w:rFonts w:ascii="Times New Roman" w:hAnsi="Times New Roman" w:cs="Times New Roman"/>
                <w:vanish/>
                <w:color w:val="000000" w:themeColor="text1"/>
                <w:sz w:val="2"/>
                <w:szCs w:val="2"/>
              </w:rPr>
            </w:pPr>
          </w:p>
        </w:tc>
      </w:tr>
      <w:tr w:rsidR="00E61DBD" w:rsidRPr="00E61DBD" w14:paraId="095CCAC5" w14:textId="77777777" w:rsidTr="00A417C4">
        <w:trPr>
          <w:trHeight w:val="20"/>
        </w:trPr>
        <w:tc>
          <w:tcPr>
            <w:tcW w:w="1080" w:type="dxa"/>
          </w:tcPr>
          <w:p w14:paraId="09B9E5ED" w14:textId="77777777" w:rsidR="00D14471" w:rsidRPr="00E61DBD" w:rsidRDefault="00D14471"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t>Thứ ba</w:t>
            </w:r>
          </w:p>
          <w:p w14:paraId="3BB677DC" w14:textId="2E254260" w:rsidR="00D14471" w:rsidRPr="00E61DBD" w:rsidRDefault="00EA1C91"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t>30</w:t>
            </w:r>
            <w:r w:rsidR="00FD59A3" w:rsidRPr="00E61DBD">
              <w:rPr>
                <w:rFonts w:ascii="Times New Roman" w:hAnsi="Times New Roman" w:cs="Times New Roman"/>
                <w:b/>
                <w:noProof/>
                <w:color w:val="000000" w:themeColor="text1"/>
                <w:sz w:val="20"/>
                <w:szCs w:val="20"/>
              </w:rPr>
              <w:t>/9</w:t>
            </w:r>
          </w:p>
        </w:tc>
        <w:tc>
          <w:tcPr>
            <w:tcW w:w="4860" w:type="dxa"/>
          </w:tcPr>
          <w:p w14:paraId="622106B1" w14:textId="77777777" w:rsidR="00D14471" w:rsidRPr="00E61DBD" w:rsidRDefault="00D14471" w:rsidP="00A417C4">
            <w:pPr>
              <w:jc w:val="both"/>
              <w:rPr>
                <w:rFonts w:ascii="Times New Roman" w:hAnsi="Times New Roman" w:cs="Times New Roman"/>
                <w:vanish/>
                <w:color w:val="000000" w:themeColor="text1"/>
                <w:sz w:val="20"/>
                <w:szCs w:val="20"/>
              </w:rPr>
            </w:pP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E61DBD" w:rsidRPr="00E61DBD" w14:paraId="1BC7E4B3" w14:textId="77777777" w:rsidTr="00767CA1">
              <w:trPr>
                <w:trHeight w:val="613"/>
                <w:jc w:val="center"/>
              </w:trPr>
              <w:tc>
                <w:tcPr>
                  <w:tcW w:w="675" w:type="dxa"/>
                </w:tcPr>
                <w:p w14:paraId="3168CFFC" w14:textId="53975378" w:rsidR="00A43439" w:rsidRPr="00E61DBD" w:rsidRDefault="006B5877" w:rsidP="001D52B8">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w:t>
                  </w:r>
                  <w:r w:rsidR="00C6003B" w:rsidRPr="00E61DBD">
                    <w:rPr>
                      <w:rFonts w:ascii="Times New Roman" w:hAnsi="Times New Roman" w:cs="Times New Roman"/>
                      <w:b/>
                      <w:color w:val="000000" w:themeColor="text1"/>
                      <w:sz w:val="20"/>
                      <w:szCs w:val="20"/>
                    </w:rPr>
                    <w:t>0</w:t>
                  </w:r>
                </w:p>
              </w:tc>
              <w:tc>
                <w:tcPr>
                  <w:tcW w:w="4149" w:type="dxa"/>
                </w:tcPr>
                <w:p w14:paraId="2A6B7459" w14:textId="43CD404C" w:rsidR="00C6003B" w:rsidRPr="00E61DBD" w:rsidRDefault="00BB3F49" w:rsidP="00BE37AA">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C6003B" w:rsidRPr="00E61DBD">
                    <w:rPr>
                      <w:rFonts w:ascii="Times New Roman" w:hAnsi="Times New Roman" w:cs="Times New Roman"/>
                      <w:b/>
                      <w:color w:val="000000" w:themeColor="text1"/>
                      <w:sz w:val="20"/>
                      <w:szCs w:val="20"/>
                    </w:rPr>
                    <w:t>Hội nghị Ban Thường vụ Thành ủy lần thứ 10</w:t>
                  </w:r>
                </w:p>
                <w:p w14:paraId="5B67DEE7" w14:textId="77777777" w:rsidR="00756587" w:rsidRPr="00E61DBD" w:rsidRDefault="00BE37AA" w:rsidP="00551EB5">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Thành phần:</w:t>
                  </w:r>
                  <w:r w:rsidRPr="00E61DBD">
                    <w:rPr>
                      <w:rFonts w:ascii="Times New Roman" w:hAnsi="Times New Roman" w:cs="Times New Roman"/>
                      <w:color w:val="000000" w:themeColor="text1"/>
                      <w:sz w:val="20"/>
                      <w:szCs w:val="20"/>
                    </w:rPr>
                    <w:t xml:space="preserve"> </w:t>
                  </w:r>
                  <w:r w:rsidRPr="00E61DBD">
                    <w:rPr>
                      <w:rFonts w:ascii="Times New Roman" w:hAnsi="Times New Roman" w:cs="Times New Roman"/>
                      <w:b/>
                      <w:color w:val="000000" w:themeColor="text1"/>
                      <w:sz w:val="20"/>
                      <w:szCs w:val="20"/>
                    </w:rPr>
                    <w:t>Giám đốc Sở (nếu có TM)</w:t>
                  </w:r>
                </w:p>
                <w:p w14:paraId="1CFFC8D2" w14:textId="44F3E368" w:rsidR="00B520A3" w:rsidRPr="00E61DBD" w:rsidRDefault="00B520A3" w:rsidP="00551EB5">
                  <w:pPr>
                    <w:jc w:val="both"/>
                    <w:rPr>
                      <w:rFonts w:ascii="Times New Roman" w:hAnsi="Times New Roman" w:cs="Times New Roman"/>
                      <w:b/>
                      <w:color w:val="000000" w:themeColor="text1"/>
                      <w:sz w:val="20"/>
                      <w:szCs w:val="20"/>
                    </w:rPr>
                  </w:pPr>
                </w:p>
              </w:tc>
            </w:tr>
            <w:tr w:rsidR="00E61DBD" w:rsidRPr="00E61DBD" w14:paraId="7D0A5B64" w14:textId="77777777" w:rsidTr="00767CA1">
              <w:trPr>
                <w:trHeight w:val="613"/>
                <w:jc w:val="center"/>
              </w:trPr>
              <w:tc>
                <w:tcPr>
                  <w:tcW w:w="675" w:type="dxa"/>
                </w:tcPr>
                <w:p w14:paraId="68EAA588" w14:textId="532B6C1F" w:rsidR="00132835" w:rsidRPr="00E61DBD" w:rsidRDefault="00B65100" w:rsidP="001D52B8">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lastRenderedPageBreak/>
                    <w:t>8:00</w:t>
                  </w:r>
                </w:p>
              </w:tc>
              <w:tc>
                <w:tcPr>
                  <w:tcW w:w="4149" w:type="dxa"/>
                </w:tcPr>
                <w:p w14:paraId="20D95A2E" w14:textId="310FEC47" w:rsidR="00A43439" w:rsidRPr="00E61DBD" w:rsidRDefault="002C587C" w:rsidP="00FF0203">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xml:space="preserve">- Nội dung: </w:t>
                  </w:r>
                  <w:r w:rsidR="00B21DD4" w:rsidRPr="00E61DBD">
                    <w:rPr>
                      <w:rFonts w:ascii="Times New Roman" w:hAnsi="Times New Roman" w:cs="Times New Roman"/>
                      <w:b/>
                      <w:color w:val="000000" w:themeColor="text1"/>
                      <w:sz w:val="20"/>
                      <w:szCs w:val="20"/>
                    </w:rPr>
                    <w:t>Đ/c Bùi Minh Thạnh chủ trì họp nghe báo cáo tiến độ giải phóng mặt bằng, giải ngân đầu tư công các công trình, dự án trọng điểm khu vực Bình Dương</w:t>
                  </w:r>
                </w:p>
                <w:p w14:paraId="652FFD03" w14:textId="4CDD691A" w:rsidR="00A02374" w:rsidRPr="00E61DBD" w:rsidRDefault="00BE37AA" w:rsidP="004F6354">
                  <w:pPr>
                    <w:jc w:val="both"/>
                    <w:rPr>
                      <w:rFonts w:ascii="Times New Roman" w:hAnsi="Times New Roman" w:cs="Times New Roman"/>
                      <w:color w:val="000000" w:themeColor="text1"/>
                      <w:sz w:val="20"/>
                      <w:szCs w:val="20"/>
                    </w:rPr>
                  </w:pPr>
                  <w:r w:rsidRPr="00E61DBD">
                    <w:rPr>
                      <w:rFonts w:ascii="Times New Roman" w:hAnsi="Times New Roman" w:cs="Times New Roman"/>
                      <w:b/>
                      <w:bCs/>
                      <w:color w:val="000000" w:themeColor="text1"/>
                      <w:sz w:val="20"/>
                      <w:szCs w:val="20"/>
                    </w:rPr>
                    <w:t>- Thành phần: PGĐ Nguyễn Th</w:t>
                  </w:r>
                  <w:r w:rsidR="00B520A3" w:rsidRPr="00E61DBD">
                    <w:rPr>
                      <w:rFonts w:ascii="Times New Roman" w:hAnsi="Times New Roman" w:cs="Times New Roman"/>
                      <w:b/>
                      <w:bCs/>
                      <w:color w:val="000000" w:themeColor="text1"/>
                      <w:sz w:val="20"/>
                      <w:szCs w:val="20"/>
                    </w:rPr>
                    <w:t>ái Sinh</w:t>
                  </w:r>
                  <w:r w:rsidRPr="00E61DBD">
                    <w:rPr>
                      <w:rFonts w:ascii="Times New Roman" w:hAnsi="Times New Roman" w:cs="Times New Roman"/>
                      <w:b/>
                      <w:bCs/>
                      <w:color w:val="000000" w:themeColor="text1"/>
                      <w:sz w:val="20"/>
                      <w:szCs w:val="20"/>
                    </w:rPr>
                    <w:t xml:space="preserve">, LĐ PBTTĐC, CCQLĐĐ BD </w:t>
                  </w:r>
                  <w:r w:rsidRPr="00E61DBD">
                    <w:rPr>
                      <w:rFonts w:ascii="Times New Roman" w:hAnsi="Times New Roman" w:cs="Times New Roman"/>
                      <w:b/>
                      <w:color w:val="000000" w:themeColor="text1"/>
                      <w:sz w:val="20"/>
                      <w:szCs w:val="20"/>
                    </w:rPr>
                    <w:t>(TM</w:t>
                  </w:r>
                  <w:r w:rsidR="00D539E9" w:rsidRPr="00E61DBD">
                    <w:rPr>
                      <w:rFonts w:ascii="Times New Roman" w:hAnsi="Times New Roman" w:cs="Times New Roman"/>
                      <w:b/>
                      <w:color w:val="000000" w:themeColor="text1"/>
                      <w:sz w:val="20"/>
                      <w:szCs w:val="20"/>
                    </w:rPr>
                    <w:t xml:space="preserve"> 652</w:t>
                  </w:r>
                  <w:r w:rsidRPr="00E61DBD">
                    <w:rPr>
                      <w:rFonts w:ascii="Times New Roman" w:hAnsi="Times New Roman" w:cs="Times New Roman"/>
                      <w:b/>
                      <w:color w:val="000000" w:themeColor="text1"/>
                      <w:sz w:val="20"/>
                      <w:szCs w:val="20"/>
                    </w:rPr>
                    <w:t>)</w:t>
                  </w:r>
                </w:p>
              </w:tc>
            </w:tr>
            <w:tr w:rsidR="00E61DBD" w:rsidRPr="00E61DBD" w14:paraId="3D3BBB91" w14:textId="77777777" w:rsidTr="00767CA1">
              <w:trPr>
                <w:trHeight w:val="613"/>
                <w:jc w:val="center"/>
              </w:trPr>
              <w:tc>
                <w:tcPr>
                  <w:tcW w:w="675" w:type="dxa"/>
                </w:tcPr>
                <w:p w14:paraId="28E6C4BB" w14:textId="41F56661" w:rsidR="00A85C38" w:rsidRPr="00E61DBD" w:rsidRDefault="00A85C38" w:rsidP="001D52B8">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173980B6" w14:textId="687AA307" w:rsidR="00A85C38" w:rsidRPr="00E61DBD" w:rsidRDefault="00BB3F49" w:rsidP="00FF0203">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A85C38" w:rsidRPr="00E61DBD">
                    <w:rPr>
                      <w:rFonts w:ascii="Times New Roman" w:hAnsi="Times New Roman" w:cs="Times New Roman"/>
                      <w:b/>
                      <w:color w:val="000000" w:themeColor="text1"/>
                      <w:sz w:val="20"/>
                      <w:szCs w:val="20"/>
                    </w:rPr>
                    <w:t xml:space="preserve">Đ/c Bùi Xuân Cường nghe báo cáo về công tác an toàn giao thông, tình hình ùn tắc giao thông trên địa bàn Thành phố; </w:t>
                  </w:r>
                </w:p>
                <w:p w14:paraId="0822CD6C" w14:textId="07FE48AC" w:rsidR="00A85C38" w:rsidRPr="00E61DBD" w:rsidRDefault="00A85C38" w:rsidP="00FF0203">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u w:val="single"/>
                    </w:rPr>
                    <w:t>9g30</w:t>
                  </w:r>
                  <w:r w:rsidRPr="00E61DBD">
                    <w:rPr>
                      <w:rFonts w:ascii="Times New Roman" w:hAnsi="Times New Roman" w:cs="Times New Roman"/>
                      <w:b/>
                      <w:color w:val="000000" w:themeColor="text1"/>
                      <w:sz w:val="20"/>
                      <w:szCs w:val="20"/>
                    </w:rPr>
                    <w:t xml:space="preserve">: nghe báo cáo về tình hình thực hiện công tác quản lý và sử dụng tạm thời một phần lòng đường, vỉa hè trên địa bàn TP.HCM; </w:t>
                  </w:r>
                </w:p>
                <w:p w14:paraId="165EE62C" w14:textId="2CD11C6B" w:rsidR="00BE37AA" w:rsidRPr="00E61DBD" w:rsidRDefault="00BE37AA" w:rsidP="00BE37AA">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Thành phần: LĐ PKtra (nếu có TM)</w:t>
                  </w:r>
                </w:p>
                <w:p w14:paraId="05BF0FEB" w14:textId="77777777" w:rsidR="00A85C38" w:rsidRPr="00E61DBD" w:rsidRDefault="00A85C38" w:rsidP="00FF0203">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u w:val="single"/>
                    </w:rPr>
                    <w:t>10g30:</w:t>
                  </w:r>
                  <w:r w:rsidRPr="00E61DBD">
                    <w:rPr>
                      <w:rFonts w:ascii="Times New Roman" w:hAnsi="Times New Roman" w:cs="Times New Roman"/>
                      <w:b/>
                      <w:color w:val="000000" w:themeColor="text1"/>
                      <w:sz w:val="20"/>
                      <w:szCs w:val="20"/>
                    </w:rPr>
                    <w:t xml:space="preserve"> nghe báo cáo về kết quả rà soát các công trình thí điểm xây dựng công trình phục vụ sản xuất nông nghiệp trên đất nông nghiệp khác và phi nông nghiệp khác</w:t>
                  </w:r>
                </w:p>
                <w:p w14:paraId="0DFBDBF9" w14:textId="42123D84" w:rsidR="00BE37AA" w:rsidRPr="00E61DBD" w:rsidRDefault="00BE37AA" w:rsidP="00FF0203">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Thành phần: LĐ</w:t>
                  </w:r>
                  <w:r w:rsidR="00CB7148" w:rsidRPr="00E61DBD">
                    <w:rPr>
                      <w:rFonts w:ascii="Times New Roman" w:hAnsi="Times New Roman" w:cs="Times New Roman"/>
                      <w:b/>
                      <w:bCs/>
                      <w:color w:val="000000" w:themeColor="text1"/>
                      <w:sz w:val="20"/>
                      <w:szCs w:val="20"/>
                    </w:rPr>
                    <w:t xml:space="preserve"> PQLĐ</w:t>
                  </w:r>
                  <w:r w:rsidRPr="00E61DBD">
                    <w:rPr>
                      <w:rFonts w:ascii="Times New Roman" w:hAnsi="Times New Roman" w:cs="Times New Roman"/>
                      <w:b/>
                      <w:bCs/>
                      <w:color w:val="000000" w:themeColor="text1"/>
                      <w:sz w:val="20"/>
                      <w:szCs w:val="20"/>
                    </w:rPr>
                    <w:t xml:space="preserve"> (nếu có TM)</w:t>
                  </w:r>
                </w:p>
                <w:p w14:paraId="3815F3EE" w14:textId="1B5ADED2" w:rsidR="00BE37AA" w:rsidRPr="00E61DBD" w:rsidRDefault="00BE37AA" w:rsidP="00FF0203">
                  <w:pPr>
                    <w:jc w:val="both"/>
                    <w:rPr>
                      <w:rFonts w:ascii="Times New Roman" w:hAnsi="Times New Roman" w:cs="Times New Roman"/>
                      <w:b/>
                      <w:color w:val="000000" w:themeColor="text1"/>
                      <w:sz w:val="20"/>
                      <w:szCs w:val="20"/>
                    </w:rPr>
                  </w:pPr>
                </w:p>
              </w:tc>
            </w:tr>
            <w:tr w:rsidR="00E61DBD" w:rsidRPr="00E61DBD" w14:paraId="4400D717" w14:textId="77777777" w:rsidTr="00767CA1">
              <w:trPr>
                <w:trHeight w:val="613"/>
                <w:jc w:val="center"/>
              </w:trPr>
              <w:tc>
                <w:tcPr>
                  <w:tcW w:w="675" w:type="dxa"/>
                </w:tcPr>
                <w:p w14:paraId="09B5FA41" w14:textId="24A48DAD" w:rsidR="006B5877" w:rsidRPr="00E61DBD" w:rsidRDefault="00E31793" w:rsidP="006B5877">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7F2E74A6" w14:textId="171358B5" w:rsidR="00E31793" w:rsidRPr="00E61DBD" w:rsidRDefault="00E31793" w:rsidP="00E31793">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w:t>
                  </w:r>
                  <w:r w:rsidRPr="00E61DBD">
                    <w:rPr>
                      <w:color w:val="000000" w:themeColor="text1"/>
                    </w:rPr>
                    <w:t xml:space="preserve"> </w:t>
                  </w:r>
                  <w:r w:rsidRPr="00E61DBD">
                    <w:rPr>
                      <w:rFonts w:ascii="Times New Roman" w:hAnsi="Times New Roman" w:cs="Times New Roman"/>
                      <w:color w:val="000000" w:themeColor="text1"/>
                      <w:sz w:val="20"/>
                      <w:szCs w:val="20"/>
                    </w:rPr>
                    <w:t>T</w:t>
                  </w:r>
                  <w:r w:rsidR="00790E7A" w:rsidRPr="00E61DBD">
                    <w:rPr>
                      <w:rFonts w:ascii="Times New Roman" w:hAnsi="Times New Roman" w:cs="Times New Roman"/>
                      <w:color w:val="000000" w:themeColor="text1"/>
                      <w:sz w:val="20"/>
                      <w:szCs w:val="20"/>
                    </w:rPr>
                    <w:t>ập</w:t>
                  </w:r>
                  <w:r w:rsidRPr="00E61DBD">
                    <w:rPr>
                      <w:rFonts w:ascii="Times New Roman" w:hAnsi="Times New Roman" w:cs="Times New Roman"/>
                      <w:color w:val="000000" w:themeColor="text1"/>
                      <w:sz w:val="20"/>
                      <w:szCs w:val="20"/>
                    </w:rPr>
                    <w:t xml:space="preserve"> huấn </w:t>
                  </w:r>
                  <w:r w:rsidR="00790E7A" w:rsidRPr="00E61DBD">
                    <w:rPr>
                      <w:rFonts w:ascii="Times New Roman" w:hAnsi="Times New Roman" w:cs="Times New Roman"/>
                      <w:color w:val="000000" w:themeColor="text1"/>
                      <w:sz w:val="20"/>
                      <w:szCs w:val="20"/>
                    </w:rPr>
                    <w:t xml:space="preserve">nghiệp vụ </w:t>
                  </w:r>
                  <w:r w:rsidRPr="00E61DBD">
                    <w:rPr>
                      <w:rFonts w:ascii="Times New Roman" w:hAnsi="Times New Roman" w:cs="Times New Roman"/>
                      <w:color w:val="000000" w:themeColor="text1"/>
                      <w:sz w:val="20"/>
                      <w:szCs w:val="20"/>
                    </w:rPr>
                    <w:t>về công tác bồi thường, hỗ trợ tái định cư</w:t>
                  </w:r>
                  <w:r w:rsidR="00790E7A" w:rsidRPr="00E61DBD">
                    <w:rPr>
                      <w:rFonts w:ascii="Times New Roman" w:hAnsi="Times New Roman" w:cs="Times New Roman"/>
                      <w:color w:val="000000" w:themeColor="text1"/>
                      <w:sz w:val="20"/>
                      <w:szCs w:val="20"/>
                    </w:rPr>
                    <w:t xml:space="preserve"> theo Kế hoạch số 5396/KH-SNV </w:t>
                  </w:r>
                </w:p>
                <w:p w14:paraId="343E088E" w14:textId="77777777" w:rsidR="00E31793" w:rsidRPr="00E61DBD" w:rsidRDefault="00E31793" w:rsidP="00E31793">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Người chủ trì: </w:t>
                  </w:r>
                  <w:r w:rsidRPr="00E61DBD">
                    <w:rPr>
                      <w:rFonts w:ascii="Times New Roman" w:hAnsi="Times New Roman" w:cs="Times New Roman"/>
                      <w:color w:val="000000" w:themeColor="text1"/>
                      <w:sz w:val="20"/>
                      <w:szCs w:val="20"/>
                    </w:rPr>
                    <w:t>Giám đốc Nguyễn Toàn Thắng</w:t>
                  </w:r>
                </w:p>
                <w:p w14:paraId="4ADAF9FD" w14:textId="36126AD8" w:rsidR="00E31793" w:rsidRPr="00E61DBD" w:rsidRDefault="00E31793" w:rsidP="00E31793">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Địa điểm: </w:t>
                  </w:r>
                  <w:r w:rsidR="00790E7A" w:rsidRPr="00E61DBD">
                    <w:rPr>
                      <w:rFonts w:ascii="Times New Roman" w:hAnsi="Times New Roman" w:cs="Times New Roman"/>
                      <w:bCs/>
                      <w:color w:val="000000" w:themeColor="text1"/>
                      <w:sz w:val="20"/>
                      <w:szCs w:val="20"/>
                    </w:rPr>
                    <w:t xml:space="preserve">159 Paster, trụ sở </w:t>
                  </w:r>
                  <w:r w:rsidR="00790E7A" w:rsidRPr="00E61DBD">
                    <w:rPr>
                      <w:rFonts w:ascii="Times New Roman" w:hAnsi="Times New Roman" w:cs="Times New Roman"/>
                      <w:color w:val="000000" w:themeColor="text1"/>
                      <w:sz w:val="20"/>
                      <w:szCs w:val="20"/>
                    </w:rPr>
                    <w:t>Sở Nội vụ</w:t>
                  </w:r>
                </w:p>
                <w:p w14:paraId="4DB546E9" w14:textId="518C7C31" w:rsidR="00E31793" w:rsidRPr="00E61DBD" w:rsidRDefault="00E31793" w:rsidP="00E31793">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Thành phần: </w:t>
                  </w:r>
                  <w:r w:rsidR="00F2453A" w:rsidRPr="00E61DBD">
                    <w:rPr>
                      <w:rFonts w:ascii="Times New Roman" w:hAnsi="Times New Roman" w:cs="Times New Roman"/>
                      <w:bCs/>
                      <w:color w:val="000000" w:themeColor="text1"/>
                      <w:sz w:val="20"/>
                      <w:szCs w:val="20"/>
                    </w:rPr>
                    <w:t xml:space="preserve">PGĐ Nguyễn Thái Sinh, </w:t>
                  </w:r>
                  <w:r w:rsidR="00790E7A" w:rsidRPr="00E61DBD">
                    <w:rPr>
                      <w:rFonts w:ascii="Times New Roman" w:hAnsi="Times New Roman" w:cs="Times New Roman"/>
                      <w:bCs/>
                      <w:color w:val="000000" w:themeColor="text1"/>
                      <w:sz w:val="20"/>
                      <w:szCs w:val="20"/>
                    </w:rPr>
                    <w:t>TP BT, TP KTĐ</w:t>
                  </w:r>
                </w:p>
                <w:p w14:paraId="1A8A09B5" w14:textId="57A0A6B9" w:rsidR="00790E7A" w:rsidRPr="00E61DBD" w:rsidRDefault="00E31793" w:rsidP="00790E7A">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Chuẩn bị: </w:t>
                  </w:r>
                  <w:r w:rsidR="00790E7A" w:rsidRPr="00E61DBD">
                    <w:rPr>
                      <w:rFonts w:ascii="Times New Roman" w:hAnsi="Times New Roman" w:cs="Times New Roman"/>
                      <w:bCs/>
                      <w:color w:val="000000" w:themeColor="text1"/>
                      <w:sz w:val="20"/>
                      <w:szCs w:val="20"/>
                    </w:rPr>
                    <w:t>TP BT, TP KTĐ, VP</w:t>
                  </w:r>
                </w:p>
                <w:p w14:paraId="3E6E36FB" w14:textId="3522FE7E" w:rsidR="00E31793" w:rsidRPr="00E61DBD" w:rsidRDefault="00E31793" w:rsidP="00E31793">
                  <w:pPr>
                    <w:jc w:val="both"/>
                    <w:rPr>
                      <w:rFonts w:ascii="Times New Roman" w:hAnsi="Times New Roman" w:cs="Times New Roman"/>
                      <w:bCs/>
                      <w:color w:val="000000" w:themeColor="text1"/>
                      <w:sz w:val="20"/>
                      <w:szCs w:val="20"/>
                    </w:rPr>
                  </w:pPr>
                </w:p>
                <w:p w14:paraId="254E32D5" w14:textId="695E45DA" w:rsidR="002D4F60" w:rsidRPr="00E61DBD" w:rsidRDefault="002D4F60" w:rsidP="006B5877">
                  <w:pPr>
                    <w:jc w:val="both"/>
                    <w:rPr>
                      <w:rFonts w:ascii="Times New Roman" w:hAnsi="Times New Roman" w:cs="Times New Roman"/>
                      <w:b/>
                      <w:bCs/>
                      <w:color w:val="000000" w:themeColor="text1"/>
                      <w:sz w:val="20"/>
                      <w:szCs w:val="20"/>
                      <w:u w:val="single"/>
                    </w:rPr>
                  </w:pPr>
                </w:p>
              </w:tc>
            </w:tr>
            <w:tr w:rsidR="00E61DBD" w:rsidRPr="00E61DBD" w14:paraId="31D039EC" w14:textId="77777777" w:rsidTr="00767CA1">
              <w:trPr>
                <w:trHeight w:val="613"/>
                <w:jc w:val="center"/>
              </w:trPr>
              <w:tc>
                <w:tcPr>
                  <w:tcW w:w="675" w:type="dxa"/>
                </w:tcPr>
                <w:p w14:paraId="4108D953" w14:textId="7689136A" w:rsidR="006B5877" w:rsidRPr="00E61DBD" w:rsidRDefault="006B5877" w:rsidP="006B5877">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24991528" w14:textId="45FC23F7" w:rsidR="006B5877" w:rsidRPr="00E61DBD" w:rsidRDefault="006B5877" w:rsidP="006B587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-Nội dung: Tổ chức đổi thẻ đảng viên</w:t>
                  </w:r>
                </w:p>
                <w:p w14:paraId="508E0F50" w14:textId="179A5059" w:rsidR="006B5877" w:rsidRPr="00E61DBD" w:rsidRDefault="006B5877" w:rsidP="006B587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 phòng số 1</w:t>
                  </w:r>
                </w:p>
                <w:p w14:paraId="3AC0E82C" w14:textId="72345252" w:rsidR="006B5877" w:rsidRPr="00E61DBD" w:rsidRDefault="006B5877" w:rsidP="006B587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Thành phần:</w:t>
                  </w:r>
                  <w:r w:rsidRPr="00E61DBD">
                    <w:rPr>
                      <w:color w:val="000000" w:themeColor="text1"/>
                    </w:rPr>
                    <w:t xml:space="preserve"> </w:t>
                  </w:r>
                  <w:r w:rsidRPr="00E61DBD">
                    <w:rPr>
                      <w:rFonts w:ascii="Times New Roman" w:hAnsi="Times New Roman" w:cs="Times New Roman"/>
                      <w:color w:val="000000" w:themeColor="text1"/>
                      <w:sz w:val="20"/>
                      <w:szCs w:val="20"/>
                    </w:rPr>
                    <w:t xml:space="preserve">Đảng viên Khối cơ quan Sở, Chi cục Bảo vệ môi trường </w:t>
                  </w:r>
                </w:p>
                <w:p w14:paraId="0B861494" w14:textId="25A5467E" w:rsidR="006B5877" w:rsidRPr="00E61DBD" w:rsidRDefault="006B5877" w:rsidP="006B5877">
                  <w:pPr>
                    <w:jc w:val="both"/>
                    <w:rPr>
                      <w:rFonts w:ascii="Times New Roman" w:hAnsi="Times New Roman" w:cs="Times New Roman"/>
                      <w:color w:val="000000" w:themeColor="text1"/>
                      <w:sz w:val="20"/>
                      <w:szCs w:val="20"/>
                    </w:rPr>
                  </w:pPr>
                </w:p>
              </w:tc>
            </w:tr>
            <w:tr w:rsidR="00E61DBD" w:rsidRPr="00E61DBD" w14:paraId="3F580D20" w14:textId="77777777" w:rsidTr="00767CA1">
              <w:trPr>
                <w:trHeight w:val="613"/>
                <w:jc w:val="center"/>
              </w:trPr>
              <w:tc>
                <w:tcPr>
                  <w:tcW w:w="675" w:type="dxa"/>
                </w:tcPr>
                <w:p w14:paraId="1160FC79" w14:textId="762027FB" w:rsidR="006B5877" w:rsidRPr="00E61DBD" w:rsidRDefault="006B5877" w:rsidP="006B5877">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8:30</w:t>
                  </w:r>
                </w:p>
              </w:tc>
              <w:tc>
                <w:tcPr>
                  <w:tcW w:w="4149" w:type="dxa"/>
                </w:tcPr>
                <w:p w14:paraId="74D0334C" w14:textId="2122CEEA" w:rsidR="006B5877" w:rsidRPr="00E61DBD" w:rsidRDefault="006B5877" w:rsidP="006B587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-Nội dung: Khảo sát thực địa để thống nhất địa điểm, vị trí mới di dời trạm thủy văn Phú An để thi công cầu đi bộ qua sông Sài Gòn</w:t>
                  </w:r>
                </w:p>
                <w:p w14:paraId="724CD228" w14:textId="620FB2BB" w:rsidR="006B5877" w:rsidRPr="00E61DBD" w:rsidRDefault="006B5877" w:rsidP="006B587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Người chủ trì: PGĐ </w:t>
                  </w:r>
                  <w:r w:rsidRPr="00E61DBD">
                    <w:rPr>
                      <w:rFonts w:ascii="Times New Roman" w:hAnsi="Times New Roman"/>
                      <w:color w:val="000000" w:themeColor="text1"/>
                      <w:position w:val="2"/>
                      <w:sz w:val="20"/>
                      <w:szCs w:val="20"/>
                    </w:rPr>
                    <w:t>Nguyễn Hồng Nguyên</w:t>
                  </w:r>
                </w:p>
                <w:p w14:paraId="082749F0" w14:textId="170A4448" w:rsidR="006B5877" w:rsidRPr="00E61DBD" w:rsidRDefault="006B5877" w:rsidP="006B587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 đi thực địa</w:t>
                  </w:r>
                </w:p>
                <w:p w14:paraId="664C23F9" w14:textId="12F266B0" w:rsidR="006B5877" w:rsidRPr="00E61DBD" w:rsidRDefault="006B5877" w:rsidP="006B5877">
                  <w:pPr>
                    <w:ind w:right="115"/>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Thành phần: PKTTV, </w:t>
                  </w:r>
                  <w:r w:rsidRPr="00E61DBD">
                    <w:rPr>
                      <w:rFonts w:ascii="Times New Roman" w:hAnsi="Times New Roman"/>
                      <w:color w:val="000000" w:themeColor="text1"/>
                      <w:sz w:val="20"/>
                      <w:szCs w:val="20"/>
                    </w:rPr>
                    <w:t>P.KHTC, MBS</w:t>
                  </w:r>
                  <w:r w:rsidRPr="00E61DBD">
                    <w:rPr>
                      <w:rFonts w:ascii="Times New Roman" w:hAnsi="Times New Roman" w:cs="Times New Roman"/>
                      <w:color w:val="000000" w:themeColor="text1"/>
                      <w:sz w:val="20"/>
                      <w:szCs w:val="20"/>
                    </w:rPr>
                    <w:t>, theo TM 6535</w:t>
                  </w:r>
                </w:p>
                <w:p w14:paraId="2ADFEB2A" w14:textId="77777777" w:rsidR="006B5877" w:rsidRPr="00E61DBD" w:rsidRDefault="006B5877" w:rsidP="006B587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Chuẩn bị: PKTTV</w:t>
                  </w:r>
                </w:p>
                <w:p w14:paraId="2D44B171" w14:textId="5C470035" w:rsidR="006B5877" w:rsidRPr="00E61DBD" w:rsidRDefault="006B5877" w:rsidP="006B5877">
                  <w:pPr>
                    <w:jc w:val="both"/>
                    <w:rPr>
                      <w:rFonts w:ascii="Times New Roman" w:hAnsi="Times New Roman" w:cs="Times New Roman"/>
                      <w:b/>
                      <w:color w:val="000000" w:themeColor="text1"/>
                      <w:sz w:val="20"/>
                      <w:szCs w:val="20"/>
                    </w:rPr>
                  </w:pPr>
                </w:p>
              </w:tc>
            </w:tr>
            <w:tr w:rsidR="00E61DBD" w:rsidRPr="00E61DBD" w14:paraId="205709E7" w14:textId="77777777" w:rsidTr="00767CA1">
              <w:trPr>
                <w:trHeight w:val="613"/>
                <w:jc w:val="center"/>
              </w:trPr>
              <w:tc>
                <w:tcPr>
                  <w:tcW w:w="675" w:type="dxa"/>
                </w:tcPr>
                <w:p w14:paraId="4950ED76" w14:textId="357DBB4C" w:rsidR="006B5877" w:rsidRPr="00E61DBD" w:rsidRDefault="006B5877" w:rsidP="006B5877">
                  <w:pPr>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8:30</w:t>
                  </w:r>
                </w:p>
              </w:tc>
              <w:tc>
                <w:tcPr>
                  <w:tcW w:w="4149" w:type="dxa"/>
                </w:tcPr>
                <w:p w14:paraId="2C82DF86" w14:textId="77777777" w:rsidR="006B5877" w:rsidRPr="00E61DBD" w:rsidRDefault="006B5877" w:rsidP="006B587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w:t>
                  </w:r>
                  <w:r w:rsidRPr="00E61DBD">
                    <w:rPr>
                      <w:color w:val="000000" w:themeColor="text1"/>
                    </w:rPr>
                    <w:t xml:space="preserve"> </w:t>
                  </w:r>
                  <w:r w:rsidRPr="00E61DBD">
                    <w:rPr>
                      <w:rFonts w:ascii="Times New Roman" w:hAnsi="Times New Roman" w:cs="Times New Roman"/>
                      <w:bCs/>
                      <w:color w:val="000000" w:themeColor="text1"/>
                      <w:sz w:val="20"/>
                      <w:szCs w:val="20"/>
                    </w:rPr>
                    <w:t>Làm việc với Trung tâm Khuyến nông Thành phố và Trung tâm Dịch vụ nông nghiệp tỉnh Bình Dương về nội dung nhiệm vụ và dự toán năm 2026.</w:t>
                  </w:r>
                </w:p>
                <w:p w14:paraId="0368BD24" w14:textId="01D2C1B3" w:rsidR="006B5877" w:rsidRPr="00E61DBD" w:rsidRDefault="006B5877" w:rsidP="006B587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Phạm Xuân Ngọc</w:t>
                  </w:r>
                </w:p>
                <w:p w14:paraId="642CC560" w14:textId="1FCC3CCC" w:rsidR="006B5877" w:rsidRPr="00E61DBD" w:rsidRDefault="006B5877" w:rsidP="006B587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Địa điểm: Phòng họp  (KV2)</w:t>
                  </w:r>
                </w:p>
                <w:p w14:paraId="7588F7C4" w14:textId="437C55C6" w:rsidR="006B5877" w:rsidRPr="00E61DBD" w:rsidRDefault="006B5877" w:rsidP="006B587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TTKN, TTDVNN BD, PKHTC, PQLĐT, PKHCN, A Thiện - PVPS</w:t>
                  </w:r>
                </w:p>
                <w:p w14:paraId="40B2A454" w14:textId="50F29A7B" w:rsidR="006B5877" w:rsidRPr="00E61DBD" w:rsidRDefault="006B5877" w:rsidP="006B5877">
                  <w:pPr>
                    <w:jc w:val="both"/>
                    <w:rPr>
                      <w:rFonts w:ascii="Times New Roman" w:hAnsi="Times New Roman" w:cs="Times New Roman"/>
                      <w:bCs/>
                      <w:color w:val="000000" w:themeColor="text1"/>
                      <w:sz w:val="20"/>
                      <w:szCs w:val="20"/>
                    </w:rPr>
                  </w:pPr>
                </w:p>
              </w:tc>
            </w:tr>
            <w:tr w:rsidR="00E61DBD" w:rsidRPr="00E61DBD" w14:paraId="53C0287A" w14:textId="77777777" w:rsidTr="00767CA1">
              <w:trPr>
                <w:trHeight w:val="613"/>
                <w:jc w:val="center"/>
              </w:trPr>
              <w:tc>
                <w:tcPr>
                  <w:tcW w:w="675" w:type="dxa"/>
                </w:tcPr>
                <w:p w14:paraId="708FD585" w14:textId="1589F612" w:rsidR="006B5877" w:rsidRPr="00E61DBD" w:rsidRDefault="006B5877" w:rsidP="006B5877">
                  <w:pPr>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8:30</w:t>
                  </w:r>
                </w:p>
              </w:tc>
              <w:tc>
                <w:tcPr>
                  <w:tcW w:w="4149" w:type="dxa"/>
                </w:tcPr>
                <w:p w14:paraId="68B1DCE4" w14:textId="645E9656" w:rsidR="006B5877" w:rsidRPr="00E61DBD" w:rsidRDefault="006B5877" w:rsidP="006B587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w:t>
                  </w:r>
                  <w:r w:rsidRPr="00E61DBD">
                    <w:rPr>
                      <w:color w:val="000000" w:themeColor="text1"/>
                    </w:rPr>
                    <w:t xml:space="preserve"> </w:t>
                  </w:r>
                  <w:r w:rsidRPr="00E61DBD">
                    <w:rPr>
                      <w:rFonts w:ascii="Times New Roman" w:hAnsi="Times New Roman" w:cs="Times New Roman"/>
                      <w:color w:val="000000" w:themeColor="text1"/>
                      <w:sz w:val="20"/>
                      <w:szCs w:val="20"/>
                    </w:rPr>
                    <w:t>Trao đổi thống nhất hồ sơ đề nghị điều chỉnh Quyết định cho phép chuyển mục đích sử dụng đất đối với Công ty TNHH XD Bất động sản Hưng Phát</w:t>
                  </w:r>
                </w:p>
                <w:p w14:paraId="0A73F431" w14:textId="26539B75" w:rsidR="006B5877" w:rsidRPr="00E61DBD" w:rsidRDefault="006B5877" w:rsidP="006B587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Nguyễn Thị Bích Thủy</w:t>
                  </w:r>
                </w:p>
                <w:p w14:paraId="1D6BBBB8" w14:textId="4330B09E" w:rsidR="006B5877" w:rsidRPr="00E61DBD" w:rsidRDefault="006B5877" w:rsidP="006B587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Địa điểm: Phòng họp  (KV2)</w:t>
                  </w:r>
                </w:p>
                <w:p w14:paraId="490D32FF" w14:textId="56FCC281" w:rsidR="006B5877" w:rsidRPr="00E61DBD" w:rsidRDefault="006B5877" w:rsidP="006B587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CCQLĐĐ BD, theo TM</w:t>
                  </w:r>
                </w:p>
                <w:p w14:paraId="58FF4328" w14:textId="77777777" w:rsidR="006B5877" w:rsidRPr="00E61DBD" w:rsidRDefault="006B5877" w:rsidP="006B5877">
                  <w:pPr>
                    <w:jc w:val="both"/>
                    <w:rPr>
                      <w:rFonts w:ascii="Times New Roman" w:hAnsi="Times New Roman" w:cs="Times New Roman"/>
                      <w:bCs/>
                      <w:color w:val="000000" w:themeColor="text1"/>
                      <w:sz w:val="20"/>
                      <w:szCs w:val="20"/>
                    </w:rPr>
                  </w:pPr>
                </w:p>
              </w:tc>
            </w:tr>
            <w:tr w:rsidR="00E61DBD" w:rsidRPr="00E61DBD" w14:paraId="22C5F3E6" w14:textId="77777777" w:rsidTr="00767CA1">
              <w:trPr>
                <w:trHeight w:val="613"/>
                <w:jc w:val="center"/>
              </w:trPr>
              <w:tc>
                <w:tcPr>
                  <w:tcW w:w="675" w:type="dxa"/>
                </w:tcPr>
                <w:p w14:paraId="4FDB01A3" w14:textId="49099845" w:rsidR="006B5877" w:rsidRPr="00E61DBD" w:rsidRDefault="006B5877" w:rsidP="006B5877">
                  <w:pPr>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9:00</w:t>
                  </w:r>
                </w:p>
              </w:tc>
              <w:tc>
                <w:tcPr>
                  <w:tcW w:w="4149" w:type="dxa"/>
                </w:tcPr>
                <w:p w14:paraId="1F2A70AF" w14:textId="454D126D" w:rsidR="006B5877" w:rsidRPr="00E61DBD" w:rsidRDefault="006B5877" w:rsidP="006B587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w:t>
                  </w:r>
                  <w:r w:rsidRPr="00E61DBD">
                    <w:rPr>
                      <w:color w:val="000000" w:themeColor="text1"/>
                    </w:rPr>
                    <w:t xml:space="preserve"> </w:t>
                  </w:r>
                  <w:r w:rsidRPr="00E61DBD">
                    <w:rPr>
                      <w:rFonts w:ascii="Times New Roman" w:hAnsi="Times New Roman" w:cs="Times New Roman"/>
                      <w:color w:val="000000" w:themeColor="text1"/>
                      <w:sz w:val="20"/>
                      <w:szCs w:val="20"/>
                    </w:rPr>
                    <w:t>Họp thẩm định báo cáo ĐTM của Dự án Dự án Xây dựng kho lưỡng dụng trên địa bàn Đặc khu Côn Đảo</w:t>
                  </w:r>
                </w:p>
                <w:p w14:paraId="3A31B0E8" w14:textId="7FE31A4D" w:rsidR="006B5877" w:rsidRPr="00E61DBD" w:rsidRDefault="006B5877" w:rsidP="006B587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Ngô Quang Sự</w:t>
                  </w:r>
                </w:p>
                <w:p w14:paraId="1F5C8B20" w14:textId="07F321E1" w:rsidR="006B5877" w:rsidRPr="00E61DBD" w:rsidRDefault="006B5877" w:rsidP="006B587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Địa điểm: Phòng họp 111 (KV1)</w:t>
                  </w:r>
                </w:p>
                <w:p w14:paraId="3C52121B" w14:textId="1DCAF12B" w:rsidR="006B5877" w:rsidRPr="00E61DBD" w:rsidRDefault="006B5877" w:rsidP="006B587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theo TM</w:t>
                  </w:r>
                </w:p>
                <w:p w14:paraId="1FDAAA5A" w14:textId="77777777" w:rsidR="006B5877" w:rsidRPr="00E61DBD" w:rsidRDefault="006B5877" w:rsidP="006B5877">
                  <w:pPr>
                    <w:jc w:val="both"/>
                    <w:rPr>
                      <w:rFonts w:ascii="Times New Roman" w:hAnsi="Times New Roman" w:cs="Times New Roman"/>
                      <w:color w:val="000000" w:themeColor="text1"/>
                      <w:sz w:val="20"/>
                      <w:szCs w:val="20"/>
                    </w:rPr>
                  </w:pPr>
                </w:p>
              </w:tc>
            </w:tr>
            <w:tr w:rsidR="00E61DBD" w:rsidRPr="00E61DBD" w14:paraId="660D9D4E" w14:textId="77777777" w:rsidTr="00767CA1">
              <w:trPr>
                <w:trHeight w:val="613"/>
                <w:jc w:val="center"/>
              </w:trPr>
              <w:tc>
                <w:tcPr>
                  <w:tcW w:w="675" w:type="dxa"/>
                </w:tcPr>
                <w:p w14:paraId="2FFC4CA2" w14:textId="5245EC66" w:rsidR="006B5877" w:rsidRPr="00E61DBD" w:rsidRDefault="006B5877" w:rsidP="006B5877">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u w:color="000000" w:themeColor="text1"/>
                    </w:rPr>
                    <w:lastRenderedPageBreak/>
                    <w:t>8:00</w:t>
                  </w:r>
                </w:p>
              </w:tc>
              <w:tc>
                <w:tcPr>
                  <w:tcW w:w="4149" w:type="dxa"/>
                </w:tcPr>
                <w:p w14:paraId="5F8AE230" w14:textId="77777777" w:rsidR="006B5877" w:rsidRPr="00E61DBD" w:rsidRDefault="006B5877" w:rsidP="006B587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Nội dung: Làm việc với Đoàn Kiểm toán chuyên đề việc thực hiện chính sách ưu đãi đầu tư tại khu kinh tế, khu công nghiệp giai đoạn 2022-2024 tại Thành phố Hồ Chí Minh theo Quyết định số 1222/QĐ-KTNN ngày 22/8/2025 của Tổng Kiểm toán Nhà nước </w:t>
                  </w:r>
                </w:p>
                <w:p w14:paraId="6E14432C" w14:textId="77777777" w:rsidR="006B5877" w:rsidRPr="00E61DBD" w:rsidRDefault="006B5877" w:rsidP="006B587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w:t>
                  </w:r>
                  <w:r w:rsidRPr="00E61DBD">
                    <w:rPr>
                      <w:rFonts w:ascii="Times New Roman" w:hAnsi="Times New Roman" w:cs="Times New Roman"/>
                      <w:iCs/>
                      <w:color w:val="000000" w:themeColor="text1"/>
                      <w:sz w:val="20"/>
                      <w:szCs w:val="20"/>
                    </w:rPr>
                    <w:t xml:space="preserve"> </w:t>
                  </w:r>
                  <w:r w:rsidRPr="00E61DBD">
                    <w:rPr>
                      <w:rFonts w:ascii="Times New Roman" w:hAnsi="Times New Roman" w:cs="Times New Roman"/>
                      <w:color w:val="000000" w:themeColor="text1"/>
                      <w:sz w:val="20"/>
                      <w:szCs w:val="20"/>
                    </w:rPr>
                    <w:t xml:space="preserve">Phòng họp B - </w:t>
                  </w:r>
                  <w:r w:rsidRPr="00E61DBD">
                    <w:rPr>
                      <w:rFonts w:ascii="Times New Roman" w:hAnsi="Times New Roman" w:cs="Times New Roman"/>
                      <w:iCs/>
                      <w:color w:val="000000" w:themeColor="text1"/>
                      <w:sz w:val="20"/>
                      <w:szCs w:val="20"/>
                    </w:rPr>
                    <w:t>Tầng 7 (KV2)</w:t>
                  </w:r>
                </w:p>
                <w:p w14:paraId="2A750355" w14:textId="6D23100D" w:rsidR="006B5877" w:rsidRPr="00E61DBD" w:rsidRDefault="006B5877" w:rsidP="00C3687A">
                  <w:pPr>
                    <w:jc w:val="both"/>
                    <w:rPr>
                      <w:rFonts w:ascii="Times New Roman" w:hAnsi="Times New Roman" w:cs="Times New Roman"/>
                      <w:b/>
                      <w:color w:val="000000" w:themeColor="text1"/>
                      <w:sz w:val="20"/>
                      <w:szCs w:val="20"/>
                    </w:rPr>
                  </w:pPr>
                  <w:r w:rsidRPr="00E61DBD">
                    <w:rPr>
                      <w:rFonts w:ascii="Times New Roman" w:hAnsi="Times New Roman" w:cs="Times New Roman"/>
                      <w:color w:val="000000" w:themeColor="text1"/>
                      <w:sz w:val="20"/>
                      <w:szCs w:val="20"/>
                    </w:rPr>
                    <w:t>-Thành phần: CCQLĐĐBD, CCBVMT, VPĐKĐĐ BD, PKtra</w:t>
                  </w:r>
                </w:p>
              </w:tc>
            </w:tr>
            <w:tr w:rsidR="00E61DBD" w:rsidRPr="00E61DBD" w14:paraId="13359BEE" w14:textId="77777777" w:rsidTr="00767CA1">
              <w:trPr>
                <w:trHeight w:val="613"/>
                <w:jc w:val="center"/>
              </w:trPr>
              <w:tc>
                <w:tcPr>
                  <w:tcW w:w="675" w:type="dxa"/>
                </w:tcPr>
                <w:p w14:paraId="25A025EF" w14:textId="5F19FDF8" w:rsidR="006B5877" w:rsidRPr="00E61DBD" w:rsidRDefault="006B5877" w:rsidP="006B5877">
                  <w:pPr>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8:00</w:t>
                  </w:r>
                </w:p>
              </w:tc>
              <w:tc>
                <w:tcPr>
                  <w:tcW w:w="4149" w:type="dxa"/>
                </w:tcPr>
                <w:p w14:paraId="51F41BF3" w14:textId="7066805D" w:rsidR="006B5877" w:rsidRPr="00E61DBD" w:rsidRDefault="006B5877" w:rsidP="006B587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Nội dung: Họp rà soát, đối chiếu công tác giải quyết đơn thư Quý 3 năm 2025 theo Kế hoạch số 85/KH-TCD ngày 10/9/2025</w:t>
                  </w:r>
                </w:p>
                <w:p w14:paraId="1CE1270D" w14:textId="5EDA3B6A" w:rsidR="006B5877" w:rsidRPr="00E61DBD" w:rsidRDefault="006B5877" w:rsidP="006B587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w:t>
                  </w:r>
                  <w:r w:rsidRPr="00E61DBD">
                    <w:rPr>
                      <w:rFonts w:ascii="Times New Roman" w:hAnsi="Times New Roman" w:cs="Times New Roman"/>
                      <w:iCs/>
                      <w:color w:val="000000" w:themeColor="text1"/>
                      <w:sz w:val="20"/>
                      <w:szCs w:val="20"/>
                    </w:rPr>
                    <w:t xml:space="preserve"> </w:t>
                  </w:r>
                  <w:r w:rsidRPr="00E61DBD">
                    <w:rPr>
                      <w:rFonts w:ascii="Times New Roman" w:hAnsi="Times New Roman" w:cs="Times New Roman"/>
                      <w:color w:val="000000" w:themeColor="text1"/>
                      <w:sz w:val="20"/>
                      <w:szCs w:val="20"/>
                    </w:rPr>
                    <w:t>Phòng họp Thanh tra</w:t>
                  </w:r>
                </w:p>
                <w:p w14:paraId="04A3D52C" w14:textId="04E6C318" w:rsidR="006B5877" w:rsidRPr="00E61DBD" w:rsidRDefault="006B5877" w:rsidP="006B587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-Thành phần: LĐ: PKTr, PQLĐ, TTPTQĐ.</w:t>
                  </w:r>
                </w:p>
                <w:p w14:paraId="0BDC0843" w14:textId="77777777" w:rsidR="006B5877" w:rsidRPr="00E61DBD" w:rsidRDefault="006B5877" w:rsidP="006B5877">
                  <w:pPr>
                    <w:jc w:val="both"/>
                    <w:rPr>
                      <w:rFonts w:ascii="Times New Roman" w:hAnsi="Times New Roman" w:cs="Times New Roman"/>
                      <w:color w:val="000000" w:themeColor="text1"/>
                      <w:sz w:val="20"/>
                      <w:szCs w:val="20"/>
                    </w:rPr>
                  </w:pPr>
                </w:p>
              </w:tc>
            </w:tr>
            <w:tr w:rsidR="00E61DBD" w:rsidRPr="00E61DBD" w14:paraId="507D306E" w14:textId="77777777" w:rsidTr="00767CA1">
              <w:trPr>
                <w:trHeight w:val="613"/>
                <w:jc w:val="center"/>
              </w:trPr>
              <w:tc>
                <w:tcPr>
                  <w:tcW w:w="675" w:type="dxa"/>
                </w:tcPr>
                <w:p w14:paraId="5958EE8A" w14:textId="30CD5005" w:rsidR="00714ED4" w:rsidRPr="00E61DBD" w:rsidRDefault="00714ED4" w:rsidP="00714ED4">
                  <w:pPr>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8:30</w:t>
                  </w:r>
                </w:p>
              </w:tc>
              <w:tc>
                <w:tcPr>
                  <w:tcW w:w="4149" w:type="dxa"/>
                </w:tcPr>
                <w:p w14:paraId="4F8399FF" w14:textId="77777777" w:rsidR="00714ED4" w:rsidRPr="00E61DBD" w:rsidRDefault="00714ED4" w:rsidP="00714ED4">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Nội dung: Làm việc với Phòng Quản lý đầu tư và Chi cục Thuỷ lợi về dự án sửa chữa hồ chứa nước Suối Sao</w:t>
                  </w:r>
                </w:p>
                <w:p w14:paraId="06B7B5BD" w14:textId="77777777" w:rsidR="00714ED4" w:rsidRPr="00E61DBD" w:rsidRDefault="00714ED4" w:rsidP="00714ED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Nguyễn Xuân Hoàng</w:t>
                  </w:r>
                </w:p>
                <w:p w14:paraId="50C3CEEE" w14:textId="77777777" w:rsidR="00714ED4" w:rsidRPr="00E61DBD" w:rsidRDefault="00714ED4" w:rsidP="00714ED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Địa điểm: </w:t>
                  </w:r>
                  <w:r w:rsidRPr="00E61DBD">
                    <w:rPr>
                      <w:rFonts w:ascii="Times New Roman" w:hAnsi="Times New Roman" w:cs="Times New Roman"/>
                      <w:color w:val="000000" w:themeColor="text1"/>
                      <w:sz w:val="20"/>
                      <w:szCs w:val="20"/>
                    </w:rPr>
                    <w:t>Phòng họp 2, 176 HBT</w:t>
                  </w:r>
                </w:p>
                <w:p w14:paraId="5848C2FB" w14:textId="0ADBB351" w:rsidR="00714ED4" w:rsidRPr="00E61DBD" w:rsidRDefault="00714ED4" w:rsidP="00714ED4">
                  <w:pPr>
                    <w:jc w:val="both"/>
                    <w:rPr>
                      <w:rFonts w:ascii="Times New Roman" w:hAnsi="Times New Roman" w:cs="Times New Roman"/>
                      <w:color w:val="000000" w:themeColor="text1"/>
                      <w:sz w:val="20"/>
                      <w:szCs w:val="20"/>
                    </w:rPr>
                  </w:pPr>
                  <w:r w:rsidRPr="00E61DBD">
                    <w:rPr>
                      <w:rFonts w:ascii="Times New Roman" w:hAnsi="Times New Roman" w:cs="Times New Roman"/>
                      <w:bCs/>
                      <w:color w:val="000000" w:themeColor="text1"/>
                      <w:sz w:val="20"/>
                      <w:szCs w:val="20"/>
                    </w:rPr>
                    <w:t>- Thành phần: VPS, P.QLĐT, CCTL</w:t>
                  </w:r>
                </w:p>
                <w:p w14:paraId="43C3FAE6" w14:textId="77777777" w:rsidR="00714ED4" w:rsidRPr="00E61DBD" w:rsidRDefault="00714ED4" w:rsidP="00714ED4">
                  <w:pPr>
                    <w:jc w:val="both"/>
                    <w:rPr>
                      <w:rFonts w:ascii="Times New Roman" w:hAnsi="Times New Roman" w:cs="Times New Roman"/>
                      <w:color w:val="000000" w:themeColor="text1"/>
                      <w:sz w:val="20"/>
                      <w:szCs w:val="20"/>
                    </w:rPr>
                  </w:pPr>
                </w:p>
              </w:tc>
            </w:tr>
            <w:tr w:rsidR="00283937" w:rsidRPr="00E61DBD" w14:paraId="5B6C0BD2" w14:textId="77777777" w:rsidTr="00767CA1">
              <w:trPr>
                <w:trHeight w:val="613"/>
                <w:jc w:val="center"/>
              </w:trPr>
              <w:tc>
                <w:tcPr>
                  <w:tcW w:w="675" w:type="dxa"/>
                </w:tcPr>
                <w:p w14:paraId="71283356" w14:textId="1B0EBC07" w:rsidR="00283937" w:rsidRPr="00B23322" w:rsidRDefault="00283937" w:rsidP="00714ED4">
                  <w:pPr>
                    <w:jc w:val="both"/>
                    <w:rPr>
                      <w:rFonts w:ascii="Times New Roman" w:hAnsi="Times New Roman" w:cs="Times New Roman"/>
                      <w:b/>
                      <w:color w:val="000000" w:themeColor="text1"/>
                      <w:sz w:val="20"/>
                      <w:szCs w:val="20"/>
                      <w:u w:color="000000" w:themeColor="text1"/>
                    </w:rPr>
                  </w:pPr>
                  <w:r w:rsidRPr="00B23322">
                    <w:rPr>
                      <w:rFonts w:ascii="Times New Roman" w:hAnsi="Times New Roman" w:cs="Times New Roman"/>
                      <w:b/>
                      <w:color w:val="000000" w:themeColor="text1"/>
                      <w:sz w:val="20"/>
                      <w:szCs w:val="20"/>
                      <w:u w:color="000000" w:themeColor="text1"/>
                    </w:rPr>
                    <w:t>8:30</w:t>
                  </w:r>
                </w:p>
              </w:tc>
              <w:tc>
                <w:tcPr>
                  <w:tcW w:w="4149" w:type="dxa"/>
                </w:tcPr>
                <w:p w14:paraId="5FB2CD6A" w14:textId="60A6185C" w:rsidR="00283937" w:rsidRPr="00B23322" w:rsidRDefault="00283937" w:rsidP="00714ED4">
                  <w:pPr>
                    <w:jc w:val="both"/>
                    <w:rPr>
                      <w:rFonts w:ascii="Times New Roman" w:hAnsi="Times New Roman" w:cs="Times New Roman"/>
                      <w:color w:val="000000" w:themeColor="text1"/>
                      <w:sz w:val="20"/>
                      <w:szCs w:val="20"/>
                    </w:rPr>
                  </w:pPr>
                  <w:r w:rsidRPr="00B23322">
                    <w:rPr>
                      <w:rFonts w:ascii="Times New Roman" w:hAnsi="Times New Roman" w:cs="Times New Roman"/>
                      <w:color w:val="000000" w:themeColor="text1"/>
                      <w:sz w:val="20"/>
                      <w:szCs w:val="20"/>
                    </w:rPr>
                    <w:t>- Nội dung: Nghe báo cáo khoanh định không đấu giá tại KV2</w:t>
                  </w:r>
                </w:p>
                <w:p w14:paraId="3B1B6B0A" w14:textId="464F65C1" w:rsidR="00283937" w:rsidRPr="00B23322" w:rsidRDefault="00283937" w:rsidP="00283937">
                  <w:pPr>
                    <w:jc w:val="both"/>
                    <w:rPr>
                      <w:rFonts w:ascii="Times New Roman" w:hAnsi="Times New Roman" w:cs="Times New Roman"/>
                      <w:bCs/>
                      <w:color w:val="000000" w:themeColor="text1"/>
                      <w:sz w:val="20"/>
                      <w:szCs w:val="20"/>
                    </w:rPr>
                  </w:pPr>
                  <w:r w:rsidRPr="00B23322">
                    <w:rPr>
                      <w:rFonts w:ascii="Times New Roman" w:hAnsi="Times New Roman" w:cs="Times New Roman"/>
                      <w:bCs/>
                      <w:color w:val="000000" w:themeColor="text1"/>
                      <w:sz w:val="20"/>
                      <w:szCs w:val="20"/>
                    </w:rPr>
                    <w:t xml:space="preserve">- Người chủ trì: </w:t>
                  </w:r>
                  <w:r w:rsidRPr="00B23322">
                    <w:rPr>
                      <w:rFonts w:ascii="Times New Roman" w:hAnsi="Times New Roman" w:cs="Times New Roman"/>
                      <w:color w:val="000000" w:themeColor="text1"/>
                      <w:sz w:val="20"/>
                      <w:szCs w:val="20"/>
                    </w:rPr>
                    <w:t>PGĐ Nguyễn Ngọc Thuý</w:t>
                  </w:r>
                </w:p>
                <w:p w14:paraId="25E639BF" w14:textId="1784D8FA" w:rsidR="00283937" w:rsidRPr="00B23322" w:rsidRDefault="00283937" w:rsidP="00283937">
                  <w:pPr>
                    <w:jc w:val="both"/>
                    <w:rPr>
                      <w:rFonts w:ascii="Times New Roman" w:hAnsi="Times New Roman" w:cs="Times New Roman"/>
                      <w:bCs/>
                      <w:color w:val="000000" w:themeColor="text1"/>
                      <w:sz w:val="20"/>
                      <w:szCs w:val="20"/>
                    </w:rPr>
                  </w:pPr>
                  <w:r w:rsidRPr="00B23322">
                    <w:rPr>
                      <w:rFonts w:ascii="Times New Roman" w:hAnsi="Times New Roman" w:cs="Times New Roman"/>
                      <w:bCs/>
                      <w:color w:val="000000" w:themeColor="text1"/>
                      <w:sz w:val="20"/>
                      <w:szCs w:val="20"/>
                    </w:rPr>
                    <w:t xml:space="preserve">- Địa điểm: </w:t>
                  </w:r>
                  <w:r w:rsidRPr="00B23322">
                    <w:rPr>
                      <w:rFonts w:ascii="Times New Roman" w:hAnsi="Times New Roman" w:cs="Times New Roman"/>
                      <w:color w:val="000000" w:themeColor="text1"/>
                      <w:sz w:val="20"/>
                      <w:szCs w:val="20"/>
                    </w:rPr>
                    <w:t>Phòng họp (KV2)</w:t>
                  </w:r>
                </w:p>
                <w:p w14:paraId="0C42296F" w14:textId="6B95CE7D" w:rsidR="00283937" w:rsidRPr="00B23322" w:rsidRDefault="00283937" w:rsidP="00283937">
                  <w:pPr>
                    <w:jc w:val="both"/>
                    <w:rPr>
                      <w:rFonts w:ascii="Times New Roman" w:hAnsi="Times New Roman" w:cs="Times New Roman"/>
                      <w:color w:val="000000" w:themeColor="text1"/>
                      <w:sz w:val="20"/>
                      <w:szCs w:val="20"/>
                    </w:rPr>
                  </w:pPr>
                  <w:r w:rsidRPr="00B23322">
                    <w:rPr>
                      <w:rFonts w:ascii="Times New Roman" w:hAnsi="Times New Roman" w:cs="Times New Roman"/>
                      <w:bCs/>
                      <w:color w:val="000000" w:themeColor="text1"/>
                      <w:sz w:val="20"/>
                      <w:szCs w:val="20"/>
                    </w:rPr>
                    <w:t>- Thành phần: PTNNKS</w:t>
                  </w:r>
                </w:p>
                <w:p w14:paraId="2E46565D" w14:textId="33E28813" w:rsidR="00283937" w:rsidRPr="00B23322" w:rsidRDefault="00283937" w:rsidP="00714ED4">
                  <w:pPr>
                    <w:jc w:val="both"/>
                    <w:rPr>
                      <w:rFonts w:ascii="Times New Roman" w:hAnsi="Times New Roman" w:cs="Times New Roman"/>
                      <w:color w:val="000000" w:themeColor="text1"/>
                      <w:sz w:val="20"/>
                      <w:szCs w:val="20"/>
                    </w:rPr>
                  </w:pPr>
                </w:p>
              </w:tc>
            </w:tr>
            <w:tr w:rsidR="00140E04" w:rsidRPr="00E61DBD" w14:paraId="03AB8F4A" w14:textId="77777777" w:rsidTr="00767CA1">
              <w:trPr>
                <w:trHeight w:val="613"/>
                <w:jc w:val="center"/>
              </w:trPr>
              <w:tc>
                <w:tcPr>
                  <w:tcW w:w="675" w:type="dxa"/>
                </w:tcPr>
                <w:p w14:paraId="402CFA9E" w14:textId="6C113019" w:rsidR="00140E04" w:rsidRPr="00140E04" w:rsidRDefault="00140E04" w:rsidP="00140E04">
                  <w:pPr>
                    <w:jc w:val="both"/>
                    <w:rPr>
                      <w:rFonts w:ascii="Times New Roman" w:hAnsi="Times New Roman" w:cs="Times New Roman"/>
                      <w:b/>
                      <w:color w:val="C00000"/>
                      <w:sz w:val="20"/>
                      <w:szCs w:val="20"/>
                      <w:u w:color="000000" w:themeColor="text1"/>
                    </w:rPr>
                  </w:pPr>
                  <w:r w:rsidRPr="00140E04">
                    <w:rPr>
                      <w:rFonts w:ascii="Times New Roman" w:hAnsi="Times New Roman" w:cs="Times New Roman"/>
                      <w:b/>
                      <w:color w:val="C00000"/>
                      <w:sz w:val="20"/>
                      <w:szCs w:val="20"/>
                      <w:u w:color="000000" w:themeColor="text1"/>
                    </w:rPr>
                    <w:t>9:00</w:t>
                  </w:r>
                </w:p>
              </w:tc>
              <w:tc>
                <w:tcPr>
                  <w:tcW w:w="4149" w:type="dxa"/>
                </w:tcPr>
                <w:p w14:paraId="6A6F3307" w14:textId="77777777" w:rsidR="00140E04" w:rsidRPr="00140E04" w:rsidRDefault="00140E04" w:rsidP="00140E04">
                  <w:pPr>
                    <w:jc w:val="both"/>
                    <w:rPr>
                      <w:rFonts w:ascii="Times New Roman" w:hAnsi="Times New Roman" w:cs="Times New Roman"/>
                      <w:color w:val="C00000"/>
                      <w:sz w:val="20"/>
                      <w:szCs w:val="20"/>
                    </w:rPr>
                  </w:pPr>
                  <w:r w:rsidRPr="00140E04">
                    <w:rPr>
                      <w:rFonts w:ascii="Times New Roman" w:hAnsi="Times New Roman" w:cs="Times New Roman"/>
                      <w:color w:val="C00000"/>
                      <w:sz w:val="20"/>
                      <w:szCs w:val="20"/>
                    </w:rPr>
                    <w:t>-Nội dung: Khảo sản vùng trồng chuối xuất khẩu</w:t>
                  </w:r>
                </w:p>
                <w:p w14:paraId="47058ECD" w14:textId="77777777" w:rsidR="00140E04" w:rsidRPr="00140E04" w:rsidRDefault="00140E04" w:rsidP="00140E04">
                  <w:pPr>
                    <w:jc w:val="both"/>
                    <w:rPr>
                      <w:rFonts w:ascii="Times New Roman" w:hAnsi="Times New Roman" w:cs="Times New Roman"/>
                      <w:color w:val="C00000"/>
                      <w:sz w:val="20"/>
                      <w:szCs w:val="20"/>
                    </w:rPr>
                  </w:pPr>
                  <w:r w:rsidRPr="00140E04">
                    <w:rPr>
                      <w:rFonts w:ascii="Times New Roman" w:hAnsi="Times New Roman" w:cs="Times New Roman"/>
                      <w:color w:val="C00000"/>
                      <w:sz w:val="20"/>
                      <w:szCs w:val="20"/>
                    </w:rPr>
                    <w:t xml:space="preserve">-Người chủ trì: PGĐ Sở Dương Đức Trọng </w:t>
                  </w:r>
                </w:p>
                <w:p w14:paraId="3B442098" w14:textId="77777777" w:rsidR="00140E04" w:rsidRPr="00140E04" w:rsidRDefault="00140E04" w:rsidP="00140E04">
                  <w:pPr>
                    <w:jc w:val="both"/>
                    <w:rPr>
                      <w:rFonts w:ascii="Times New Roman" w:hAnsi="Times New Roman" w:cs="Times New Roman"/>
                      <w:color w:val="C00000"/>
                      <w:sz w:val="20"/>
                      <w:szCs w:val="20"/>
                    </w:rPr>
                  </w:pPr>
                  <w:r w:rsidRPr="00140E04">
                    <w:rPr>
                      <w:rFonts w:ascii="Times New Roman" w:hAnsi="Times New Roman" w:cs="Times New Roman"/>
                      <w:color w:val="C00000"/>
                      <w:sz w:val="20"/>
                      <w:szCs w:val="20"/>
                    </w:rPr>
                    <w:t>-Địa điểm:  tại xã Phước Thành (huyện Phú Giáo cũ)</w:t>
                  </w:r>
                </w:p>
                <w:p w14:paraId="3FA3440E" w14:textId="77777777" w:rsidR="00140E04" w:rsidRPr="00140E04" w:rsidRDefault="00140E04" w:rsidP="00140E04">
                  <w:pPr>
                    <w:jc w:val="both"/>
                    <w:rPr>
                      <w:rFonts w:ascii="Times New Roman" w:hAnsi="Times New Roman" w:cs="Times New Roman"/>
                      <w:color w:val="C00000"/>
                      <w:sz w:val="20"/>
                      <w:szCs w:val="20"/>
                    </w:rPr>
                  </w:pPr>
                  <w:r w:rsidRPr="00140E04">
                    <w:rPr>
                      <w:rFonts w:ascii="Times New Roman" w:hAnsi="Times New Roman" w:cs="Times New Roman"/>
                      <w:color w:val="C00000"/>
                      <w:sz w:val="20"/>
                      <w:szCs w:val="20"/>
                    </w:rPr>
                    <w:t xml:space="preserve">-Thành phần: PKHCN, CCTTBVTV </w:t>
                  </w:r>
                </w:p>
                <w:p w14:paraId="7576A8F2" w14:textId="77777777" w:rsidR="00140E04" w:rsidRPr="00140E04" w:rsidRDefault="00140E04" w:rsidP="00140E04">
                  <w:pPr>
                    <w:jc w:val="both"/>
                    <w:rPr>
                      <w:rFonts w:ascii="Times New Roman" w:hAnsi="Times New Roman" w:cs="Times New Roman"/>
                      <w:color w:val="C00000"/>
                      <w:sz w:val="20"/>
                      <w:szCs w:val="20"/>
                    </w:rPr>
                  </w:pPr>
                  <w:r w:rsidRPr="00140E04">
                    <w:rPr>
                      <w:rFonts w:ascii="Times New Roman" w:hAnsi="Times New Roman" w:cs="Times New Roman"/>
                      <w:color w:val="C00000"/>
                      <w:sz w:val="20"/>
                      <w:szCs w:val="20"/>
                    </w:rPr>
                    <w:t>-Chuẩn bị: CCTTBVTV</w:t>
                  </w:r>
                </w:p>
                <w:p w14:paraId="18976933" w14:textId="77777777" w:rsidR="00140E04" w:rsidRPr="00140E04" w:rsidRDefault="00140E04" w:rsidP="00140E04">
                  <w:pPr>
                    <w:jc w:val="both"/>
                    <w:rPr>
                      <w:rFonts w:ascii="Times New Roman" w:hAnsi="Times New Roman" w:cs="Times New Roman"/>
                      <w:color w:val="C00000"/>
                      <w:sz w:val="20"/>
                      <w:szCs w:val="20"/>
                    </w:rPr>
                  </w:pPr>
                </w:p>
              </w:tc>
            </w:tr>
          </w:tbl>
          <w:p w14:paraId="309ACDA6" w14:textId="77777777" w:rsidR="00D14471" w:rsidRPr="00E61DBD" w:rsidRDefault="00D14471" w:rsidP="00A417C4">
            <w:pPr>
              <w:jc w:val="both"/>
              <w:rPr>
                <w:rFonts w:ascii="Times New Roman" w:hAnsi="Times New Roman" w:cs="Times New Roman"/>
                <w:vanish/>
                <w:color w:val="000000" w:themeColor="text1"/>
                <w:sz w:val="2"/>
                <w:szCs w:val="2"/>
              </w:rPr>
            </w:pPr>
          </w:p>
          <w:p w14:paraId="3DD03637" w14:textId="77777777" w:rsidR="00D14471" w:rsidRPr="00E61DBD" w:rsidRDefault="00D14471" w:rsidP="00A417C4">
            <w:pPr>
              <w:jc w:val="both"/>
              <w:rPr>
                <w:rFonts w:ascii="Times New Roman" w:hAnsi="Times New Roman" w:cs="Times New Roman"/>
                <w:vanish/>
                <w:color w:val="000000" w:themeColor="text1"/>
                <w:sz w:val="2"/>
                <w:szCs w:val="2"/>
              </w:rPr>
            </w:pPr>
          </w:p>
          <w:p w14:paraId="77BCBECF" w14:textId="77777777" w:rsidR="00D14471" w:rsidRPr="00E61DBD" w:rsidRDefault="00D14471" w:rsidP="00A417C4">
            <w:pPr>
              <w:jc w:val="both"/>
              <w:rPr>
                <w:rFonts w:ascii="Times New Roman" w:hAnsi="Times New Roman" w:cs="Times New Roman"/>
                <w:vanish/>
                <w:color w:val="000000" w:themeColor="text1"/>
                <w:sz w:val="2"/>
                <w:szCs w:val="2"/>
              </w:rPr>
            </w:pPr>
          </w:p>
        </w:tc>
        <w:tc>
          <w:tcPr>
            <w:tcW w:w="4950" w:type="dxa"/>
          </w:tcPr>
          <w:p w14:paraId="1EF0FB72" w14:textId="77777777" w:rsidR="002E3C23" w:rsidRPr="00E61DBD" w:rsidRDefault="002E3C23" w:rsidP="00A417C4">
            <w:pPr>
              <w:jc w:val="both"/>
              <w:rPr>
                <w:rFonts w:ascii="Times New Roman" w:hAnsi="Times New Roman" w:cs="Times New Roman"/>
                <w:vanish/>
                <w:color w:val="000000" w:themeColor="text1"/>
                <w:sz w:val="20"/>
                <w:szCs w:val="20"/>
              </w:rPr>
            </w:pPr>
          </w:p>
          <w:tbl>
            <w:tblPr>
              <w:tblStyle w:val="TableGrid"/>
              <w:tblW w:w="489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712"/>
              <w:gridCol w:w="4184"/>
            </w:tblGrid>
            <w:tr w:rsidR="004F6354" w:rsidRPr="00E61DBD" w14:paraId="7F7CF7A5" w14:textId="77777777" w:rsidTr="00081EE1">
              <w:trPr>
                <w:trHeight w:val="703"/>
                <w:jc w:val="center"/>
              </w:trPr>
              <w:tc>
                <w:tcPr>
                  <w:tcW w:w="712" w:type="dxa"/>
                </w:tcPr>
                <w:p w14:paraId="2808E603" w14:textId="6EA69A89" w:rsidR="004F6354" w:rsidRPr="00E61DBD" w:rsidRDefault="004F6354" w:rsidP="004F6354">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13:30</w:t>
                  </w:r>
                </w:p>
              </w:tc>
              <w:tc>
                <w:tcPr>
                  <w:tcW w:w="4184" w:type="dxa"/>
                </w:tcPr>
                <w:p w14:paraId="0883654C" w14:textId="77777777" w:rsidR="004F6354" w:rsidRPr="00E61DBD" w:rsidRDefault="004F6354" w:rsidP="004F6354">
                  <w:pPr>
                    <w:jc w:val="both"/>
                    <w:rPr>
                      <w:rFonts w:ascii="Times New Roman" w:hAnsi="Times New Roman"/>
                      <w:b/>
                      <w:bCs/>
                      <w:noProof/>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Pr="00E61DBD">
                    <w:rPr>
                      <w:rFonts w:ascii="Times New Roman" w:hAnsi="Times New Roman"/>
                      <w:b/>
                      <w:bCs/>
                      <w:noProof/>
                      <w:color w:val="000000" w:themeColor="text1"/>
                      <w:sz w:val="20"/>
                      <w:szCs w:val="20"/>
                    </w:rPr>
                    <w:t>Nghe công bố các Kết luận thanh tra về thanh tra các công trình, dự án có khó khăn, vướng mắc trên địa bàn Thành phố</w:t>
                  </w:r>
                </w:p>
                <w:p w14:paraId="33D1BAE6" w14:textId="77777777" w:rsidR="004F6354" w:rsidRPr="00E61DBD" w:rsidRDefault="004F6354" w:rsidP="004F6354">
                  <w:pPr>
                    <w:jc w:val="both"/>
                    <w:rPr>
                      <w:rFonts w:ascii="Times New Roman" w:hAnsi="Times New Roman"/>
                      <w:b/>
                      <w:bCs/>
                      <w:noProof/>
                      <w:color w:val="000000" w:themeColor="text1"/>
                      <w:sz w:val="20"/>
                      <w:szCs w:val="20"/>
                    </w:rPr>
                  </w:pPr>
                  <w:r w:rsidRPr="00E61DBD">
                    <w:rPr>
                      <w:rFonts w:ascii="Times New Roman" w:hAnsi="Times New Roman"/>
                      <w:b/>
                      <w:bCs/>
                      <w:noProof/>
                      <w:color w:val="000000" w:themeColor="text1"/>
                      <w:sz w:val="20"/>
                      <w:szCs w:val="20"/>
                    </w:rPr>
                    <w:t>- Địa điểm: tại TTTP</w:t>
                  </w:r>
                </w:p>
                <w:p w14:paraId="0FFBDC6E" w14:textId="77777777" w:rsidR="004F6354" w:rsidRPr="00E61DBD" w:rsidRDefault="004F6354" w:rsidP="004F6354">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lastRenderedPageBreak/>
                    <w:t>- Thành phần: PGĐ Huỳnh Văn Thanh, LĐ P QLĐ, PKtra (TM 1715)</w:t>
                  </w:r>
                </w:p>
                <w:p w14:paraId="786CC2E0" w14:textId="77777777" w:rsidR="004F6354" w:rsidRPr="00E61DBD" w:rsidRDefault="004F6354" w:rsidP="004F6354">
                  <w:pPr>
                    <w:jc w:val="both"/>
                    <w:rPr>
                      <w:rFonts w:ascii="Times New Roman" w:hAnsi="Times New Roman" w:cs="Times New Roman"/>
                      <w:b/>
                      <w:color w:val="000000" w:themeColor="text1"/>
                      <w:sz w:val="20"/>
                      <w:szCs w:val="20"/>
                    </w:rPr>
                  </w:pPr>
                </w:p>
              </w:tc>
            </w:tr>
            <w:tr w:rsidR="00E61DBD" w:rsidRPr="00E61DBD" w14:paraId="072D7E10" w14:textId="77777777" w:rsidTr="00081EE1">
              <w:trPr>
                <w:trHeight w:val="703"/>
                <w:jc w:val="center"/>
              </w:trPr>
              <w:tc>
                <w:tcPr>
                  <w:tcW w:w="712" w:type="dxa"/>
                </w:tcPr>
                <w:p w14:paraId="5B7BC900" w14:textId="68FED5AF" w:rsidR="00A43439" w:rsidRPr="00E61DBD" w:rsidRDefault="00B65100" w:rsidP="00656430">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lastRenderedPageBreak/>
                    <w:t>14:00</w:t>
                  </w:r>
                </w:p>
              </w:tc>
              <w:tc>
                <w:tcPr>
                  <w:tcW w:w="4184" w:type="dxa"/>
                </w:tcPr>
                <w:p w14:paraId="58A97DEC" w14:textId="77777777" w:rsidR="00771509" w:rsidRPr="00E61DBD" w:rsidRDefault="002C587C" w:rsidP="00FF0203">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xml:space="preserve">- Nội dung: </w:t>
                  </w:r>
                  <w:r w:rsidR="00A31DCE" w:rsidRPr="00E61DBD">
                    <w:rPr>
                      <w:rFonts w:ascii="Times New Roman" w:hAnsi="Times New Roman" w:cs="Times New Roman"/>
                      <w:b/>
                      <w:color w:val="000000" w:themeColor="text1"/>
                      <w:sz w:val="20"/>
                      <w:szCs w:val="20"/>
                    </w:rPr>
                    <w:t>Đ/c Nguyễn Lộc Hà, Đ/c Bùi Minh Thạnh nghe báo cáo các vướng mắc liên quan đến dự án Bệnh viện 1500 giường khu vực Bình Dương và dự án Bệnh viện chuyên khoa Tâm Thần theo Thông báo số 368/TB-VP ngày 24/9/2025</w:t>
                  </w:r>
                </w:p>
                <w:p w14:paraId="11DF9533" w14:textId="46AB8BAD" w:rsidR="00B60542" w:rsidRPr="00E61DBD" w:rsidRDefault="00B60542" w:rsidP="00FF0203">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 xml:space="preserve">-Thành phần: </w:t>
                  </w:r>
                  <w:r w:rsidR="00E564F6" w:rsidRPr="00E61DBD">
                    <w:rPr>
                      <w:rFonts w:ascii="Times New Roman" w:hAnsi="Times New Roman" w:cs="Times New Roman"/>
                      <w:b/>
                      <w:bCs/>
                      <w:color w:val="000000" w:themeColor="text1"/>
                      <w:sz w:val="20"/>
                      <w:szCs w:val="20"/>
                    </w:rPr>
                    <w:t xml:space="preserve">PGĐ Nguyễn Thị Bích Thủy, </w:t>
                  </w:r>
                  <w:r w:rsidRPr="00E61DBD">
                    <w:rPr>
                      <w:rFonts w:ascii="Times New Roman" w:hAnsi="Times New Roman" w:cs="Times New Roman"/>
                      <w:b/>
                      <w:bCs/>
                      <w:color w:val="000000" w:themeColor="text1"/>
                      <w:sz w:val="20"/>
                      <w:szCs w:val="20"/>
                    </w:rPr>
                    <w:t>LĐ CCQLĐĐ BD (TM</w:t>
                  </w:r>
                  <w:r w:rsidR="002B6683">
                    <w:rPr>
                      <w:rFonts w:ascii="Times New Roman" w:hAnsi="Times New Roman" w:cs="Times New Roman"/>
                      <w:b/>
                      <w:bCs/>
                      <w:color w:val="000000" w:themeColor="text1"/>
                      <w:sz w:val="20"/>
                      <w:szCs w:val="20"/>
                    </w:rPr>
                    <w:t xml:space="preserve"> 654</w:t>
                  </w:r>
                  <w:r w:rsidRPr="00E61DBD">
                    <w:rPr>
                      <w:rFonts w:ascii="Times New Roman" w:hAnsi="Times New Roman" w:cs="Times New Roman"/>
                      <w:b/>
                      <w:bCs/>
                      <w:color w:val="000000" w:themeColor="text1"/>
                      <w:sz w:val="20"/>
                      <w:szCs w:val="20"/>
                    </w:rPr>
                    <w:t>)</w:t>
                  </w:r>
                </w:p>
                <w:p w14:paraId="36DAE91B" w14:textId="27FC373B" w:rsidR="00B520A3" w:rsidRPr="00E61DBD" w:rsidRDefault="00B520A3" w:rsidP="00FF0203">
                  <w:pPr>
                    <w:jc w:val="both"/>
                    <w:rPr>
                      <w:rFonts w:ascii="Times New Roman" w:hAnsi="Times New Roman" w:cs="Times New Roman"/>
                      <w:b/>
                      <w:color w:val="000000" w:themeColor="text1"/>
                      <w:sz w:val="20"/>
                      <w:szCs w:val="20"/>
                    </w:rPr>
                  </w:pPr>
                </w:p>
              </w:tc>
            </w:tr>
            <w:tr w:rsidR="00E61DBD" w:rsidRPr="00E61DBD" w14:paraId="1115606F" w14:textId="77777777" w:rsidTr="00081EE1">
              <w:trPr>
                <w:trHeight w:val="703"/>
                <w:jc w:val="center"/>
              </w:trPr>
              <w:tc>
                <w:tcPr>
                  <w:tcW w:w="712" w:type="dxa"/>
                </w:tcPr>
                <w:p w14:paraId="6025151E" w14:textId="3AECB7F5" w:rsidR="00BA54AE" w:rsidRPr="00E61DBD" w:rsidRDefault="005013A0" w:rsidP="00656430">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84" w:type="dxa"/>
                </w:tcPr>
                <w:p w14:paraId="4A332A5A" w14:textId="70C0CBA5" w:rsidR="00721F33" w:rsidRPr="00E61DBD" w:rsidRDefault="00BB3F49" w:rsidP="002225A6">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721F33" w:rsidRPr="00E61DBD">
                    <w:rPr>
                      <w:rFonts w:ascii="Times New Roman" w:hAnsi="Times New Roman" w:cs="Times New Roman"/>
                      <w:b/>
                      <w:bCs/>
                      <w:color w:val="000000" w:themeColor="text1"/>
                      <w:sz w:val="20"/>
                      <w:szCs w:val="20"/>
                    </w:rPr>
                    <w:t>Đ/c Bùi Xuân Cường nghe báo cáo về công tác nghiên cứu thực hiện dự án tuyến đường sắt Thủ Thiêm - Long Thành kết nối với Cảng hàng không quốc tế - Long Thành tại Văn bản 8886/VPCP-CN ngày 19/9/2025</w:t>
                  </w:r>
                  <w:r w:rsidR="00E94B21">
                    <w:rPr>
                      <w:rFonts w:ascii="Times New Roman" w:hAnsi="Times New Roman" w:cs="Times New Roman"/>
                      <w:b/>
                      <w:bCs/>
                      <w:color w:val="000000" w:themeColor="text1"/>
                      <w:sz w:val="20"/>
                      <w:szCs w:val="20"/>
                    </w:rPr>
                    <w:t xml:space="preserve"> (TM 658)</w:t>
                  </w:r>
                  <w:r w:rsidR="00721F33" w:rsidRPr="00E61DBD">
                    <w:rPr>
                      <w:rFonts w:ascii="Times New Roman" w:hAnsi="Times New Roman" w:cs="Times New Roman"/>
                      <w:b/>
                      <w:bCs/>
                      <w:color w:val="000000" w:themeColor="text1"/>
                      <w:sz w:val="20"/>
                      <w:szCs w:val="20"/>
                    </w:rPr>
                    <w:t xml:space="preserve">; </w:t>
                  </w:r>
                </w:p>
                <w:p w14:paraId="5393E285" w14:textId="0C85291D" w:rsidR="009E15BB" w:rsidRPr="00E61DBD" w:rsidRDefault="00721F33" w:rsidP="002225A6">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u w:val="single"/>
                    </w:rPr>
                    <w:t>15g</w:t>
                  </w:r>
                  <w:r w:rsidR="000C164E">
                    <w:rPr>
                      <w:rFonts w:ascii="Times New Roman" w:hAnsi="Times New Roman" w:cs="Times New Roman"/>
                      <w:b/>
                      <w:bCs/>
                      <w:color w:val="000000" w:themeColor="text1"/>
                      <w:sz w:val="20"/>
                      <w:szCs w:val="20"/>
                      <w:u w:val="single"/>
                    </w:rPr>
                    <w:t>3</w:t>
                  </w:r>
                  <w:r w:rsidRPr="00E61DBD">
                    <w:rPr>
                      <w:rFonts w:ascii="Times New Roman" w:hAnsi="Times New Roman" w:cs="Times New Roman"/>
                      <w:b/>
                      <w:bCs/>
                      <w:color w:val="000000" w:themeColor="text1"/>
                      <w:sz w:val="20"/>
                      <w:szCs w:val="20"/>
                      <w:u w:val="single"/>
                    </w:rPr>
                    <w:t>0:</w:t>
                  </w:r>
                  <w:r w:rsidRPr="00E61DBD">
                    <w:rPr>
                      <w:rFonts w:ascii="Times New Roman" w:hAnsi="Times New Roman" w:cs="Times New Roman"/>
                      <w:b/>
                      <w:bCs/>
                      <w:color w:val="000000" w:themeColor="text1"/>
                      <w:sz w:val="20"/>
                      <w:szCs w:val="20"/>
                    </w:rPr>
                    <w:t xml:space="preserve"> nghe báo cáo tiến độ 05 Dự án BOT cửa ngõ (QL1, QL13, QL22, NHT, XLHN), dự án Cầu đường Bình Tiên và Dự án Rạch Văn Thánh (bao gồm công tác triển khai dự án và GPMB)</w:t>
                  </w:r>
                </w:p>
                <w:p w14:paraId="45428AD2" w14:textId="3EF399C6" w:rsidR="00BE37AA" w:rsidRPr="00E61DBD" w:rsidRDefault="00BE37AA" w:rsidP="00BE37AA">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Thành phần: PGĐ Nguyễn Thái Sinh, PBTTĐC (TM</w:t>
                  </w:r>
                  <w:r w:rsidR="0060231B">
                    <w:rPr>
                      <w:rFonts w:ascii="Times New Roman" w:hAnsi="Times New Roman" w:cs="Times New Roman"/>
                      <w:b/>
                      <w:bCs/>
                      <w:color w:val="000000" w:themeColor="text1"/>
                      <w:sz w:val="20"/>
                      <w:szCs w:val="20"/>
                    </w:rPr>
                    <w:t xml:space="preserve"> 661</w:t>
                  </w:r>
                  <w:r w:rsidRPr="00E61DBD">
                    <w:rPr>
                      <w:rFonts w:ascii="Times New Roman" w:hAnsi="Times New Roman" w:cs="Times New Roman"/>
                      <w:b/>
                      <w:bCs/>
                      <w:color w:val="000000" w:themeColor="text1"/>
                      <w:sz w:val="20"/>
                      <w:szCs w:val="20"/>
                    </w:rPr>
                    <w:t>)</w:t>
                  </w:r>
                </w:p>
                <w:p w14:paraId="09A81AB6" w14:textId="3841AA68" w:rsidR="00BE37AA" w:rsidRPr="00E61DBD" w:rsidRDefault="00BE37AA" w:rsidP="002225A6">
                  <w:pPr>
                    <w:jc w:val="both"/>
                    <w:rPr>
                      <w:rFonts w:ascii="Times New Roman" w:hAnsi="Times New Roman" w:cs="Times New Roman"/>
                      <w:b/>
                      <w:bCs/>
                      <w:color w:val="000000" w:themeColor="text1"/>
                      <w:sz w:val="20"/>
                      <w:szCs w:val="20"/>
                    </w:rPr>
                  </w:pPr>
                </w:p>
              </w:tc>
            </w:tr>
            <w:tr w:rsidR="00E61DBD" w:rsidRPr="00E61DBD" w14:paraId="4255BA4B" w14:textId="77777777" w:rsidTr="00081EE1">
              <w:trPr>
                <w:trHeight w:val="703"/>
                <w:jc w:val="center"/>
              </w:trPr>
              <w:tc>
                <w:tcPr>
                  <w:tcW w:w="712" w:type="dxa"/>
                </w:tcPr>
                <w:p w14:paraId="731FFEDA" w14:textId="5F56470C" w:rsidR="00A43439" w:rsidRPr="00E61DBD" w:rsidRDefault="00232B18" w:rsidP="00656430">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84" w:type="dxa"/>
                </w:tcPr>
                <w:p w14:paraId="0FBE0E1A" w14:textId="77777777" w:rsidR="00E3216F" w:rsidRPr="00E61DBD" w:rsidRDefault="00BB3F49" w:rsidP="00FF0203">
                  <w:pPr>
                    <w:jc w:val="both"/>
                    <w:rPr>
                      <w:rFonts w:ascii="Times New Roman" w:hAnsi="Times New Roman"/>
                      <w:b/>
                      <w:bCs/>
                      <w:noProof/>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232B18" w:rsidRPr="00E61DBD">
                    <w:rPr>
                      <w:rFonts w:ascii="Times New Roman" w:hAnsi="Times New Roman"/>
                      <w:b/>
                      <w:bCs/>
                      <w:noProof/>
                      <w:color w:val="000000" w:themeColor="text1"/>
                      <w:sz w:val="20"/>
                      <w:szCs w:val="20"/>
                    </w:rPr>
                    <w:t>Đ/c Trần Thị Diệu Thúy nghe báo cáo nội dung về Trung tâm dữ liệu Thành phố, Trung tâm khởi nghiệp đổi mới sáng tạo, Khu Công viên phần mềm Quang Trung</w:t>
                  </w:r>
                </w:p>
                <w:p w14:paraId="092FB3F2" w14:textId="42356AE9" w:rsidR="00CB7148" w:rsidRPr="00E61DBD" w:rsidRDefault="00CB7148" w:rsidP="00CB7148">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xml:space="preserve">- Thành phần: </w:t>
                  </w:r>
                  <w:r w:rsidR="00AE571E" w:rsidRPr="00E61DBD">
                    <w:rPr>
                      <w:rFonts w:ascii="Times New Roman" w:hAnsi="Times New Roman" w:cs="Times New Roman"/>
                      <w:b/>
                      <w:bCs/>
                      <w:color w:val="000000" w:themeColor="text1"/>
                      <w:sz w:val="20"/>
                      <w:szCs w:val="20"/>
                    </w:rPr>
                    <w:t>Ban Giám đốc Sở</w:t>
                  </w:r>
                  <w:r w:rsidRPr="00E61DBD">
                    <w:rPr>
                      <w:rFonts w:ascii="Times New Roman" w:hAnsi="Times New Roman" w:cs="Times New Roman"/>
                      <w:b/>
                      <w:bCs/>
                      <w:color w:val="000000" w:themeColor="text1"/>
                      <w:sz w:val="20"/>
                      <w:szCs w:val="20"/>
                    </w:rPr>
                    <w:t>, LĐ TTCNTT</w:t>
                  </w:r>
                  <w:r w:rsidR="00B520A3" w:rsidRPr="00E61DBD">
                    <w:rPr>
                      <w:rFonts w:ascii="Times New Roman" w:hAnsi="Times New Roman" w:cs="Times New Roman"/>
                      <w:b/>
                      <w:bCs/>
                      <w:color w:val="000000" w:themeColor="text1"/>
                      <w:sz w:val="20"/>
                      <w:szCs w:val="20"/>
                    </w:rPr>
                    <w:t>, P QLĐ</w:t>
                  </w:r>
                  <w:r w:rsidRPr="00E61DBD">
                    <w:rPr>
                      <w:rFonts w:ascii="Times New Roman" w:hAnsi="Times New Roman" w:cs="Times New Roman"/>
                      <w:b/>
                      <w:bCs/>
                      <w:color w:val="000000" w:themeColor="text1"/>
                      <w:sz w:val="20"/>
                      <w:szCs w:val="20"/>
                    </w:rPr>
                    <w:t xml:space="preserve"> (nếu có TM)</w:t>
                  </w:r>
                </w:p>
                <w:p w14:paraId="2D80D41A" w14:textId="3F2423B5" w:rsidR="00CB7148" w:rsidRPr="00E61DBD" w:rsidRDefault="00CB7148" w:rsidP="00FF0203">
                  <w:pPr>
                    <w:jc w:val="both"/>
                    <w:rPr>
                      <w:rFonts w:ascii="Times New Roman" w:hAnsi="Times New Roman" w:cs="Times New Roman"/>
                      <w:b/>
                      <w:bCs/>
                      <w:color w:val="000000" w:themeColor="text1"/>
                      <w:sz w:val="20"/>
                      <w:szCs w:val="20"/>
                    </w:rPr>
                  </w:pPr>
                </w:p>
              </w:tc>
            </w:tr>
            <w:tr w:rsidR="004F6354" w:rsidRPr="00E61DBD" w14:paraId="6F89DA4C" w14:textId="77777777" w:rsidTr="00081EE1">
              <w:trPr>
                <w:trHeight w:val="703"/>
                <w:jc w:val="center"/>
              </w:trPr>
              <w:tc>
                <w:tcPr>
                  <w:tcW w:w="712" w:type="dxa"/>
                </w:tcPr>
                <w:p w14:paraId="4232DA13" w14:textId="654571B7" w:rsidR="004F6354" w:rsidRPr="00E61DBD" w:rsidRDefault="004F6354" w:rsidP="004F6354">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14:00</w:t>
                  </w:r>
                </w:p>
              </w:tc>
              <w:tc>
                <w:tcPr>
                  <w:tcW w:w="4184" w:type="dxa"/>
                </w:tcPr>
                <w:p w14:paraId="5C244F65" w14:textId="77777777" w:rsidR="004F6354" w:rsidRPr="00E61DBD" w:rsidRDefault="004F6354" w:rsidP="004F6354">
                  <w:pPr>
                    <w:jc w:val="both"/>
                    <w:rPr>
                      <w:rFonts w:ascii="Times New Roman" w:hAnsi="Times New Roman"/>
                      <w:b/>
                      <w:bCs/>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Pr="00E61DBD">
                    <w:rPr>
                      <w:rFonts w:ascii="Times New Roman" w:hAnsi="Times New Roman"/>
                      <w:b/>
                      <w:bCs/>
                      <w:color w:val="000000" w:themeColor="text1"/>
                      <w:sz w:val="20"/>
                      <w:szCs w:val="20"/>
                    </w:rPr>
                    <w:t>Đ/c Nguyễn Mạnh Cường họp Tổ biên soạn Đề án xây dựng dự thảo Nghị quyết sửa đổi, bổ sung một số điều tại Nghị quyết số 98/2023/QH15 của Quốc hội</w:t>
                  </w:r>
                </w:p>
                <w:p w14:paraId="7806C388" w14:textId="77777777" w:rsidR="004F6354" w:rsidRPr="00E61DBD" w:rsidRDefault="004F6354" w:rsidP="004F6354">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Thành phần: PGĐ Nguyễn Hồng Nguyên, LĐ PPC (nếu có TM)</w:t>
                  </w:r>
                </w:p>
                <w:p w14:paraId="33E4E74A" w14:textId="77777777" w:rsidR="004F6354" w:rsidRPr="00E61DBD" w:rsidRDefault="004F6354" w:rsidP="004F6354">
                  <w:pPr>
                    <w:jc w:val="both"/>
                    <w:rPr>
                      <w:rFonts w:ascii="Times New Roman" w:hAnsi="Times New Roman" w:cs="Times New Roman"/>
                      <w:b/>
                      <w:bCs/>
                      <w:color w:val="000000" w:themeColor="text1"/>
                      <w:sz w:val="20"/>
                      <w:szCs w:val="20"/>
                    </w:rPr>
                  </w:pPr>
                </w:p>
              </w:tc>
            </w:tr>
            <w:tr w:rsidR="002B6683" w:rsidRPr="00E61DBD" w14:paraId="6E5E9933" w14:textId="77777777" w:rsidTr="00081EE1">
              <w:trPr>
                <w:trHeight w:val="703"/>
                <w:jc w:val="center"/>
              </w:trPr>
              <w:tc>
                <w:tcPr>
                  <w:tcW w:w="712" w:type="dxa"/>
                </w:tcPr>
                <w:p w14:paraId="56CFF2EE" w14:textId="086DEE4A" w:rsidR="002B6683" w:rsidRPr="00E61DBD" w:rsidRDefault="002B6683" w:rsidP="004F6354">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14:00</w:t>
                  </w:r>
                </w:p>
              </w:tc>
              <w:tc>
                <w:tcPr>
                  <w:tcW w:w="4184" w:type="dxa"/>
                </w:tcPr>
                <w:p w14:paraId="5EBEF6A3" w14:textId="77777777" w:rsidR="002B6683" w:rsidRDefault="002B6683" w:rsidP="004F6354">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Pr="002B6683">
                    <w:rPr>
                      <w:rFonts w:ascii="Times New Roman" w:hAnsi="Times New Roman" w:cs="Times New Roman"/>
                      <w:b/>
                      <w:bCs/>
                      <w:color w:val="000000" w:themeColor="text1"/>
                      <w:sz w:val="20"/>
                      <w:szCs w:val="20"/>
                    </w:rPr>
                    <w:t>Đ/c Nguyễn Văn Thọ làm việc với Sở Tư pháp về công tác triển khai Kế hoạch số 63/KH-UBND thực hiện Nghị quyết số 66-NQ/TW ngày 30/4/2025 của Bộ Chính trị về đổi mới công tác xây dựng và thi hành pháp luật đáp ứng yêu cầu phát triển đất nước trong kỷ nguyên mới và các nội dung trong Chương trình công tác do Sở Tư pháp tham mưu</w:t>
                  </w:r>
                </w:p>
                <w:p w14:paraId="5897F761" w14:textId="61497C9E" w:rsidR="002B6683" w:rsidRPr="00E61DBD" w:rsidRDefault="002B6683" w:rsidP="002B6683">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Thành phần: LĐ PPC (TM</w:t>
                  </w:r>
                  <w:r>
                    <w:rPr>
                      <w:rFonts w:ascii="Times New Roman" w:hAnsi="Times New Roman" w:cs="Times New Roman"/>
                      <w:b/>
                      <w:bCs/>
                      <w:color w:val="000000" w:themeColor="text1"/>
                      <w:sz w:val="20"/>
                      <w:szCs w:val="20"/>
                    </w:rPr>
                    <w:t xml:space="preserve"> 656</w:t>
                  </w:r>
                  <w:r w:rsidRPr="00E61DBD">
                    <w:rPr>
                      <w:rFonts w:ascii="Times New Roman" w:hAnsi="Times New Roman" w:cs="Times New Roman"/>
                      <w:b/>
                      <w:bCs/>
                      <w:color w:val="000000" w:themeColor="text1"/>
                      <w:sz w:val="20"/>
                      <w:szCs w:val="20"/>
                    </w:rPr>
                    <w:t>)</w:t>
                  </w:r>
                </w:p>
                <w:p w14:paraId="02A77C77" w14:textId="4FB49B84" w:rsidR="002B6683" w:rsidRPr="00E61DBD" w:rsidRDefault="002B6683" w:rsidP="004F6354">
                  <w:pPr>
                    <w:jc w:val="both"/>
                    <w:rPr>
                      <w:rFonts w:ascii="Times New Roman" w:hAnsi="Times New Roman" w:cs="Times New Roman"/>
                      <w:b/>
                      <w:bCs/>
                      <w:color w:val="000000" w:themeColor="text1"/>
                      <w:sz w:val="20"/>
                      <w:szCs w:val="20"/>
                    </w:rPr>
                  </w:pPr>
                </w:p>
              </w:tc>
            </w:tr>
            <w:tr w:rsidR="00E61DBD" w:rsidRPr="00E61DBD" w14:paraId="052068B5" w14:textId="77777777" w:rsidTr="00081EE1">
              <w:trPr>
                <w:trHeight w:val="703"/>
                <w:jc w:val="center"/>
              </w:trPr>
              <w:tc>
                <w:tcPr>
                  <w:tcW w:w="712" w:type="dxa"/>
                </w:tcPr>
                <w:p w14:paraId="3A63089F" w14:textId="5DE28104" w:rsidR="006B5877" w:rsidRDefault="006B5877" w:rsidP="006B5877">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p w14:paraId="557C5A7B" w14:textId="77777777" w:rsidR="008C7468" w:rsidRPr="00E61DBD" w:rsidRDefault="008C7468" w:rsidP="006B5877">
                  <w:pPr>
                    <w:jc w:val="both"/>
                    <w:rPr>
                      <w:rFonts w:ascii="Times New Roman" w:hAnsi="Times New Roman" w:cs="Times New Roman"/>
                      <w:b/>
                      <w:color w:val="000000" w:themeColor="text1"/>
                      <w:sz w:val="20"/>
                      <w:szCs w:val="20"/>
                    </w:rPr>
                  </w:pPr>
                </w:p>
                <w:p w14:paraId="77D07BC4" w14:textId="5E091DC0" w:rsidR="006B5877" w:rsidRPr="00E61DBD" w:rsidRDefault="006B5877" w:rsidP="006B5877">
                  <w:pPr>
                    <w:jc w:val="both"/>
                    <w:rPr>
                      <w:rFonts w:ascii="Times New Roman" w:hAnsi="Times New Roman" w:cs="Times New Roman"/>
                      <w:b/>
                      <w:color w:val="000000" w:themeColor="text1"/>
                      <w:sz w:val="20"/>
                      <w:szCs w:val="20"/>
                    </w:rPr>
                  </w:pPr>
                </w:p>
              </w:tc>
              <w:tc>
                <w:tcPr>
                  <w:tcW w:w="4184" w:type="dxa"/>
                </w:tcPr>
                <w:p w14:paraId="044E8CD7" w14:textId="4555A260" w:rsidR="006B5877" w:rsidRPr="008C7468" w:rsidRDefault="008C7468" w:rsidP="006B5877">
                  <w:pPr>
                    <w:jc w:val="both"/>
                    <w:rPr>
                      <w:rFonts w:ascii="Times New Roman" w:hAnsi="Times New Roman" w:cs="Times New Roman"/>
                      <w:color w:val="0070C0"/>
                      <w:sz w:val="20"/>
                      <w:szCs w:val="20"/>
                    </w:rPr>
                  </w:pPr>
                  <w:r w:rsidRPr="008C7468">
                    <w:rPr>
                      <w:rFonts w:ascii="Times New Roman" w:hAnsi="Times New Roman" w:cs="Times New Roman"/>
                      <w:color w:val="0070C0"/>
                      <w:sz w:val="20"/>
                      <w:szCs w:val="20"/>
                      <w:highlight w:val="yellow"/>
                    </w:rPr>
                    <w:t>(Hoãn họp)</w:t>
                  </w:r>
                  <w:r>
                    <w:rPr>
                      <w:rFonts w:ascii="Times New Roman" w:hAnsi="Times New Roman" w:cs="Times New Roman"/>
                      <w:color w:val="0070C0"/>
                      <w:sz w:val="20"/>
                      <w:szCs w:val="20"/>
                    </w:rPr>
                    <w:t xml:space="preserve"> </w:t>
                  </w:r>
                  <w:r w:rsidR="006B5877" w:rsidRPr="008C7468">
                    <w:rPr>
                      <w:rFonts w:ascii="Times New Roman" w:hAnsi="Times New Roman" w:cs="Times New Roman"/>
                      <w:color w:val="0070C0"/>
                      <w:sz w:val="20"/>
                      <w:szCs w:val="20"/>
                    </w:rPr>
                    <w:t xml:space="preserve">- Nội dung: Họp </w:t>
                  </w:r>
                  <w:r w:rsidR="00CF2137" w:rsidRPr="008C7468">
                    <w:rPr>
                      <w:rFonts w:ascii="Times New Roman" w:hAnsi="Times New Roman" w:cs="Times New Roman"/>
                      <w:color w:val="0070C0"/>
                      <w:sz w:val="20"/>
                      <w:szCs w:val="20"/>
                    </w:rPr>
                    <w:t>về</w:t>
                  </w:r>
                  <w:r w:rsidR="006B5877" w:rsidRPr="008C7468">
                    <w:rPr>
                      <w:rFonts w:ascii="Times New Roman" w:hAnsi="Times New Roman" w:cs="Times New Roman"/>
                      <w:color w:val="0070C0"/>
                      <w:sz w:val="20"/>
                      <w:szCs w:val="20"/>
                    </w:rPr>
                    <w:t xml:space="preserve"> thực nghĩa vụ tài chính đối với phần di</w:t>
                  </w:r>
                  <w:r w:rsidR="00CF2137" w:rsidRPr="008C7468">
                    <w:rPr>
                      <w:rFonts w:ascii="Times New Roman" w:hAnsi="Times New Roman" w:cs="Times New Roman"/>
                      <w:color w:val="0070C0"/>
                      <w:sz w:val="20"/>
                      <w:szCs w:val="20"/>
                    </w:rPr>
                    <w:t>ện tích 63ha t</w:t>
                  </w:r>
                  <w:r w:rsidR="006B5877" w:rsidRPr="008C7468">
                    <w:rPr>
                      <w:rFonts w:ascii="Times New Roman" w:hAnsi="Times New Roman" w:cs="Times New Roman"/>
                      <w:color w:val="0070C0"/>
                      <w:sz w:val="20"/>
                      <w:szCs w:val="20"/>
                    </w:rPr>
                    <w:t>ại Khu A – Khu đô thị mới Phú Mỹ Hưng</w:t>
                  </w:r>
                </w:p>
                <w:p w14:paraId="547DB5BF" w14:textId="77777777" w:rsidR="006B5877" w:rsidRPr="008C7468" w:rsidRDefault="006B5877" w:rsidP="006B5877">
                  <w:pPr>
                    <w:jc w:val="both"/>
                    <w:rPr>
                      <w:rFonts w:ascii="Times New Roman" w:hAnsi="Times New Roman" w:cs="Times New Roman"/>
                      <w:color w:val="0070C0"/>
                      <w:sz w:val="20"/>
                      <w:szCs w:val="20"/>
                    </w:rPr>
                  </w:pPr>
                  <w:r w:rsidRPr="008C7468">
                    <w:rPr>
                      <w:rFonts w:ascii="Times New Roman" w:hAnsi="Times New Roman" w:cs="Times New Roman"/>
                      <w:color w:val="0070C0"/>
                      <w:sz w:val="20"/>
                      <w:szCs w:val="20"/>
                    </w:rPr>
                    <w:t>- Người chủ trì: Giám đốc Nguyễn Toàn Thắng</w:t>
                  </w:r>
                </w:p>
                <w:p w14:paraId="75B24F94" w14:textId="77777777" w:rsidR="006B5877" w:rsidRPr="008C7468" w:rsidRDefault="006B5877" w:rsidP="006B5877">
                  <w:pPr>
                    <w:jc w:val="both"/>
                    <w:rPr>
                      <w:rFonts w:ascii="Times New Roman" w:hAnsi="Times New Roman" w:cs="Times New Roman"/>
                      <w:color w:val="0070C0"/>
                      <w:sz w:val="20"/>
                      <w:szCs w:val="20"/>
                    </w:rPr>
                  </w:pPr>
                  <w:r w:rsidRPr="008C7468">
                    <w:rPr>
                      <w:rFonts w:ascii="Times New Roman" w:hAnsi="Times New Roman" w:cs="Times New Roman"/>
                      <w:color w:val="0070C0"/>
                      <w:sz w:val="20"/>
                      <w:szCs w:val="20"/>
                    </w:rPr>
                    <w:t>- Địa điểm: Phòng họp 106 (KV1)</w:t>
                  </w:r>
                </w:p>
                <w:p w14:paraId="54A3CFE2" w14:textId="77777777" w:rsidR="006B5877" w:rsidRPr="008C7468" w:rsidRDefault="006B5877" w:rsidP="006B5877">
                  <w:pPr>
                    <w:jc w:val="both"/>
                    <w:rPr>
                      <w:rFonts w:ascii="Times New Roman" w:hAnsi="Times New Roman" w:cs="Times New Roman"/>
                      <w:color w:val="0070C0"/>
                      <w:sz w:val="20"/>
                      <w:szCs w:val="20"/>
                    </w:rPr>
                  </w:pPr>
                  <w:r w:rsidRPr="008C7468">
                    <w:rPr>
                      <w:rFonts w:ascii="Times New Roman" w:hAnsi="Times New Roman" w:cs="Times New Roman"/>
                      <w:color w:val="0070C0"/>
                      <w:sz w:val="20"/>
                      <w:szCs w:val="20"/>
                    </w:rPr>
                    <w:t>- Thành phần: PQLĐ, PKTĐ, Thuế TP, Cty, theo TM</w:t>
                  </w:r>
                </w:p>
                <w:p w14:paraId="2B6AF954" w14:textId="77777777" w:rsidR="006B5877" w:rsidRPr="008C7468" w:rsidRDefault="006B5877" w:rsidP="006B5877">
                  <w:pPr>
                    <w:jc w:val="both"/>
                    <w:rPr>
                      <w:rFonts w:ascii="Times New Roman" w:hAnsi="Times New Roman" w:cs="Times New Roman"/>
                      <w:color w:val="0070C0"/>
                      <w:sz w:val="20"/>
                      <w:szCs w:val="20"/>
                    </w:rPr>
                  </w:pPr>
                  <w:r w:rsidRPr="008C7468">
                    <w:rPr>
                      <w:rFonts w:ascii="Times New Roman" w:hAnsi="Times New Roman" w:cs="Times New Roman"/>
                      <w:color w:val="0070C0"/>
                      <w:sz w:val="20"/>
                      <w:szCs w:val="20"/>
                    </w:rPr>
                    <w:t>- Chuẩn bị: C Phương - PPQLĐ</w:t>
                  </w:r>
                </w:p>
                <w:p w14:paraId="41EBD864" w14:textId="77777777" w:rsidR="006B5877" w:rsidRPr="008C7468" w:rsidRDefault="006B5877" w:rsidP="006B5877">
                  <w:pPr>
                    <w:pStyle w:val="BodyTextIndent"/>
                    <w:tabs>
                      <w:tab w:val="left" w:pos="993"/>
                    </w:tabs>
                    <w:spacing w:after="0"/>
                    <w:ind w:left="0"/>
                    <w:jc w:val="both"/>
                    <w:rPr>
                      <w:rFonts w:ascii="Times New Roman" w:hAnsi="Times New Roman"/>
                      <w:color w:val="0070C0"/>
                      <w:sz w:val="20"/>
                      <w:szCs w:val="20"/>
                    </w:rPr>
                  </w:pPr>
                  <w:r w:rsidRPr="008C7468">
                    <w:rPr>
                      <w:rFonts w:ascii="Times New Roman" w:hAnsi="Times New Roman" w:cs="Times New Roman"/>
                      <w:b/>
                      <w:color w:val="0070C0"/>
                      <w:sz w:val="20"/>
                      <w:szCs w:val="20"/>
                      <w:u w:val="single"/>
                    </w:rPr>
                    <w:t>15g00</w:t>
                  </w:r>
                  <w:r w:rsidRPr="008C7468">
                    <w:rPr>
                      <w:rFonts w:ascii="Times New Roman" w:hAnsi="Times New Roman" w:cs="Times New Roman"/>
                      <w:b/>
                      <w:color w:val="0070C0"/>
                      <w:sz w:val="20"/>
                      <w:szCs w:val="20"/>
                    </w:rPr>
                    <w:t>:</w:t>
                  </w:r>
                  <w:r w:rsidRPr="008C7468">
                    <w:rPr>
                      <w:rFonts w:ascii="Times New Roman" w:hAnsi="Times New Roman" w:cs="Times New Roman"/>
                      <w:bCs/>
                      <w:color w:val="0070C0"/>
                      <w:sz w:val="20"/>
                      <w:szCs w:val="20"/>
                    </w:rPr>
                    <w:t xml:space="preserve"> </w:t>
                  </w:r>
                </w:p>
                <w:p w14:paraId="0FD95C1B" w14:textId="05FEF9D4" w:rsidR="006B5877" w:rsidRPr="008C7468" w:rsidRDefault="008C7468" w:rsidP="006B5877">
                  <w:pPr>
                    <w:jc w:val="both"/>
                    <w:rPr>
                      <w:rFonts w:ascii="Times New Roman" w:hAnsi="Times New Roman" w:cs="Times New Roman"/>
                      <w:color w:val="0070C0"/>
                      <w:sz w:val="20"/>
                      <w:szCs w:val="20"/>
                    </w:rPr>
                  </w:pPr>
                  <w:r w:rsidRPr="008C7468">
                    <w:rPr>
                      <w:rFonts w:ascii="Times New Roman" w:hAnsi="Times New Roman" w:cs="Times New Roman"/>
                      <w:color w:val="0070C0"/>
                      <w:sz w:val="20"/>
                      <w:szCs w:val="20"/>
                      <w:highlight w:val="yellow"/>
                    </w:rPr>
                    <w:t>(Hoãn họp)</w:t>
                  </w:r>
                  <w:r>
                    <w:rPr>
                      <w:rFonts w:ascii="Times New Roman" w:hAnsi="Times New Roman" w:cs="Times New Roman"/>
                      <w:color w:val="0070C0"/>
                      <w:sz w:val="20"/>
                      <w:szCs w:val="20"/>
                    </w:rPr>
                    <w:t xml:space="preserve"> </w:t>
                  </w:r>
                  <w:r w:rsidR="006B5877" w:rsidRPr="008C7468">
                    <w:rPr>
                      <w:rFonts w:ascii="Times New Roman" w:hAnsi="Times New Roman" w:cs="Times New Roman"/>
                      <w:color w:val="0070C0"/>
                      <w:sz w:val="20"/>
                      <w:szCs w:val="20"/>
                    </w:rPr>
                    <w:t>- Nội dung: Họp về trao đổi phối hợp xử lý Đơn khiếu nại của công dân theo văn bản chỉ đạo của Ủy ban nhân dân Thành phố liên quan việc cấp đổi Giấy chứng nhận, xác định loại đất, tính giá bồi thường, hỗ trợ tái định cư khi nhà nước thu hồi đất</w:t>
                  </w:r>
                </w:p>
                <w:p w14:paraId="20AF413E" w14:textId="77777777" w:rsidR="006B5877" w:rsidRPr="008C7468" w:rsidRDefault="006B5877" w:rsidP="006B5877">
                  <w:pPr>
                    <w:jc w:val="both"/>
                    <w:rPr>
                      <w:rFonts w:ascii="Times New Roman" w:hAnsi="Times New Roman" w:cs="Times New Roman"/>
                      <w:color w:val="0070C0"/>
                      <w:sz w:val="20"/>
                      <w:szCs w:val="20"/>
                    </w:rPr>
                  </w:pPr>
                  <w:r w:rsidRPr="008C7468">
                    <w:rPr>
                      <w:rFonts w:ascii="Times New Roman" w:hAnsi="Times New Roman" w:cs="Times New Roman"/>
                      <w:color w:val="0070C0"/>
                      <w:sz w:val="20"/>
                      <w:szCs w:val="20"/>
                    </w:rPr>
                    <w:t>- Người chủ trì: Giám đốc Nguyễn Toàn Thắng</w:t>
                  </w:r>
                </w:p>
                <w:p w14:paraId="7E669B4C" w14:textId="77777777" w:rsidR="006B5877" w:rsidRPr="008C7468" w:rsidRDefault="006B5877" w:rsidP="006B5877">
                  <w:pPr>
                    <w:jc w:val="both"/>
                    <w:rPr>
                      <w:rFonts w:ascii="Times New Roman" w:hAnsi="Times New Roman" w:cs="Times New Roman"/>
                      <w:color w:val="0070C0"/>
                      <w:sz w:val="20"/>
                      <w:szCs w:val="20"/>
                    </w:rPr>
                  </w:pPr>
                  <w:r w:rsidRPr="008C7468">
                    <w:rPr>
                      <w:rFonts w:ascii="Times New Roman" w:hAnsi="Times New Roman" w:cs="Times New Roman"/>
                      <w:color w:val="0070C0"/>
                      <w:sz w:val="20"/>
                      <w:szCs w:val="20"/>
                    </w:rPr>
                    <w:t>- Địa điểm: Phòng họp 106 (KV1)</w:t>
                  </w:r>
                </w:p>
                <w:p w14:paraId="4160A028" w14:textId="77777777" w:rsidR="006B5877" w:rsidRPr="008C7468" w:rsidRDefault="006B5877" w:rsidP="006B5877">
                  <w:pPr>
                    <w:jc w:val="both"/>
                    <w:rPr>
                      <w:rFonts w:ascii="Times New Roman" w:hAnsi="Times New Roman" w:cs="Times New Roman"/>
                      <w:color w:val="0070C0"/>
                      <w:sz w:val="20"/>
                      <w:szCs w:val="20"/>
                    </w:rPr>
                  </w:pPr>
                  <w:r w:rsidRPr="008C7468">
                    <w:rPr>
                      <w:rFonts w:ascii="Times New Roman" w:hAnsi="Times New Roman" w:cs="Times New Roman"/>
                      <w:color w:val="0070C0"/>
                      <w:sz w:val="20"/>
                      <w:szCs w:val="20"/>
                    </w:rPr>
                    <w:lastRenderedPageBreak/>
                    <w:t>- Thành phần: PKtra, PPC, PQLĐ, VPĐK, PBTTĐC, CN VPĐK: Quận 7, Nhà Bè, Hóc Môn, theo TM</w:t>
                  </w:r>
                </w:p>
                <w:p w14:paraId="32ECE796" w14:textId="77777777" w:rsidR="006B5877" w:rsidRPr="008C7468" w:rsidRDefault="006B5877" w:rsidP="006B5877">
                  <w:pPr>
                    <w:jc w:val="both"/>
                    <w:rPr>
                      <w:rFonts w:ascii="Times New Roman" w:hAnsi="Times New Roman" w:cs="Times New Roman"/>
                      <w:color w:val="0070C0"/>
                      <w:sz w:val="20"/>
                      <w:szCs w:val="20"/>
                    </w:rPr>
                  </w:pPr>
                  <w:r w:rsidRPr="008C7468">
                    <w:rPr>
                      <w:rFonts w:ascii="Times New Roman" w:hAnsi="Times New Roman" w:cs="Times New Roman"/>
                      <w:color w:val="0070C0"/>
                      <w:sz w:val="20"/>
                      <w:szCs w:val="20"/>
                    </w:rPr>
                    <w:t>- Chuẩn bị: VPĐK</w:t>
                  </w:r>
                </w:p>
                <w:p w14:paraId="3AE6671A" w14:textId="1EB84159" w:rsidR="00B14D65" w:rsidRPr="008C7468" w:rsidRDefault="00B14D65" w:rsidP="00B14D65">
                  <w:pPr>
                    <w:pStyle w:val="BodyTextIndent"/>
                    <w:tabs>
                      <w:tab w:val="left" w:pos="993"/>
                    </w:tabs>
                    <w:spacing w:after="0"/>
                    <w:ind w:left="0"/>
                    <w:jc w:val="both"/>
                    <w:rPr>
                      <w:rFonts w:ascii="Times New Roman" w:hAnsi="Times New Roman"/>
                      <w:color w:val="0070C0"/>
                      <w:sz w:val="20"/>
                      <w:szCs w:val="20"/>
                    </w:rPr>
                  </w:pPr>
                  <w:r w:rsidRPr="008C7468">
                    <w:rPr>
                      <w:rFonts w:ascii="Times New Roman" w:hAnsi="Times New Roman" w:cs="Times New Roman"/>
                      <w:b/>
                      <w:color w:val="0070C0"/>
                      <w:sz w:val="20"/>
                      <w:szCs w:val="20"/>
                      <w:u w:val="single"/>
                    </w:rPr>
                    <w:t>16g00</w:t>
                  </w:r>
                  <w:r w:rsidRPr="008C7468">
                    <w:rPr>
                      <w:rFonts w:ascii="Times New Roman" w:hAnsi="Times New Roman" w:cs="Times New Roman"/>
                      <w:b/>
                      <w:color w:val="0070C0"/>
                      <w:sz w:val="20"/>
                      <w:szCs w:val="20"/>
                    </w:rPr>
                    <w:t>:</w:t>
                  </w:r>
                  <w:r w:rsidRPr="008C7468">
                    <w:rPr>
                      <w:rFonts w:ascii="Times New Roman" w:hAnsi="Times New Roman" w:cs="Times New Roman"/>
                      <w:bCs/>
                      <w:color w:val="0070C0"/>
                      <w:sz w:val="20"/>
                      <w:szCs w:val="20"/>
                    </w:rPr>
                    <w:t xml:space="preserve"> </w:t>
                  </w:r>
                </w:p>
                <w:p w14:paraId="6EBA0916" w14:textId="21C2EF98" w:rsidR="00B14D65" w:rsidRPr="008C7468" w:rsidRDefault="008C7468" w:rsidP="00B14D65">
                  <w:pPr>
                    <w:jc w:val="both"/>
                    <w:rPr>
                      <w:rFonts w:ascii="Times New Roman" w:hAnsi="Times New Roman" w:cs="Times New Roman"/>
                      <w:bCs/>
                      <w:color w:val="0070C0"/>
                      <w:sz w:val="20"/>
                      <w:szCs w:val="20"/>
                    </w:rPr>
                  </w:pPr>
                  <w:r w:rsidRPr="008C7468">
                    <w:rPr>
                      <w:rFonts w:ascii="Times New Roman" w:hAnsi="Times New Roman" w:cs="Times New Roman"/>
                      <w:color w:val="0070C0"/>
                      <w:sz w:val="20"/>
                      <w:szCs w:val="20"/>
                      <w:highlight w:val="yellow"/>
                    </w:rPr>
                    <w:t>(Hoãn họp)</w:t>
                  </w:r>
                  <w:r>
                    <w:rPr>
                      <w:rFonts w:ascii="Times New Roman" w:hAnsi="Times New Roman" w:cs="Times New Roman"/>
                      <w:color w:val="0070C0"/>
                      <w:sz w:val="20"/>
                      <w:szCs w:val="20"/>
                    </w:rPr>
                    <w:t xml:space="preserve"> </w:t>
                  </w:r>
                  <w:r w:rsidR="00B14D65" w:rsidRPr="008C7468">
                    <w:rPr>
                      <w:rFonts w:ascii="Times New Roman" w:hAnsi="Times New Roman" w:cs="Times New Roman"/>
                      <w:bCs/>
                      <w:color w:val="0070C0"/>
                      <w:sz w:val="20"/>
                      <w:szCs w:val="20"/>
                    </w:rPr>
                    <w:t>- Nội dung:</w:t>
                  </w:r>
                  <w:r w:rsidR="00B14D65" w:rsidRPr="008C7468">
                    <w:rPr>
                      <w:color w:val="0070C0"/>
                    </w:rPr>
                    <w:t xml:space="preserve"> </w:t>
                  </w:r>
                  <w:r w:rsidR="00B14D65" w:rsidRPr="008C7468">
                    <w:rPr>
                      <w:rFonts w:ascii="Times New Roman" w:hAnsi="Times New Roman" w:cs="Times New Roman"/>
                      <w:color w:val="0070C0"/>
                      <w:sz w:val="20"/>
                      <w:szCs w:val="20"/>
                    </w:rPr>
                    <w:t>Tiếp BGĐ Công ty IPC</w:t>
                  </w:r>
                </w:p>
                <w:p w14:paraId="71FB813B" w14:textId="76E205B3" w:rsidR="00B14D65" w:rsidRPr="008C7468" w:rsidRDefault="00B14D65" w:rsidP="00B14D65">
                  <w:pPr>
                    <w:jc w:val="both"/>
                    <w:rPr>
                      <w:rFonts w:ascii="Times New Roman" w:hAnsi="Times New Roman" w:cs="Times New Roman"/>
                      <w:bCs/>
                      <w:color w:val="0070C0"/>
                      <w:sz w:val="20"/>
                      <w:szCs w:val="20"/>
                    </w:rPr>
                  </w:pPr>
                  <w:r w:rsidRPr="008C7468">
                    <w:rPr>
                      <w:rFonts w:ascii="Times New Roman" w:hAnsi="Times New Roman" w:cs="Times New Roman"/>
                      <w:bCs/>
                      <w:color w:val="0070C0"/>
                      <w:sz w:val="20"/>
                      <w:szCs w:val="20"/>
                    </w:rPr>
                    <w:t xml:space="preserve">- Người chủ trì: </w:t>
                  </w:r>
                  <w:r w:rsidR="0000674A" w:rsidRPr="008C7468">
                    <w:rPr>
                      <w:rFonts w:ascii="Times New Roman" w:hAnsi="Times New Roman" w:cs="Times New Roman"/>
                      <w:color w:val="0070C0"/>
                      <w:sz w:val="20"/>
                      <w:szCs w:val="20"/>
                    </w:rPr>
                    <w:t>Giám đốc Nguyễn Toàn Thắng</w:t>
                  </w:r>
                </w:p>
                <w:p w14:paraId="5899B888" w14:textId="77777777" w:rsidR="00B14D65" w:rsidRPr="008C7468" w:rsidRDefault="00B14D65" w:rsidP="00B14D65">
                  <w:pPr>
                    <w:jc w:val="both"/>
                    <w:rPr>
                      <w:rFonts w:ascii="Times New Roman" w:hAnsi="Times New Roman" w:cs="Times New Roman"/>
                      <w:bCs/>
                      <w:color w:val="0070C0"/>
                      <w:sz w:val="20"/>
                      <w:szCs w:val="20"/>
                    </w:rPr>
                  </w:pPr>
                  <w:r w:rsidRPr="008C7468">
                    <w:rPr>
                      <w:rFonts w:ascii="Times New Roman" w:hAnsi="Times New Roman" w:cs="Times New Roman"/>
                      <w:bCs/>
                      <w:color w:val="0070C0"/>
                      <w:sz w:val="20"/>
                      <w:szCs w:val="20"/>
                    </w:rPr>
                    <w:t xml:space="preserve">- Địa điểm: </w:t>
                  </w:r>
                  <w:r w:rsidRPr="008C7468">
                    <w:rPr>
                      <w:rFonts w:ascii="Times New Roman" w:hAnsi="Times New Roman" w:cs="Times New Roman"/>
                      <w:color w:val="0070C0"/>
                      <w:sz w:val="20"/>
                      <w:szCs w:val="20"/>
                    </w:rPr>
                    <w:t>Phòng họp 111 (KV1)</w:t>
                  </w:r>
                </w:p>
                <w:p w14:paraId="1C491C3D" w14:textId="77777777" w:rsidR="00B14D65" w:rsidRPr="008C7468" w:rsidRDefault="00B14D65" w:rsidP="00B14D65">
                  <w:pPr>
                    <w:jc w:val="both"/>
                    <w:rPr>
                      <w:rFonts w:ascii="Times New Roman" w:hAnsi="Times New Roman" w:cs="Times New Roman"/>
                      <w:bCs/>
                      <w:color w:val="0070C0"/>
                      <w:sz w:val="20"/>
                      <w:szCs w:val="20"/>
                    </w:rPr>
                  </w:pPr>
                  <w:r w:rsidRPr="008C7468">
                    <w:rPr>
                      <w:rFonts w:ascii="Times New Roman" w:hAnsi="Times New Roman" w:cs="Times New Roman"/>
                      <w:bCs/>
                      <w:color w:val="0070C0"/>
                      <w:sz w:val="20"/>
                      <w:szCs w:val="20"/>
                    </w:rPr>
                    <w:t>- Thành phần: LĐ PQLĐ, Cty IPC</w:t>
                  </w:r>
                </w:p>
                <w:p w14:paraId="3BCD1A0A" w14:textId="77777777" w:rsidR="00B14D65" w:rsidRPr="008C7468" w:rsidRDefault="00B14D65" w:rsidP="00B14D65">
                  <w:pPr>
                    <w:jc w:val="both"/>
                    <w:rPr>
                      <w:rFonts w:ascii="Times New Roman" w:hAnsi="Times New Roman" w:cs="Times New Roman"/>
                      <w:bCs/>
                      <w:color w:val="0070C0"/>
                      <w:sz w:val="20"/>
                      <w:szCs w:val="20"/>
                    </w:rPr>
                  </w:pPr>
                  <w:r w:rsidRPr="008C7468">
                    <w:rPr>
                      <w:rFonts w:ascii="Times New Roman" w:hAnsi="Times New Roman" w:cs="Times New Roman"/>
                      <w:bCs/>
                      <w:color w:val="0070C0"/>
                      <w:sz w:val="20"/>
                      <w:szCs w:val="20"/>
                    </w:rPr>
                    <w:t>-  Chuẩn bị: A. Quang P QLĐ</w:t>
                  </w:r>
                </w:p>
                <w:p w14:paraId="142907E4" w14:textId="44117593" w:rsidR="006B5877" w:rsidRPr="008C7468" w:rsidRDefault="006B5877" w:rsidP="006B5877">
                  <w:pPr>
                    <w:jc w:val="both"/>
                    <w:rPr>
                      <w:rFonts w:ascii="Times New Roman" w:hAnsi="Times New Roman" w:cs="Times New Roman"/>
                      <w:b/>
                      <w:color w:val="0070C0"/>
                      <w:sz w:val="20"/>
                      <w:szCs w:val="20"/>
                      <w:u w:val="single"/>
                    </w:rPr>
                  </w:pPr>
                </w:p>
              </w:tc>
            </w:tr>
            <w:tr w:rsidR="00E61DBD" w:rsidRPr="00E61DBD" w14:paraId="3A6DCF37" w14:textId="77777777" w:rsidTr="00081EE1">
              <w:trPr>
                <w:trHeight w:val="703"/>
                <w:jc w:val="center"/>
              </w:trPr>
              <w:tc>
                <w:tcPr>
                  <w:tcW w:w="712" w:type="dxa"/>
                </w:tcPr>
                <w:p w14:paraId="652209FB" w14:textId="6F8A9BCC" w:rsidR="00714ED4" w:rsidRPr="00E61DBD" w:rsidRDefault="00714ED4" w:rsidP="00714ED4">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lastRenderedPageBreak/>
                    <w:t>15:00</w:t>
                  </w:r>
                </w:p>
              </w:tc>
              <w:tc>
                <w:tcPr>
                  <w:tcW w:w="4184" w:type="dxa"/>
                </w:tcPr>
                <w:p w14:paraId="3387E5A9" w14:textId="77777777" w:rsidR="00714ED4" w:rsidRPr="00E61DBD" w:rsidRDefault="00714ED4" w:rsidP="00714ED4">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Nội dung: Họp trực tuyến công tác xử lý sự cố tràn dầu</w:t>
                  </w:r>
                </w:p>
                <w:p w14:paraId="7F82444E" w14:textId="77777777" w:rsidR="00714ED4" w:rsidRPr="00E61DBD" w:rsidRDefault="00714ED4" w:rsidP="00714ED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Nguyễn Xuân Hoàng</w:t>
                  </w:r>
                </w:p>
                <w:p w14:paraId="43836237" w14:textId="77777777" w:rsidR="00714ED4" w:rsidRPr="00E61DBD" w:rsidRDefault="00714ED4" w:rsidP="00714ED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Địa điểm: </w:t>
                  </w:r>
                  <w:r w:rsidRPr="00E61DBD">
                    <w:rPr>
                      <w:rFonts w:ascii="Times New Roman" w:hAnsi="Times New Roman" w:cs="Times New Roman"/>
                      <w:color w:val="000000" w:themeColor="text1"/>
                      <w:sz w:val="20"/>
                      <w:szCs w:val="20"/>
                    </w:rPr>
                    <w:t>Phòng họp 2, 176 HBT</w:t>
                  </w:r>
                </w:p>
                <w:p w14:paraId="225BB7D1" w14:textId="77777777" w:rsidR="00714ED4" w:rsidRPr="00E61DBD" w:rsidRDefault="00714ED4" w:rsidP="00714ED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VPS, CCBVMT, CCTSKN, BQLR</w:t>
                  </w:r>
                </w:p>
                <w:p w14:paraId="65E5C2C4" w14:textId="77777777" w:rsidR="00714ED4" w:rsidRPr="00E61DBD" w:rsidRDefault="00714ED4" w:rsidP="00714ED4">
                  <w:pPr>
                    <w:jc w:val="both"/>
                    <w:rPr>
                      <w:rFonts w:ascii="Times New Roman" w:hAnsi="Times New Roman" w:cs="Times New Roman"/>
                      <w:color w:val="000000" w:themeColor="text1"/>
                      <w:sz w:val="20"/>
                      <w:szCs w:val="20"/>
                    </w:rPr>
                  </w:pPr>
                </w:p>
              </w:tc>
            </w:tr>
            <w:tr w:rsidR="00EC5F50" w:rsidRPr="00E61DBD" w14:paraId="12112A79" w14:textId="77777777" w:rsidTr="00081EE1">
              <w:trPr>
                <w:trHeight w:val="703"/>
                <w:jc w:val="center"/>
              </w:trPr>
              <w:tc>
                <w:tcPr>
                  <w:tcW w:w="712" w:type="dxa"/>
                </w:tcPr>
                <w:p w14:paraId="4F0855B7" w14:textId="153BD222" w:rsidR="00EC5F50" w:rsidRPr="00EC5F50" w:rsidRDefault="00EC5F50" w:rsidP="00EC5F50">
                  <w:pPr>
                    <w:jc w:val="both"/>
                    <w:rPr>
                      <w:rFonts w:ascii="Times New Roman" w:hAnsi="Times New Roman" w:cs="Times New Roman"/>
                      <w:b/>
                      <w:color w:val="C00000"/>
                      <w:sz w:val="20"/>
                      <w:szCs w:val="20"/>
                    </w:rPr>
                  </w:pPr>
                  <w:r w:rsidRPr="00EC5F50">
                    <w:rPr>
                      <w:rFonts w:ascii="Times New Roman" w:hAnsi="Times New Roman" w:cs="Times New Roman"/>
                      <w:b/>
                      <w:color w:val="C00000"/>
                      <w:sz w:val="20"/>
                      <w:szCs w:val="20"/>
                    </w:rPr>
                    <w:t>17:30</w:t>
                  </w:r>
                </w:p>
              </w:tc>
              <w:tc>
                <w:tcPr>
                  <w:tcW w:w="4184" w:type="dxa"/>
                </w:tcPr>
                <w:p w14:paraId="3787BF93" w14:textId="49682B9A" w:rsidR="00EC5F50" w:rsidRPr="00EC5F50" w:rsidRDefault="00EC5F50" w:rsidP="00EC5F50">
                  <w:pPr>
                    <w:jc w:val="both"/>
                    <w:rPr>
                      <w:rFonts w:ascii="Times New Roman" w:hAnsi="Times New Roman" w:cs="Times New Roman"/>
                      <w:b/>
                      <w:color w:val="C00000"/>
                      <w:sz w:val="20"/>
                      <w:szCs w:val="20"/>
                    </w:rPr>
                  </w:pPr>
                  <w:r w:rsidRPr="00EC5F50">
                    <w:rPr>
                      <w:rFonts w:ascii="Times New Roman" w:hAnsi="Times New Roman" w:cs="Times New Roman"/>
                      <w:b/>
                      <w:color w:val="C00000"/>
                      <w:sz w:val="20"/>
                      <w:szCs w:val="20"/>
                    </w:rPr>
                    <w:t>- Nội dung: Họp trực tuyến Ban Chỉ đạo Quốc gia về chống khai thác thủy sản bầt hợp pháp, không báo cáo và không theo quy định (IUU)</w:t>
                  </w:r>
                </w:p>
                <w:p w14:paraId="26BAF620" w14:textId="77777777" w:rsidR="003B5CF8" w:rsidRDefault="00EC5F50" w:rsidP="00EC5F50">
                  <w:pPr>
                    <w:jc w:val="both"/>
                    <w:rPr>
                      <w:rFonts w:ascii="Times New Roman" w:hAnsi="Times New Roman" w:cs="Times New Roman"/>
                      <w:b/>
                      <w:bCs/>
                      <w:color w:val="C00000"/>
                      <w:sz w:val="20"/>
                      <w:szCs w:val="20"/>
                    </w:rPr>
                  </w:pPr>
                  <w:r w:rsidRPr="00EC5F50">
                    <w:rPr>
                      <w:rFonts w:ascii="Times New Roman" w:hAnsi="Times New Roman" w:cs="Times New Roman"/>
                      <w:b/>
                      <w:bCs/>
                      <w:color w:val="C00000"/>
                      <w:sz w:val="20"/>
                      <w:szCs w:val="20"/>
                    </w:rPr>
                    <w:t xml:space="preserve">- Thành phần: </w:t>
                  </w:r>
                </w:p>
                <w:p w14:paraId="5F1D446B" w14:textId="1D4FD22D" w:rsidR="003B5CF8" w:rsidRDefault="003B5CF8" w:rsidP="00EC5F50">
                  <w:pPr>
                    <w:jc w:val="both"/>
                    <w:rPr>
                      <w:rFonts w:ascii="Times New Roman" w:hAnsi="Times New Roman" w:cs="Times New Roman"/>
                      <w:b/>
                      <w:bCs/>
                      <w:color w:val="C00000"/>
                      <w:sz w:val="20"/>
                      <w:szCs w:val="20"/>
                    </w:rPr>
                  </w:pPr>
                  <w:r>
                    <w:rPr>
                      <w:rFonts w:ascii="Times New Roman" w:hAnsi="Times New Roman" w:cs="Times New Roman"/>
                      <w:b/>
                      <w:bCs/>
                      <w:color w:val="C00000"/>
                      <w:sz w:val="20"/>
                      <w:szCs w:val="20"/>
                    </w:rPr>
                    <w:t>-KV1: PGĐ Nguyễn Xuân Hoàng</w:t>
                  </w:r>
                </w:p>
                <w:p w14:paraId="0E7B0F26" w14:textId="5C0C41F3" w:rsidR="00EC5F50" w:rsidRPr="00EC5F50" w:rsidRDefault="003B5CF8" w:rsidP="00EC5F50">
                  <w:pPr>
                    <w:jc w:val="both"/>
                    <w:rPr>
                      <w:rFonts w:ascii="Times New Roman" w:hAnsi="Times New Roman" w:cs="Times New Roman"/>
                      <w:b/>
                      <w:bCs/>
                      <w:color w:val="C00000"/>
                      <w:sz w:val="20"/>
                      <w:szCs w:val="20"/>
                    </w:rPr>
                  </w:pPr>
                  <w:r>
                    <w:rPr>
                      <w:rFonts w:ascii="Times New Roman" w:hAnsi="Times New Roman" w:cs="Times New Roman"/>
                      <w:b/>
                      <w:bCs/>
                      <w:color w:val="C00000"/>
                      <w:sz w:val="20"/>
                      <w:szCs w:val="20"/>
                    </w:rPr>
                    <w:t>-KV</w:t>
                  </w:r>
                  <w:r>
                    <w:rPr>
                      <w:rFonts w:ascii="Times New Roman" w:hAnsi="Times New Roman" w:cs="Times New Roman"/>
                      <w:b/>
                      <w:bCs/>
                      <w:color w:val="C00000"/>
                      <w:sz w:val="20"/>
                      <w:szCs w:val="20"/>
                    </w:rPr>
                    <w:t>2</w:t>
                  </w:r>
                  <w:bookmarkStart w:id="0" w:name="_GoBack"/>
                  <w:bookmarkEnd w:id="0"/>
                  <w:r>
                    <w:rPr>
                      <w:rFonts w:ascii="Times New Roman" w:hAnsi="Times New Roman" w:cs="Times New Roman"/>
                      <w:b/>
                      <w:bCs/>
                      <w:color w:val="C00000"/>
                      <w:sz w:val="20"/>
                      <w:szCs w:val="20"/>
                    </w:rPr>
                    <w:t xml:space="preserve">: </w:t>
                  </w:r>
                  <w:r w:rsidR="00EC5F50" w:rsidRPr="00EC5F50">
                    <w:rPr>
                      <w:rFonts w:ascii="Times New Roman" w:hAnsi="Times New Roman" w:cs="Times New Roman"/>
                      <w:b/>
                      <w:bCs/>
                      <w:color w:val="C00000"/>
                      <w:sz w:val="20"/>
                      <w:szCs w:val="20"/>
                    </w:rPr>
                    <w:t xml:space="preserve">PGĐ Phạm Thị Na, </w:t>
                  </w:r>
                  <w:r w:rsidR="00EC5F50" w:rsidRPr="00EC5F50">
                    <w:rPr>
                      <w:rFonts w:ascii="Times New Roman" w:hAnsi="Times New Roman" w:cs="Times New Roman"/>
                      <w:b/>
                      <w:color w:val="C00000"/>
                      <w:sz w:val="20"/>
                      <w:szCs w:val="20"/>
                      <w:shd w:val="clear" w:color="auto" w:fill="F9F9F9"/>
                    </w:rPr>
                    <w:t>CCTSKN</w:t>
                  </w:r>
                  <w:r w:rsidR="00EC5F50">
                    <w:rPr>
                      <w:rFonts w:ascii="Times New Roman" w:hAnsi="Times New Roman" w:cs="Times New Roman"/>
                      <w:b/>
                      <w:color w:val="C00000"/>
                      <w:sz w:val="20"/>
                      <w:szCs w:val="20"/>
                      <w:shd w:val="clear" w:color="auto" w:fill="F9F9F9"/>
                    </w:rPr>
                    <w:t xml:space="preserve"> (TM 664) </w:t>
                  </w:r>
                </w:p>
                <w:p w14:paraId="0DCD2500" w14:textId="77777777" w:rsidR="00EC5F50" w:rsidRPr="00EC5F50" w:rsidRDefault="00EC5F50" w:rsidP="00EC5F50">
                  <w:pPr>
                    <w:jc w:val="both"/>
                    <w:rPr>
                      <w:rFonts w:ascii="Times New Roman" w:hAnsi="Times New Roman" w:cs="Times New Roman"/>
                      <w:color w:val="C00000"/>
                      <w:sz w:val="20"/>
                      <w:szCs w:val="20"/>
                    </w:rPr>
                  </w:pPr>
                </w:p>
              </w:tc>
            </w:tr>
          </w:tbl>
          <w:p w14:paraId="3C8D41C3" w14:textId="77777777" w:rsidR="002E3C23" w:rsidRPr="00E61DBD" w:rsidRDefault="002E3C23" w:rsidP="00A417C4">
            <w:pPr>
              <w:jc w:val="both"/>
              <w:rPr>
                <w:rFonts w:ascii="Times New Roman" w:hAnsi="Times New Roman" w:cs="Times New Roman"/>
                <w:vanish/>
                <w:color w:val="000000" w:themeColor="text1"/>
                <w:sz w:val="2"/>
                <w:szCs w:val="2"/>
              </w:rPr>
            </w:pPr>
          </w:p>
          <w:p w14:paraId="1220A4BE" w14:textId="77777777" w:rsidR="002E3C23" w:rsidRPr="00E61DBD" w:rsidRDefault="002E3C23" w:rsidP="00A417C4">
            <w:pPr>
              <w:jc w:val="both"/>
              <w:rPr>
                <w:rFonts w:ascii="Times New Roman" w:hAnsi="Times New Roman" w:cs="Times New Roman"/>
                <w:vanish/>
                <w:color w:val="000000" w:themeColor="text1"/>
                <w:sz w:val="2"/>
                <w:szCs w:val="2"/>
              </w:rPr>
            </w:pPr>
          </w:p>
        </w:tc>
      </w:tr>
      <w:tr w:rsidR="00E61DBD" w:rsidRPr="00E61DBD" w14:paraId="5C1B01C1" w14:textId="77777777" w:rsidTr="00A417C4">
        <w:trPr>
          <w:trHeight w:val="20"/>
        </w:trPr>
        <w:tc>
          <w:tcPr>
            <w:tcW w:w="1080" w:type="dxa"/>
          </w:tcPr>
          <w:p w14:paraId="47DB8E74" w14:textId="32DAC364" w:rsidR="00D14471" w:rsidRPr="00E61DBD" w:rsidRDefault="00D14471"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lastRenderedPageBreak/>
              <w:t>Thứ tư</w:t>
            </w:r>
          </w:p>
          <w:p w14:paraId="4CF4DC65" w14:textId="45CF8452" w:rsidR="00D14471" w:rsidRPr="00E61DBD" w:rsidRDefault="00EA1C91"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t>01/10</w:t>
            </w:r>
          </w:p>
        </w:tc>
        <w:tc>
          <w:tcPr>
            <w:tcW w:w="4860" w:type="dxa"/>
          </w:tcPr>
          <w:p w14:paraId="68B7E9E1" w14:textId="77777777" w:rsidR="00D14471" w:rsidRPr="00E61DBD" w:rsidRDefault="00D14471" w:rsidP="00A417C4">
            <w:pPr>
              <w:jc w:val="both"/>
              <w:rPr>
                <w:rFonts w:ascii="Times New Roman" w:hAnsi="Times New Roman" w:cs="Times New Roman"/>
                <w:vanish/>
                <w:color w:val="000000" w:themeColor="text1"/>
                <w:sz w:val="20"/>
                <w:szCs w:val="20"/>
              </w:rPr>
            </w:pPr>
          </w:p>
          <w:tbl>
            <w:tblPr>
              <w:tblStyle w:val="TableGrid"/>
              <w:tblW w:w="479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48"/>
              <w:gridCol w:w="4149"/>
            </w:tblGrid>
            <w:tr w:rsidR="00E61DBD" w:rsidRPr="00E61DBD" w14:paraId="28A79F11" w14:textId="77777777" w:rsidTr="00CE6841">
              <w:trPr>
                <w:jc w:val="center"/>
              </w:trPr>
              <w:tc>
                <w:tcPr>
                  <w:tcW w:w="648" w:type="dxa"/>
                </w:tcPr>
                <w:p w14:paraId="2E5CBFCC" w14:textId="53F597C3" w:rsidR="00081EE1" w:rsidRPr="00E61DBD" w:rsidRDefault="00F70C6F" w:rsidP="00424F04">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8:00</w:t>
                  </w:r>
                </w:p>
              </w:tc>
              <w:tc>
                <w:tcPr>
                  <w:tcW w:w="4149" w:type="dxa"/>
                </w:tcPr>
                <w:p w14:paraId="4DB1EB24" w14:textId="56C1EBB4" w:rsidR="00771509" w:rsidRPr="00E61DBD" w:rsidRDefault="00BB3F49" w:rsidP="00A055D8">
                  <w:pPr>
                    <w:jc w:val="both"/>
                    <w:rPr>
                      <w:rFonts w:ascii="Times New Roman" w:hAnsi="Times New Roman"/>
                      <w:b/>
                      <w:bCs/>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F70C6F" w:rsidRPr="00E61DBD">
                    <w:rPr>
                      <w:rFonts w:ascii="Times New Roman" w:hAnsi="Times New Roman"/>
                      <w:b/>
                      <w:bCs/>
                      <w:color w:val="000000" w:themeColor="text1"/>
                      <w:sz w:val="20"/>
                      <w:szCs w:val="20"/>
                    </w:rPr>
                    <w:t xml:space="preserve">Đ/c Nguyễn Văn Được, Đ/c Bùi Xuân Cường, Đ/c Bùi Minh Thạnh kiểm tra tiến độ dự án đường Vành đai 3, cao tốc TP.HCM - Mộc Bài và làm việc với các phường xã có liên quan về công tác BTGPMB </w:t>
                  </w:r>
                  <w:r w:rsidR="003A4133" w:rsidRPr="00E61DBD">
                    <w:rPr>
                      <w:rFonts w:ascii="Times New Roman" w:hAnsi="Times New Roman"/>
                      <w:b/>
                      <w:bCs/>
                      <w:color w:val="000000" w:themeColor="text1"/>
                      <w:sz w:val="20"/>
                      <w:szCs w:val="20"/>
                    </w:rPr>
                    <w:t>–</w:t>
                  </w:r>
                  <w:r w:rsidR="00F70C6F" w:rsidRPr="00E61DBD">
                    <w:rPr>
                      <w:rFonts w:ascii="Times New Roman" w:hAnsi="Times New Roman"/>
                      <w:b/>
                      <w:bCs/>
                      <w:color w:val="000000" w:themeColor="text1"/>
                      <w:sz w:val="20"/>
                      <w:szCs w:val="20"/>
                    </w:rPr>
                    <w:t xml:space="preserve"> TĐC</w:t>
                  </w:r>
                </w:p>
                <w:p w14:paraId="57B61430" w14:textId="4DD7F82E" w:rsidR="00F55526" w:rsidRPr="00E61DBD" w:rsidRDefault="00F55526" w:rsidP="00F55526">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xml:space="preserve">- Thành phần: </w:t>
                  </w:r>
                  <w:r w:rsidR="004C151C" w:rsidRPr="00E61DBD">
                    <w:rPr>
                      <w:rFonts w:ascii="Times New Roman" w:hAnsi="Times New Roman" w:cs="Times New Roman"/>
                      <w:b/>
                      <w:bCs/>
                      <w:color w:val="000000" w:themeColor="text1"/>
                      <w:sz w:val="20"/>
                      <w:szCs w:val="20"/>
                    </w:rPr>
                    <w:t>Giám đốc Sở</w:t>
                  </w:r>
                  <w:r w:rsidRPr="00E61DBD">
                    <w:rPr>
                      <w:rFonts w:ascii="Times New Roman" w:hAnsi="Times New Roman" w:cs="Times New Roman"/>
                      <w:b/>
                      <w:bCs/>
                      <w:color w:val="000000" w:themeColor="text1"/>
                      <w:sz w:val="20"/>
                      <w:szCs w:val="20"/>
                    </w:rPr>
                    <w:t xml:space="preserve">, </w:t>
                  </w:r>
                  <w:r w:rsidR="00551EB5" w:rsidRPr="00E61DBD">
                    <w:rPr>
                      <w:rFonts w:ascii="Times New Roman" w:hAnsi="Times New Roman" w:cs="Times New Roman"/>
                      <w:b/>
                      <w:bCs/>
                      <w:color w:val="000000" w:themeColor="text1"/>
                      <w:sz w:val="20"/>
                      <w:szCs w:val="20"/>
                    </w:rPr>
                    <w:t xml:space="preserve">LĐ </w:t>
                  </w:r>
                  <w:r w:rsidRPr="00E61DBD">
                    <w:rPr>
                      <w:rFonts w:ascii="Times New Roman" w:hAnsi="Times New Roman" w:cs="Times New Roman"/>
                      <w:b/>
                      <w:bCs/>
                      <w:color w:val="000000" w:themeColor="text1"/>
                      <w:sz w:val="20"/>
                      <w:szCs w:val="20"/>
                    </w:rPr>
                    <w:t>PBTTĐC (nếu có TM)</w:t>
                  </w:r>
                </w:p>
                <w:p w14:paraId="5F67B56A" w14:textId="13C5B159" w:rsidR="003A4133" w:rsidRPr="00E61DBD" w:rsidRDefault="003A4133" w:rsidP="00A055D8">
                  <w:pPr>
                    <w:jc w:val="both"/>
                    <w:rPr>
                      <w:rFonts w:ascii="Times New Roman" w:hAnsi="Times New Roman" w:cs="Times New Roman"/>
                      <w:b/>
                      <w:color w:val="000000" w:themeColor="text1"/>
                      <w:sz w:val="20"/>
                      <w:szCs w:val="20"/>
                    </w:rPr>
                  </w:pPr>
                </w:p>
              </w:tc>
            </w:tr>
            <w:tr w:rsidR="00E61DBD" w:rsidRPr="00E61DBD" w14:paraId="2C26155A" w14:textId="77777777" w:rsidTr="00CE6841">
              <w:trPr>
                <w:jc w:val="center"/>
              </w:trPr>
              <w:tc>
                <w:tcPr>
                  <w:tcW w:w="648" w:type="dxa"/>
                </w:tcPr>
                <w:p w14:paraId="418E16CF" w14:textId="49028027" w:rsidR="00424F04" w:rsidRPr="00E61DBD" w:rsidRDefault="00440E2A" w:rsidP="00424F04">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8:00</w:t>
                  </w:r>
                </w:p>
              </w:tc>
              <w:tc>
                <w:tcPr>
                  <w:tcW w:w="4149" w:type="dxa"/>
                </w:tcPr>
                <w:p w14:paraId="1A390731" w14:textId="4B766B58" w:rsidR="00F2655D" w:rsidRPr="00E61DBD" w:rsidRDefault="00BB3F49" w:rsidP="00A54947">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440E2A" w:rsidRPr="00E61DBD">
                    <w:rPr>
                      <w:rFonts w:ascii="Times New Roman" w:hAnsi="Times New Roman" w:cs="Times New Roman"/>
                      <w:b/>
                      <w:color w:val="000000" w:themeColor="text1"/>
                      <w:sz w:val="20"/>
                      <w:szCs w:val="20"/>
                    </w:rPr>
                    <w:t xml:space="preserve">Đ/c Nguyễn Lộc Hà họp tháo gỡ vướng mắc dự án đầu tư vốn ngoài ngân sách </w:t>
                  </w:r>
                </w:p>
                <w:p w14:paraId="36B2258E" w14:textId="39D57CB8" w:rsidR="00BF4269" w:rsidRPr="00E61DBD" w:rsidRDefault="00C10071" w:rsidP="00A54947">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 xml:space="preserve">- Thành phần: </w:t>
                  </w:r>
                  <w:r w:rsidR="004C151C" w:rsidRPr="00E61DBD">
                    <w:rPr>
                      <w:rFonts w:ascii="Times New Roman" w:hAnsi="Times New Roman" w:cs="Times New Roman"/>
                      <w:b/>
                      <w:bCs/>
                      <w:color w:val="000000" w:themeColor="text1"/>
                      <w:sz w:val="20"/>
                      <w:szCs w:val="20"/>
                    </w:rPr>
                    <w:t xml:space="preserve">PGĐ Nguyễn Xuân Ngọc, </w:t>
                  </w:r>
                  <w:r w:rsidRPr="00E61DBD">
                    <w:rPr>
                      <w:rFonts w:ascii="Times New Roman" w:hAnsi="Times New Roman" w:cs="Times New Roman"/>
                      <w:b/>
                      <w:bCs/>
                      <w:color w:val="000000" w:themeColor="text1"/>
                      <w:sz w:val="20"/>
                      <w:szCs w:val="20"/>
                    </w:rPr>
                    <w:t>LĐ PQLĐ (TM</w:t>
                  </w:r>
                  <w:r w:rsidR="00EC5F50">
                    <w:rPr>
                      <w:rFonts w:ascii="Times New Roman" w:hAnsi="Times New Roman" w:cs="Times New Roman"/>
                      <w:b/>
                      <w:bCs/>
                      <w:color w:val="000000" w:themeColor="text1"/>
                      <w:sz w:val="20"/>
                      <w:szCs w:val="20"/>
                    </w:rPr>
                    <w:t xml:space="preserve"> 660</w:t>
                  </w:r>
                  <w:r w:rsidRPr="00E61DBD">
                    <w:rPr>
                      <w:rFonts w:ascii="Times New Roman" w:hAnsi="Times New Roman" w:cs="Times New Roman"/>
                      <w:b/>
                      <w:bCs/>
                      <w:color w:val="000000" w:themeColor="text1"/>
                      <w:sz w:val="20"/>
                      <w:szCs w:val="20"/>
                    </w:rPr>
                    <w:t>)</w:t>
                  </w:r>
                </w:p>
                <w:p w14:paraId="73E4D0AB" w14:textId="1FF75D07" w:rsidR="00C10071" w:rsidRPr="00E61DBD" w:rsidRDefault="00C10071" w:rsidP="00A54947">
                  <w:pPr>
                    <w:jc w:val="both"/>
                    <w:rPr>
                      <w:rFonts w:ascii="Times New Roman" w:hAnsi="Times New Roman" w:cs="Times New Roman"/>
                      <w:b/>
                      <w:color w:val="000000" w:themeColor="text1"/>
                      <w:sz w:val="20"/>
                      <w:szCs w:val="20"/>
                    </w:rPr>
                  </w:pPr>
                </w:p>
              </w:tc>
            </w:tr>
            <w:tr w:rsidR="00092B53" w:rsidRPr="00E61DBD" w14:paraId="1D38D15E" w14:textId="77777777" w:rsidTr="00CE6841">
              <w:trPr>
                <w:jc w:val="center"/>
              </w:trPr>
              <w:tc>
                <w:tcPr>
                  <w:tcW w:w="648" w:type="dxa"/>
                </w:tcPr>
                <w:p w14:paraId="331B871B" w14:textId="0925706D" w:rsidR="00092B53" w:rsidRPr="00E61DBD" w:rsidRDefault="00092B53" w:rsidP="00424F04">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8:00</w:t>
                  </w:r>
                </w:p>
              </w:tc>
              <w:tc>
                <w:tcPr>
                  <w:tcW w:w="4149" w:type="dxa"/>
                </w:tcPr>
                <w:p w14:paraId="7F24132D" w14:textId="77777777" w:rsidR="00092B53" w:rsidRDefault="00092B53" w:rsidP="00A54947">
                  <w:pPr>
                    <w:jc w:val="both"/>
                    <w:rPr>
                      <w:rFonts w:ascii="Times New Roman" w:hAnsi="Times New Roman"/>
                      <w:b/>
                      <w:bCs/>
                      <w:spacing w:val="-6"/>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Pr="00092B53">
                    <w:rPr>
                      <w:rFonts w:ascii="Times New Roman" w:hAnsi="Times New Roman"/>
                      <w:b/>
                      <w:bCs/>
                      <w:sz w:val="20"/>
                      <w:szCs w:val="20"/>
                    </w:rPr>
                    <w:t xml:space="preserve">Đ/c Nguyễn Mạnh Cường khảo sát việc triển khai Trung tâm phục vụ hành chính công Thành phố và khảo sát Trung tâm </w:t>
                  </w:r>
                  <w:r w:rsidRPr="00092B53">
                    <w:rPr>
                      <w:rFonts w:ascii="Times New Roman" w:hAnsi="Times New Roman"/>
                      <w:b/>
                      <w:bCs/>
                      <w:spacing w:val="-6"/>
                      <w:sz w:val="20"/>
                      <w:szCs w:val="20"/>
                    </w:rPr>
                    <w:t>phục vụ hành chính công phường Long Bình, phường Phước Long.</w:t>
                  </w:r>
                </w:p>
                <w:p w14:paraId="26009C7C" w14:textId="576B2CDA" w:rsidR="00092B53" w:rsidRPr="00E61DBD" w:rsidRDefault="00092B53" w:rsidP="00092B53">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 xml:space="preserve">- Thành phần: LĐ </w:t>
                  </w:r>
                  <w:r>
                    <w:rPr>
                      <w:rFonts w:ascii="Times New Roman" w:hAnsi="Times New Roman" w:cs="Times New Roman"/>
                      <w:b/>
                      <w:bCs/>
                      <w:color w:val="000000" w:themeColor="text1"/>
                      <w:sz w:val="20"/>
                      <w:szCs w:val="20"/>
                    </w:rPr>
                    <w:t xml:space="preserve">VPĐK </w:t>
                  </w:r>
                  <w:r w:rsidRPr="00E61DBD">
                    <w:rPr>
                      <w:rFonts w:ascii="Times New Roman" w:hAnsi="Times New Roman" w:cs="Times New Roman"/>
                      <w:b/>
                      <w:bCs/>
                      <w:color w:val="000000" w:themeColor="text1"/>
                      <w:sz w:val="20"/>
                      <w:szCs w:val="20"/>
                    </w:rPr>
                    <w:t>(nếu có TM)</w:t>
                  </w:r>
                </w:p>
                <w:p w14:paraId="421AE7BB" w14:textId="4B80F0B1" w:rsidR="00092B53" w:rsidRPr="00092B53" w:rsidRDefault="00092B53" w:rsidP="00A54947">
                  <w:pPr>
                    <w:jc w:val="both"/>
                    <w:rPr>
                      <w:rFonts w:ascii="Times New Roman" w:hAnsi="Times New Roman" w:cs="Times New Roman"/>
                      <w:b/>
                      <w:bCs/>
                      <w:color w:val="000000" w:themeColor="text1"/>
                      <w:sz w:val="20"/>
                      <w:szCs w:val="20"/>
                    </w:rPr>
                  </w:pPr>
                </w:p>
              </w:tc>
            </w:tr>
            <w:tr w:rsidR="00283937" w:rsidRPr="00E61DBD" w14:paraId="528FEE5C" w14:textId="77777777" w:rsidTr="00CE6841">
              <w:trPr>
                <w:jc w:val="center"/>
              </w:trPr>
              <w:tc>
                <w:tcPr>
                  <w:tcW w:w="648" w:type="dxa"/>
                </w:tcPr>
                <w:p w14:paraId="6ACEB2A5" w14:textId="7F74E36E" w:rsidR="00283937" w:rsidRPr="00AE50BC" w:rsidRDefault="00283937" w:rsidP="00283937">
                  <w:pPr>
                    <w:jc w:val="both"/>
                    <w:rPr>
                      <w:rFonts w:ascii="Times New Roman" w:hAnsi="Times New Roman" w:cs="Times New Roman"/>
                      <w:b/>
                      <w:bCs/>
                      <w:color w:val="000000" w:themeColor="text1"/>
                      <w:sz w:val="20"/>
                      <w:szCs w:val="20"/>
                    </w:rPr>
                  </w:pPr>
                  <w:r w:rsidRPr="00AE50BC">
                    <w:rPr>
                      <w:rFonts w:ascii="Times New Roman" w:hAnsi="Times New Roman" w:cs="Times New Roman"/>
                      <w:b/>
                      <w:color w:val="000000" w:themeColor="text1"/>
                      <w:sz w:val="18"/>
                      <w:szCs w:val="18"/>
                    </w:rPr>
                    <w:t>8:00</w:t>
                  </w:r>
                </w:p>
              </w:tc>
              <w:tc>
                <w:tcPr>
                  <w:tcW w:w="4149" w:type="dxa"/>
                </w:tcPr>
                <w:p w14:paraId="19716240" w14:textId="43480492" w:rsidR="00283937" w:rsidRPr="00AE50BC" w:rsidRDefault="00283937" w:rsidP="00283937">
                  <w:pPr>
                    <w:jc w:val="both"/>
                    <w:rPr>
                      <w:rFonts w:ascii="Times New Roman" w:hAnsi="Times New Roman" w:cs="Times New Roman"/>
                      <w:b/>
                      <w:color w:val="000000" w:themeColor="text1"/>
                      <w:sz w:val="20"/>
                      <w:szCs w:val="20"/>
                    </w:rPr>
                  </w:pPr>
                  <w:r w:rsidRPr="00AE50BC">
                    <w:rPr>
                      <w:rFonts w:ascii="Times New Roman" w:hAnsi="Times New Roman" w:cs="Times New Roman"/>
                      <w:b/>
                      <w:color w:val="000000" w:themeColor="text1"/>
                      <w:sz w:val="20"/>
                      <w:szCs w:val="20"/>
                    </w:rPr>
                    <w:t xml:space="preserve">- Nội dung: Dự họp bàn giao tài liệu Tài nguyên nước theo phân cấp của Bộ NNMT </w:t>
                  </w:r>
                </w:p>
                <w:p w14:paraId="2DD2FAC2" w14:textId="77777777" w:rsidR="00283937" w:rsidRPr="00AE50BC" w:rsidRDefault="00283937" w:rsidP="00283937">
                  <w:pPr>
                    <w:jc w:val="both"/>
                    <w:rPr>
                      <w:rFonts w:ascii="Times New Roman" w:hAnsi="Times New Roman" w:cs="Times New Roman"/>
                      <w:b/>
                      <w:color w:val="000000" w:themeColor="text1"/>
                      <w:sz w:val="20"/>
                      <w:szCs w:val="20"/>
                    </w:rPr>
                  </w:pPr>
                  <w:r w:rsidRPr="00AE50BC">
                    <w:rPr>
                      <w:rFonts w:ascii="Times New Roman" w:hAnsi="Times New Roman" w:cs="Times New Roman"/>
                      <w:b/>
                      <w:color w:val="000000" w:themeColor="text1"/>
                      <w:sz w:val="20"/>
                      <w:szCs w:val="20"/>
                    </w:rPr>
                    <w:t>- Địa điểm: tại Hà Nội</w:t>
                  </w:r>
                </w:p>
                <w:p w14:paraId="11EA9F39" w14:textId="77777777" w:rsidR="00283937" w:rsidRPr="00AE50BC" w:rsidRDefault="00283937" w:rsidP="00283937">
                  <w:pPr>
                    <w:jc w:val="both"/>
                    <w:rPr>
                      <w:rFonts w:ascii="Times New Roman" w:hAnsi="Times New Roman" w:cs="Times New Roman"/>
                      <w:b/>
                      <w:color w:val="000000" w:themeColor="text1"/>
                      <w:sz w:val="20"/>
                      <w:szCs w:val="20"/>
                    </w:rPr>
                  </w:pPr>
                  <w:r w:rsidRPr="00AE50BC">
                    <w:rPr>
                      <w:rFonts w:ascii="Times New Roman" w:hAnsi="Times New Roman" w:cs="Times New Roman"/>
                      <w:b/>
                      <w:color w:val="000000" w:themeColor="text1"/>
                      <w:sz w:val="20"/>
                      <w:szCs w:val="20"/>
                    </w:rPr>
                    <w:t xml:space="preserve">- Thành phần: PGĐ Nguyễn Ngọc Thúy </w:t>
                  </w:r>
                </w:p>
                <w:p w14:paraId="04EF1EDA" w14:textId="295D320F" w:rsidR="00283937" w:rsidRPr="00AE50BC" w:rsidRDefault="00283937" w:rsidP="00283937">
                  <w:pPr>
                    <w:jc w:val="both"/>
                    <w:rPr>
                      <w:rFonts w:ascii="Times New Roman" w:hAnsi="Times New Roman" w:cs="Times New Roman"/>
                      <w:b/>
                      <w:color w:val="000000" w:themeColor="text1"/>
                      <w:sz w:val="20"/>
                      <w:szCs w:val="20"/>
                    </w:rPr>
                  </w:pPr>
                  <w:r w:rsidRPr="00AE50BC">
                    <w:rPr>
                      <w:rFonts w:ascii="Times New Roman" w:hAnsi="Times New Roman" w:cs="Times New Roman"/>
                      <w:b/>
                      <w:color w:val="000000" w:themeColor="text1"/>
                      <w:sz w:val="20"/>
                      <w:szCs w:val="20"/>
                    </w:rPr>
                    <w:t>- Chuẩn bị: C Tiên -PTNNKS</w:t>
                  </w:r>
                </w:p>
                <w:p w14:paraId="16A8534A" w14:textId="77777777" w:rsidR="00283937" w:rsidRPr="00AE50BC" w:rsidRDefault="00283937" w:rsidP="00283937">
                  <w:pPr>
                    <w:jc w:val="both"/>
                    <w:rPr>
                      <w:rFonts w:ascii="Times New Roman" w:hAnsi="Times New Roman" w:cs="Times New Roman"/>
                      <w:b/>
                      <w:bCs/>
                      <w:color w:val="000000" w:themeColor="text1"/>
                      <w:sz w:val="20"/>
                      <w:szCs w:val="20"/>
                    </w:rPr>
                  </w:pPr>
                </w:p>
              </w:tc>
            </w:tr>
            <w:tr w:rsidR="00E61DBD" w:rsidRPr="00E61DBD" w14:paraId="4F968322" w14:textId="77777777" w:rsidTr="00CE6841">
              <w:trPr>
                <w:jc w:val="center"/>
              </w:trPr>
              <w:tc>
                <w:tcPr>
                  <w:tcW w:w="648" w:type="dxa"/>
                </w:tcPr>
                <w:p w14:paraId="3473BA46" w14:textId="6AC005C4" w:rsidR="003B02DF" w:rsidRPr="00E61DBD" w:rsidRDefault="001D0FF1" w:rsidP="00A417C4">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59C86A8F" w14:textId="77777777" w:rsidR="00F2655D" w:rsidRPr="00E61DBD" w:rsidRDefault="00BF1AA5" w:rsidP="00F0272E">
                  <w:pPr>
                    <w:jc w:val="both"/>
                    <w:rPr>
                      <w:rFonts w:ascii="Times New Roman" w:hAnsi="Times New Roman" w:cs="Times New Roman"/>
                      <w:bCs/>
                      <w:color w:val="000000" w:themeColor="text1"/>
                      <w:sz w:val="20"/>
                      <w:szCs w:val="20"/>
                    </w:rPr>
                  </w:pPr>
                  <w:r w:rsidRPr="00E61DBD">
                    <w:rPr>
                      <w:rFonts w:ascii="Times New Roman" w:hAnsi="Times New Roman" w:cs="Times New Roman"/>
                      <w:color w:val="000000" w:themeColor="text1"/>
                      <w:sz w:val="20"/>
                      <w:szCs w:val="20"/>
                    </w:rPr>
                    <w:t xml:space="preserve">- Nội dung: </w:t>
                  </w:r>
                  <w:r w:rsidRPr="00E61DBD">
                    <w:rPr>
                      <w:rFonts w:ascii="Times New Roman" w:hAnsi="Times New Roman" w:cs="Times New Roman"/>
                      <w:bCs/>
                      <w:color w:val="000000" w:themeColor="text1"/>
                      <w:sz w:val="20"/>
                      <w:szCs w:val="20"/>
                    </w:rPr>
                    <w:t>Kiểm tra các mô hình nuôi trồng thuỷ sản ứng dụng công nghệ cao</w:t>
                  </w:r>
                </w:p>
                <w:p w14:paraId="78ACD6AC" w14:textId="75E2468E" w:rsidR="00BF1AA5" w:rsidRPr="00E61DBD" w:rsidRDefault="00BF1AA5" w:rsidP="00BF1AA5">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Người chủ trì: PGĐ Nguyễn Thị Na</w:t>
                  </w:r>
                </w:p>
                <w:p w14:paraId="19B485D0" w14:textId="7392BE1A" w:rsidR="00BF1AA5" w:rsidRPr="00E61DBD" w:rsidRDefault="00BF1AA5" w:rsidP="00BF1AA5">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w:t>
                  </w:r>
                  <w:r w:rsidRPr="00E61DBD">
                    <w:rPr>
                      <w:rFonts w:ascii="Times New Roman" w:hAnsi="Times New Roman" w:cs="Times New Roman"/>
                      <w:iCs/>
                      <w:color w:val="000000" w:themeColor="text1"/>
                      <w:sz w:val="20"/>
                      <w:szCs w:val="20"/>
                    </w:rPr>
                    <w:t xml:space="preserve"> Kiểm tra thực tế</w:t>
                  </w:r>
                </w:p>
                <w:p w14:paraId="3D7E43D2" w14:textId="25B956C8" w:rsidR="00BF1AA5" w:rsidRPr="00E61DBD" w:rsidRDefault="00BF1AA5" w:rsidP="00BF1AA5">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Thành phần: CCTSKN</w:t>
                  </w:r>
                </w:p>
                <w:p w14:paraId="56BDEF69" w14:textId="47311D9A" w:rsidR="00BF1AA5" w:rsidRPr="00E61DBD" w:rsidRDefault="00BF1AA5" w:rsidP="00BF1AA5">
                  <w:pPr>
                    <w:jc w:val="both"/>
                    <w:rPr>
                      <w:rFonts w:ascii="Times New Roman" w:hAnsi="Times New Roman" w:cs="Times New Roman"/>
                      <w:bCs/>
                      <w:color w:val="000000" w:themeColor="text1"/>
                      <w:sz w:val="20"/>
                      <w:szCs w:val="20"/>
                    </w:rPr>
                  </w:pPr>
                </w:p>
              </w:tc>
            </w:tr>
            <w:tr w:rsidR="00E61DBD" w:rsidRPr="00E61DBD" w14:paraId="3BEEF021" w14:textId="77777777" w:rsidTr="00CE6841">
              <w:trPr>
                <w:jc w:val="center"/>
              </w:trPr>
              <w:tc>
                <w:tcPr>
                  <w:tcW w:w="648" w:type="dxa"/>
                </w:tcPr>
                <w:p w14:paraId="6FA1E53C" w14:textId="5D178C0F" w:rsidR="00CF2137" w:rsidRPr="00E61DBD" w:rsidRDefault="00CF2137" w:rsidP="00CF2137">
                  <w:pPr>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rPr>
                    <w:lastRenderedPageBreak/>
                    <w:t>8:30</w:t>
                  </w:r>
                </w:p>
              </w:tc>
              <w:tc>
                <w:tcPr>
                  <w:tcW w:w="4149" w:type="dxa"/>
                </w:tcPr>
                <w:p w14:paraId="25F724CB" w14:textId="77777777" w:rsidR="00205A34" w:rsidRPr="00E61DBD" w:rsidRDefault="00205A34" w:rsidP="00205A3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 Rà soát tiến độ, đề xuất biện pháp thực hiện Bồi thường, hỗ trợ, tái định cư đối với 04 dự án BOT cửa ngõ và dự án cầu đường Bình Tiên.</w:t>
                  </w:r>
                </w:p>
                <w:p w14:paraId="154B41E9" w14:textId="77777777" w:rsidR="00205A34" w:rsidRPr="00E61DBD" w:rsidRDefault="00205A34" w:rsidP="00205A3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Người chủ trì: PGĐ Nguyễn Thái Sinh </w:t>
                  </w:r>
                </w:p>
                <w:p w14:paraId="032C4A09" w14:textId="77777777" w:rsidR="00205A34" w:rsidRPr="00E61DBD" w:rsidRDefault="00205A34" w:rsidP="00205A3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Địa điểm: Phòng họp 111 (KV1)</w:t>
                  </w:r>
                </w:p>
                <w:p w14:paraId="5520EC32" w14:textId="77777777" w:rsidR="00205A34" w:rsidRPr="00E61DBD" w:rsidRDefault="00205A34" w:rsidP="00205A3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Theo TM</w:t>
                  </w:r>
                </w:p>
                <w:p w14:paraId="2955EB46" w14:textId="6B122B75" w:rsidR="00205A34" w:rsidRPr="00E61DBD" w:rsidRDefault="00205A34" w:rsidP="00205A3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Các BBT GPMB nơi có dự án đi qua; Phòng Bồi thường, hỗ trợ, tái định cư.</w:t>
                  </w:r>
                </w:p>
                <w:p w14:paraId="0913EEE3" w14:textId="77777777" w:rsidR="00205A34" w:rsidRPr="00E61DBD" w:rsidRDefault="00205A34" w:rsidP="00205A34">
                  <w:pPr>
                    <w:jc w:val="both"/>
                    <w:rPr>
                      <w:rFonts w:ascii="Times New Roman" w:hAnsi="Times New Roman" w:cs="Times New Roman"/>
                      <w:b/>
                      <w:bCs/>
                      <w:color w:val="000000" w:themeColor="text1"/>
                      <w:sz w:val="20"/>
                      <w:szCs w:val="20"/>
                      <w:u w:val="single"/>
                    </w:rPr>
                  </w:pPr>
                  <w:r w:rsidRPr="00E61DBD">
                    <w:rPr>
                      <w:rFonts w:ascii="Times New Roman" w:hAnsi="Times New Roman" w:cs="Times New Roman"/>
                      <w:b/>
                      <w:bCs/>
                      <w:color w:val="000000" w:themeColor="text1"/>
                      <w:sz w:val="20"/>
                      <w:szCs w:val="20"/>
                      <w:u w:val="single"/>
                    </w:rPr>
                    <w:t>09g30:</w:t>
                  </w:r>
                </w:p>
                <w:p w14:paraId="201C3A83" w14:textId="602FA2F0"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w:t>
                  </w:r>
                  <w:r w:rsidRPr="00E61DBD">
                    <w:rPr>
                      <w:color w:val="000000" w:themeColor="text1"/>
                    </w:rPr>
                    <w:t xml:space="preserve"> </w:t>
                  </w:r>
                  <w:r w:rsidRPr="00E61DBD">
                    <w:rPr>
                      <w:rFonts w:ascii="Times New Roman" w:hAnsi="Times New Roman" w:cs="Times New Roman"/>
                      <w:color w:val="000000" w:themeColor="text1"/>
                      <w:sz w:val="20"/>
                      <w:szCs w:val="20"/>
                    </w:rPr>
                    <w:t>Họp về rà soát danh mục các dự án theo Kế hoạch 34 và Nghị quyết 26, các vướng mắc tồn tại trong công tác bồi thường</w:t>
                  </w:r>
                </w:p>
                <w:p w14:paraId="75FD6723"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Nguyễn Thái Sinh</w:t>
                  </w:r>
                </w:p>
                <w:p w14:paraId="156AA8B9"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Địa điểm: </w:t>
                  </w:r>
                  <w:r w:rsidRPr="00E61DBD">
                    <w:rPr>
                      <w:rFonts w:ascii="Times New Roman" w:hAnsi="Times New Roman" w:cs="Times New Roman"/>
                      <w:color w:val="000000" w:themeColor="text1"/>
                      <w:sz w:val="20"/>
                      <w:szCs w:val="20"/>
                    </w:rPr>
                    <w:t xml:space="preserve">Phòng họp 111 </w:t>
                  </w:r>
                  <w:r w:rsidRPr="00E61DBD">
                    <w:rPr>
                      <w:rFonts w:ascii="Times New Roman" w:hAnsi="Times New Roman" w:cs="Times New Roman"/>
                      <w:bCs/>
                      <w:color w:val="000000" w:themeColor="text1"/>
                      <w:sz w:val="20"/>
                      <w:szCs w:val="20"/>
                    </w:rPr>
                    <w:t>(KV1)</w:t>
                  </w:r>
                </w:p>
                <w:p w14:paraId="37D77030"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PBTTĐC</w:t>
                  </w:r>
                </w:p>
                <w:p w14:paraId="5EF7B701"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PBTTĐC</w:t>
                  </w:r>
                </w:p>
                <w:p w14:paraId="60348BD6" w14:textId="1BF9EA56" w:rsidR="00CF2137" w:rsidRPr="00E61DBD" w:rsidRDefault="00205A34" w:rsidP="00CF2137">
                  <w:pPr>
                    <w:jc w:val="both"/>
                    <w:rPr>
                      <w:rFonts w:ascii="Times New Roman" w:hAnsi="Times New Roman" w:cs="Times New Roman"/>
                      <w:b/>
                      <w:bCs/>
                      <w:color w:val="000000" w:themeColor="text1"/>
                      <w:sz w:val="20"/>
                      <w:szCs w:val="20"/>
                      <w:u w:val="single"/>
                    </w:rPr>
                  </w:pPr>
                  <w:r w:rsidRPr="00E61DBD">
                    <w:rPr>
                      <w:rFonts w:ascii="Times New Roman" w:hAnsi="Times New Roman" w:cs="Times New Roman"/>
                      <w:b/>
                      <w:bCs/>
                      <w:color w:val="000000" w:themeColor="text1"/>
                      <w:sz w:val="20"/>
                      <w:szCs w:val="20"/>
                      <w:u w:val="single"/>
                    </w:rPr>
                    <w:t>10</w:t>
                  </w:r>
                  <w:r w:rsidR="00CF2137" w:rsidRPr="00E61DBD">
                    <w:rPr>
                      <w:rFonts w:ascii="Times New Roman" w:hAnsi="Times New Roman" w:cs="Times New Roman"/>
                      <w:b/>
                      <w:bCs/>
                      <w:color w:val="000000" w:themeColor="text1"/>
                      <w:sz w:val="20"/>
                      <w:szCs w:val="20"/>
                      <w:u w:val="single"/>
                    </w:rPr>
                    <w:t>g30:</w:t>
                  </w:r>
                </w:p>
                <w:p w14:paraId="5AE56EDA"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w:t>
                  </w:r>
                  <w:r w:rsidRPr="00E61DBD">
                    <w:rPr>
                      <w:color w:val="000000" w:themeColor="text1"/>
                    </w:rPr>
                    <w:t xml:space="preserve"> </w:t>
                  </w:r>
                  <w:r w:rsidRPr="00E61DBD">
                    <w:rPr>
                      <w:rFonts w:ascii="Times New Roman" w:hAnsi="Times New Roman" w:cs="Times New Roman"/>
                      <w:color w:val="000000" w:themeColor="text1"/>
                      <w:sz w:val="20"/>
                      <w:szCs w:val="20"/>
                    </w:rPr>
                    <w:t>Họp giao ban Phòng Pháp chế</w:t>
                  </w:r>
                </w:p>
                <w:p w14:paraId="2EDA806E"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Nguyễn Thái Sinh</w:t>
                  </w:r>
                </w:p>
                <w:p w14:paraId="0F7DD0A2"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Địa điểm: </w:t>
                  </w:r>
                  <w:r w:rsidRPr="00E61DBD">
                    <w:rPr>
                      <w:rFonts w:ascii="Times New Roman" w:hAnsi="Times New Roman" w:cs="Times New Roman"/>
                      <w:color w:val="000000" w:themeColor="text1"/>
                      <w:sz w:val="20"/>
                      <w:szCs w:val="20"/>
                    </w:rPr>
                    <w:t xml:space="preserve">Phòng họp 111 </w:t>
                  </w:r>
                  <w:r w:rsidRPr="00E61DBD">
                    <w:rPr>
                      <w:rFonts w:ascii="Times New Roman" w:hAnsi="Times New Roman" w:cs="Times New Roman"/>
                      <w:bCs/>
                      <w:color w:val="000000" w:themeColor="text1"/>
                      <w:sz w:val="20"/>
                      <w:szCs w:val="20"/>
                    </w:rPr>
                    <w:t>(KV1)</w:t>
                  </w:r>
                </w:p>
                <w:p w14:paraId="68B99411"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toàn thể CC PPC</w:t>
                  </w:r>
                </w:p>
                <w:p w14:paraId="3B5CD569"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TP PC</w:t>
                  </w:r>
                </w:p>
                <w:p w14:paraId="30E42868" w14:textId="1B378101" w:rsidR="00CF2137" w:rsidRPr="00E61DBD" w:rsidRDefault="00CF2137" w:rsidP="00CF2137">
                  <w:pPr>
                    <w:jc w:val="both"/>
                    <w:rPr>
                      <w:rFonts w:ascii="Times New Roman" w:hAnsi="Times New Roman" w:cs="Times New Roman"/>
                      <w:color w:val="000000" w:themeColor="text1"/>
                      <w:sz w:val="20"/>
                      <w:szCs w:val="20"/>
                    </w:rPr>
                  </w:pPr>
                </w:p>
              </w:tc>
            </w:tr>
            <w:tr w:rsidR="00E61DBD" w:rsidRPr="00E61DBD" w14:paraId="098B8499" w14:textId="77777777" w:rsidTr="00CE6841">
              <w:trPr>
                <w:jc w:val="center"/>
              </w:trPr>
              <w:tc>
                <w:tcPr>
                  <w:tcW w:w="648" w:type="dxa"/>
                </w:tcPr>
                <w:p w14:paraId="2D5CC51C" w14:textId="14693AA1" w:rsidR="00CF2137" w:rsidRPr="00E61DBD" w:rsidRDefault="00CF2137" w:rsidP="00CF2137">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8:30</w:t>
                  </w:r>
                </w:p>
              </w:tc>
              <w:tc>
                <w:tcPr>
                  <w:tcW w:w="4149" w:type="dxa"/>
                </w:tcPr>
                <w:p w14:paraId="23FAE152" w14:textId="1947C565"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w:t>
                  </w:r>
                  <w:r w:rsidRPr="00E61DBD">
                    <w:rPr>
                      <w:color w:val="000000" w:themeColor="text1"/>
                    </w:rPr>
                    <w:t xml:space="preserve"> </w:t>
                  </w:r>
                  <w:r w:rsidRPr="00E61DBD">
                    <w:rPr>
                      <w:rFonts w:ascii="Times New Roman" w:hAnsi="Times New Roman" w:cs="Times New Roman"/>
                      <w:color w:val="000000" w:themeColor="text1"/>
                      <w:sz w:val="20"/>
                      <w:szCs w:val="20"/>
                    </w:rPr>
                    <w:t>Khảo sát hiện trạng hoạt động thi công Dự án Khu đô thị du lịch lấn biển Cần Giờ, ảnh hưởng đến các hộ nuôi trồng thủy hải sản trên địa bàn xã Cần Giờ, TP.HCM</w:t>
                  </w:r>
                </w:p>
                <w:p w14:paraId="6AA2CE6B" w14:textId="7C4F98D8"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Ngô Quang Sự</w:t>
                  </w:r>
                </w:p>
                <w:p w14:paraId="02D5D197" w14:textId="5BFC1096"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Địa điểm: UBND xã Cần Giờ</w:t>
                  </w:r>
                </w:p>
                <w:p w14:paraId="5FD644DA" w14:textId="47EB1586"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CCBVMT, CCTSKN, CCTNTY, theo TM</w:t>
                  </w:r>
                </w:p>
                <w:p w14:paraId="4C1C4292"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Chuẩn bị: CCBVMT </w:t>
                  </w:r>
                </w:p>
                <w:p w14:paraId="5B027D3D" w14:textId="76E9A3DD" w:rsidR="00CF2137" w:rsidRPr="00E61DBD" w:rsidRDefault="00CF2137" w:rsidP="00CF2137">
                  <w:pPr>
                    <w:jc w:val="both"/>
                    <w:rPr>
                      <w:rFonts w:ascii="Times New Roman" w:hAnsi="Times New Roman" w:cs="Times New Roman"/>
                      <w:bCs/>
                      <w:color w:val="000000" w:themeColor="text1"/>
                      <w:sz w:val="20"/>
                      <w:szCs w:val="20"/>
                    </w:rPr>
                  </w:pPr>
                </w:p>
              </w:tc>
            </w:tr>
            <w:tr w:rsidR="00E61DBD" w:rsidRPr="00E61DBD" w14:paraId="7ED12F04" w14:textId="77777777" w:rsidTr="00CE6841">
              <w:trPr>
                <w:jc w:val="center"/>
              </w:trPr>
              <w:tc>
                <w:tcPr>
                  <w:tcW w:w="648" w:type="dxa"/>
                </w:tcPr>
                <w:p w14:paraId="2A88386C" w14:textId="6EB5492B" w:rsidR="00CF2137" w:rsidRPr="00E61DBD" w:rsidRDefault="00CF2137" w:rsidP="00CF2137">
                  <w:pPr>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8:30</w:t>
                  </w:r>
                </w:p>
              </w:tc>
              <w:tc>
                <w:tcPr>
                  <w:tcW w:w="4149" w:type="dxa"/>
                </w:tcPr>
                <w:p w14:paraId="501B1EF5" w14:textId="77777777"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Nội dung: Kiểm tra thực địa khu vực đăng ký thu hồi khoáng sản trong Dự án đầu tư xây dựng Khu vườn Ngọc Lục Bảo</w:t>
                  </w:r>
                </w:p>
                <w:p w14:paraId="78D897AA" w14:textId="1190E5F6"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bCs/>
                      <w:color w:val="000000" w:themeColor="text1"/>
                      <w:sz w:val="20"/>
                      <w:szCs w:val="20"/>
                    </w:rPr>
                    <w:t xml:space="preserve">- Người chủ trì: </w:t>
                  </w:r>
                  <w:r w:rsidRPr="00E61DBD">
                    <w:rPr>
                      <w:rFonts w:ascii="Times New Roman" w:hAnsi="Times New Roman" w:cs="Times New Roman"/>
                      <w:color w:val="000000" w:themeColor="text1"/>
                      <w:sz w:val="20"/>
                      <w:szCs w:val="20"/>
                    </w:rPr>
                    <w:t>PGĐ Nguyễn Ngọc Thúy</w:t>
                  </w:r>
                </w:p>
                <w:p w14:paraId="40894813" w14:textId="77777777" w:rsidR="00CF2137"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-Thành phần: PTNNKS (A. Phong, A. Tân, A. Trí)</w:t>
                  </w:r>
                </w:p>
                <w:p w14:paraId="46E94A38" w14:textId="7C0F1DBE" w:rsidR="00524065" w:rsidRPr="00E61DBD" w:rsidRDefault="00524065" w:rsidP="00CF2137">
                  <w:pPr>
                    <w:jc w:val="both"/>
                    <w:rPr>
                      <w:rFonts w:ascii="Times New Roman" w:hAnsi="Times New Roman" w:cs="Times New Roman"/>
                      <w:color w:val="000000" w:themeColor="text1"/>
                      <w:sz w:val="20"/>
                      <w:szCs w:val="20"/>
                    </w:rPr>
                  </w:pPr>
                </w:p>
              </w:tc>
            </w:tr>
            <w:tr w:rsidR="00E61DBD" w:rsidRPr="00E61DBD" w14:paraId="5163F236" w14:textId="77777777" w:rsidTr="00CE6841">
              <w:trPr>
                <w:jc w:val="center"/>
              </w:trPr>
              <w:tc>
                <w:tcPr>
                  <w:tcW w:w="648" w:type="dxa"/>
                </w:tcPr>
                <w:p w14:paraId="6E4A89D3" w14:textId="2C361CD9" w:rsidR="00CF2137" w:rsidRPr="00E61DBD" w:rsidRDefault="00CF2137" w:rsidP="00CF2137">
                  <w:pPr>
                    <w:rPr>
                      <w:rFonts w:ascii="Times New Roman" w:hAnsi="Times New Roman" w:cs="Times New Roman"/>
                      <w:b/>
                      <w:color w:val="000000" w:themeColor="text1"/>
                      <w:sz w:val="18"/>
                      <w:szCs w:val="18"/>
                    </w:rPr>
                  </w:pPr>
                  <w:r w:rsidRPr="00E61DBD">
                    <w:rPr>
                      <w:rFonts w:ascii="Times New Roman" w:hAnsi="Times New Roman" w:cs="Times New Roman"/>
                      <w:b/>
                      <w:color w:val="000000" w:themeColor="text1"/>
                      <w:sz w:val="20"/>
                      <w:szCs w:val="20"/>
                      <w:u w:color="000000" w:themeColor="text1"/>
                    </w:rPr>
                    <w:t>8:00</w:t>
                  </w:r>
                </w:p>
              </w:tc>
              <w:tc>
                <w:tcPr>
                  <w:tcW w:w="4149" w:type="dxa"/>
                </w:tcPr>
                <w:p w14:paraId="32FD8A4C" w14:textId="77777777"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Nội dung: Làm việc với Đoàn Kiểm toán chuyên đề việc thực hiện chính sách ưu đãi đầu tư tại khu kinh tế, khu công nghiệp giai đoạn 2022-2024 tại Thành phố Hồ Chí Minh theo Quyết định số 1222/QĐ-KTNN ngày 22/8/2025 của Tổng Kiểm toán Nhà nước </w:t>
                  </w:r>
                </w:p>
                <w:p w14:paraId="43AF5ACE" w14:textId="77777777"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w:t>
                  </w:r>
                  <w:r w:rsidRPr="00E61DBD">
                    <w:rPr>
                      <w:rFonts w:ascii="Times New Roman" w:hAnsi="Times New Roman" w:cs="Times New Roman"/>
                      <w:iCs/>
                      <w:color w:val="000000" w:themeColor="text1"/>
                      <w:sz w:val="20"/>
                      <w:szCs w:val="20"/>
                    </w:rPr>
                    <w:t xml:space="preserve"> </w:t>
                  </w:r>
                  <w:r w:rsidRPr="00E61DBD">
                    <w:rPr>
                      <w:rFonts w:ascii="Times New Roman" w:hAnsi="Times New Roman" w:cs="Times New Roman"/>
                      <w:color w:val="000000" w:themeColor="text1"/>
                      <w:sz w:val="20"/>
                      <w:szCs w:val="20"/>
                    </w:rPr>
                    <w:t xml:space="preserve">Phòng họp B - </w:t>
                  </w:r>
                  <w:r w:rsidRPr="00E61DBD">
                    <w:rPr>
                      <w:rFonts w:ascii="Times New Roman" w:hAnsi="Times New Roman" w:cs="Times New Roman"/>
                      <w:iCs/>
                      <w:color w:val="000000" w:themeColor="text1"/>
                      <w:sz w:val="20"/>
                      <w:szCs w:val="20"/>
                    </w:rPr>
                    <w:t>Tầng 7 (KV2)</w:t>
                  </w:r>
                </w:p>
                <w:p w14:paraId="393B5878" w14:textId="77777777"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-Thành phần: CCQLĐĐBD, CCBVMT, VPĐKĐĐ BD, PKtra</w:t>
                  </w:r>
                </w:p>
                <w:p w14:paraId="0E223550" w14:textId="77777777" w:rsidR="00CF2137" w:rsidRPr="00E61DBD" w:rsidRDefault="00CF2137" w:rsidP="00CF2137">
                  <w:pPr>
                    <w:jc w:val="both"/>
                    <w:rPr>
                      <w:rFonts w:ascii="Times New Roman" w:hAnsi="Times New Roman" w:cs="Times New Roman"/>
                      <w:color w:val="000000" w:themeColor="text1"/>
                      <w:sz w:val="20"/>
                      <w:szCs w:val="20"/>
                    </w:rPr>
                  </w:pPr>
                </w:p>
              </w:tc>
            </w:tr>
            <w:tr w:rsidR="006C5B17" w:rsidRPr="00E61DBD" w14:paraId="7CB81F0E" w14:textId="77777777" w:rsidTr="00CE6841">
              <w:trPr>
                <w:jc w:val="center"/>
              </w:trPr>
              <w:tc>
                <w:tcPr>
                  <w:tcW w:w="648" w:type="dxa"/>
                </w:tcPr>
                <w:p w14:paraId="0D19CC06" w14:textId="6C11A6AB" w:rsidR="006C5B17" w:rsidRPr="00175759" w:rsidRDefault="006C5B17" w:rsidP="006C5B17">
                  <w:pPr>
                    <w:rPr>
                      <w:rFonts w:ascii="Times New Roman" w:hAnsi="Times New Roman" w:cs="Times New Roman"/>
                      <w:b/>
                      <w:color w:val="C00000"/>
                      <w:sz w:val="20"/>
                      <w:szCs w:val="20"/>
                      <w:u w:color="000000" w:themeColor="text1"/>
                    </w:rPr>
                  </w:pPr>
                  <w:r w:rsidRPr="00175759">
                    <w:rPr>
                      <w:rFonts w:ascii="Times New Roman" w:hAnsi="Times New Roman" w:cs="Times New Roman"/>
                      <w:b/>
                      <w:color w:val="C00000"/>
                      <w:sz w:val="20"/>
                      <w:szCs w:val="20"/>
                      <w:u w:color="000000" w:themeColor="text1"/>
                    </w:rPr>
                    <w:t>8:30</w:t>
                  </w:r>
                </w:p>
              </w:tc>
              <w:tc>
                <w:tcPr>
                  <w:tcW w:w="4149" w:type="dxa"/>
                </w:tcPr>
                <w:p w14:paraId="7C33DFA2" w14:textId="2494455C" w:rsidR="006C5B17" w:rsidRPr="00175759" w:rsidRDefault="006C5B17" w:rsidP="006C5B17">
                  <w:pPr>
                    <w:jc w:val="both"/>
                    <w:rPr>
                      <w:rFonts w:ascii="Times New Roman" w:hAnsi="Times New Roman" w:cs="Times New Roman"/>
                      <w:color w:val="C00000"/>
                      <w:sz w:val="20"/>
                      <w:szCs w:val="20"/>
                    </w:rPr>
                  </w:pPr>
                  <w:r w:rsidRPr="00175759">
                    <w:rPr>
                      <w:rFonts w:ascii="Times New Roman" w:hAnsi="Times New Roman" w:cs="Times New Roman"/>
                      <w:color w:val="C00000"/>
                      <w:sz w:val="20"/>
                      <w:szCs w:val="20"/>
                    </w:rPr>
                    <w:t xml:space="preserve">- Nội dung: </w:t>
                  </w:r>
                  <w:r w:rsidR="00175759" w:rsidRPr="00175759">
                    <w:rPr>
                      <w:rFonts w:ascii="Times New Roman" w:hAnsi="Times New Roman" w:cs="Times New Roman"/>
                      <w:color w:val="C00000"/>
                      <w:sz w:val="20"/>
                      <w:szCs w:val="20"/>
                    </w:rPr>
                    <w:t>Họp trao đổi về thủ tục giao đất của dự án chống ngập</w:t>
                  </w:r>
                </w:p>
                <w:p w14:paraId="6D17513F" w14:textId="77777777" w:rsidR="006C5B17" w:rsidRPr="00175759" w:rsidRDefault="006C5B17" w:rsidP="006C5B17">
                  <w:pPr>
                    <w:jc w:val="both"/>
                    <w:rPr>
                      <w:rFonts w:ascii="Times New Roman" w:hAnsi="Times New Roman" w:cs="Times New Roman"/>
                      <w:bCs/>
                      <w:color w:val="C00000"/>
                      <w:sz w:val="20"/>
                      <w:szCs w:val="20"/>
                    </w:rPr>
                  </w:pPr>
                  <w:r w:rsidRPr="00175759">
                    <w:rPr>
                      <w:rFonts w:ascii="Times New Roman" w:hAnsi="Times New Roman" w:cs="Times New Roman"/>
                      <w:bCs/>
                      <w:color w:val="C00000"/>
                      <w:sz w:val="20"/>
                      <w:szCs w:val="20"/>
                    </w:rPr>
                    <w:t>- Người chủ trì: PGĐ Nguyễn Xuân Hoàng</w:t>
                  </w:r>
                </w:p>
                <w:p w14:paraId="3294C06B" w14:textId="77777777" w:rsidR="006C5B17" w:rsidRPr="00175759" w:rsidRDefault="006C5B17" w:rsidP="006C5B17">
                  <w:pPr>
                    <w:jc w:val="both"/>
                    <w:rPr>
                      <w:rFonts w:ascii="Times New Roman" w:hAnsi="Times New Roman" w:cs="Times New Roman"/>
                      <w:bCs/>
                      <w:color w:val="C00000"/>
                      <w:sz w:val="20"/>
                      <w:szCs w:val="20"/>
                    </w:rPr>
                  </w:pPr>
                  <w:r w:rsidRPr="00175759">
                    <w:rPr>
                      <w:rFonts w:ascii="Times New Roman" w:hAnsi="Times New Roman" w:cs="Times New Roman"/>
                      <w:bCs/>
                      <w:color w:val="C00000"/>
                      <w:sz w:val="20"/>
                      <w:szCs w:val="20"/>
                    </w:rPr>
                    <w:t xml:space="preserve">- Địa điểm: </w:t>
                  </w:r>
                  <w:r w:rsidRPr="00175759">
                    <w:rPr>
                      <w:rFonts w:ascii="Times New Roman" w:hAnsi="Times New Roman" w:cs="Times New Roman"/>
                      <w:color w:val="C00000"/>
                      <w:sz w:val="20"/>
                      <w:szCs w:val="20"/>
                    </w:rPr>
                    <w:t>Phòng họp 2, 176 HBT</w:t>
                  </w:r>
                </w:p>
                <w:p w14:paraId="0FA69D52" w14:textId="1BFB5FF9" w:rsidR="006C5B17" w:rsidRPr="00175759" w:rsidRDefault="006C5B17" w:rsidP="006C5B17">
                  <w:pPr>
                    <w:jc w:val="both"/>
                    <w:rPr>
                      <w:rFonts w:ascii="Times New Roman" w:hAnsi="Times New Roman" w:cs="Times New Roman"/>
                      <w:bCs/>
                      <w:color w:val="C00000"/>
                      <w:sz w:val="20"/>
                      <w:szCs w:val="20"/>
                    </w:rPr>
                  </w:pPr>
                  <w:r w:rsidRPr="00175759">
                    <w:rPr>
                      <w:rFonts w:ascii="Times New Roman" w:hAnsi="Times New Roman" w:cs="Times New Roman"/>
                      <w:bCs/>
                      <w:color w:val="C00000"/>
                      <w:sz w:val="20"/>
                      <w:szCs w:val="20"/>
                    </w:rPr>
                    <w:t xml:space="preserve">- Thành phần: VPS, </w:t>
                  </w:r>
                  <w:r w:rsidR="00175759" w:rsidRPr="00175759">
                    <w:rPr>
                      <w:rFonts w:ascii="Times New Roman" w:hAnsi="Times New Roman" w:cs="Times New Roman"/>
                      <w:bCs/>
                      <w:color w:val="C00000"/>
                      <w:sz w:val="20"/>
                      <w:szCs w:val="20"/>
                    </w:rPr>
                    <w:t xml:space="preserve">PQLĐ, </w:t>
                  </w:r>
                  <w:r w:rsidRPr="00175759">
                    <w:rPr>
                      <w:rFonts w:ascii="Times New Roman" w:hAnsi="Times New Roman" w:cs="Times New Roman"/>
                      <w:bCs/>
                      <w:color w:val="C00000"/>
                      <w:sz w:val="20"/>
                      <w:szCs w:val="20"/>
                    </w:rPr>
                    <w:t>P.QLĐT, CCTL</w:t>
                  </w:r>
                </w:p>
                <w:p w14:paraId="159D947F" w14:textId="72ACB091" w:rsidR="00175759" w:rsidRPr="00175759" w:rsidRDefault="00175759" w:rsidP="006C5B17">
                  <w:pPr>
                    <w:jc w:val="both"/>
                    <w:rPr>
                      <w:rFonts w:ascii="Times New Roman" w:hAnsi="Times New Roman" w:cs="Times New Roman"/>
                      <w:color w:val="C00000"/>
                      <w:sz w:val="20"/>
                      <w:szCs w:val="20"/>
                    </w:rPr>
                  </w:pPr>
                  <w:r w:rsidRPr="00175759">
                    <w:rPr>
                      <w:rFonts w:ascii="Times New Roman" w:hAnsi="Times New Roman" w:cs="Times New Roman"/>
                      <w:color w:val="C00000"/>
                      <w:sz w:val="20"/>
                      <w:szCs w:val="20"/>
                    </w:rPr>
                    <w:t>-Chuẩn bị: PQLĐ</w:t>
                  </w:r>
                </w:p>
                <w:p w14:paraId="31B4B608" w14:textId="77777777" w:rsidR="006C5B17" w:rsidRPr="00175759" w:rsidRDefault="006C5B17" w:rsidP="006C5B17">
                  <w:pPr>
                    <w:jc w:val="both"/>
                    <w:rPr>
                      <w:rFonts w:ascii="Times New Roman" w:hAnsi="Times New Roman" w:cs="Times New Roman"/>
                      <w:color w:val="C00000"/>
                      <w:sz w:val="20"/>
                      <w:szCs w:val="20"/>
                    </w:rPr>
                  </w:pPr>
                </w:p>
              </w:tc>
            </w:tr>
            <w:tr w:rsidR="00E61DBD" w:rsidRPr="00E61DBD" w14:paraId="0D9B4058" w14:textId="77777777" w:rsidTr="00CE6841">
              <w:trPr>
                <w:jc w:val="center"/>
              </w:trPr>
              <w:tc>
                <w:tcPr>
                  <w:tcW w:w="648" w:type="dxa"/>
                </w:tcPr>
                <w:p w14:paraId="793B0362" w14:textId="177BEF43" w:rsidR="00CF2137" w:rsidRPr="00E61DBD" w:rsidRDefault="00CF2137" w:rsidP="00CF2137">
                  <w:pPr>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9:00</w:t>
                  </w:r>
                </w:p>
              </w:tc>
              <w:tc>
                <w:tcPr>
                  <w:tcW w:w="4149" w:type="dxa"/>
                </w:tcPr>
                <w:p w14:paraId="619F5461" w14:textId="0D4EA59F"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Nội dung: Họp BCĐ CCHC về rà soát các nhiệm vụ 3 tháng cuối năm 2025</w:t>
                  </w:r>
                </w:p>
                <w:p w14:paraId="19570353" w14:textId="76576102"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Huỳnh Văn Thanh</w:t>
                  </w:r>
                </w:p>
                <w:p w14:paraId="3A2734A2" w14:textId="29A8281F"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Địa điểm: </w:t>
                  </w:r>
                  <w:r w:rsidRPr="00E61DBD">
                    <w:rPr>
                      <w:rFonts w:ascii="Times New Roman" w:hAnsi="Times New Roman" w:cs="Times New Roman"/>
                      <w:color w:val="000000" w:themeColor="text1"/>
                      <w:sz w:val="20"/>
                      <w:szCs w:val="20"/>
                    </w:rPr>
                    <w:t>Hội trường (KV1)</w:t>
                  </w:r>
                </w:p>
                <w:p w14:paraId="0D1B0E82" w14:textId="5F9EE658"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LĐ VPS, KHTC, QLĐT, VPĐK, P.QLĐ, BĐVT, TNNKS, KTTV, P.KTr, CCBVMT, CCBVTV, CCTL, CCCNTY, CCKL, CCPTNT, CCTSKN, TTKN, TTCNTT</w:t>
                  </w:r>
                  <w:r w:rsidR="00607DA5">
                    <w:rPr>
                      <w:rFonts w:ascii="Times New Roman" w:hAnsi="Times New Roman" w:cs="Times New Roman"/>
                      <w:bCs/>
                      <w:color w:val="000000" w:themeColor="text1"/>
                      <w:sz w:val="20"/>
                      <w:szCs w:val="20"/>
                    </w:rPr>
                    <w:t>, PCTR</w:t>
                  </w:r>
                </w:p>
                <w:p w14:paraId="62085B07" w14:textId="79E5C304"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Bộ phận CCHC</w:t>
                  </w:r>
                </w:p>
                <w:p w14:paraId="67FDC5D4" w14:textId="5E6A92D5" w:rsidR="00CF2137" w:rsidRPr="00E61DBD" w:rsidRDefault="00CF2137" w:rsidP="00CF2137">
                  <w:pPr>
                    <w:jc w:val="both"/>
                    <w:rPr>
                      <w:rFonts w:ascii="Times New Roman" w:hAnsi="Times New Roman" w:cs="Times New Roman"/>
                      <w:color w:val="000000" w:themeColor="text1"/>
                      <w:sz w:val="20"/>
                      <w:szCs w:val="20"/>
                    </w:rPr>
                  </w:pPr>
                </w:p>
              </w:tc>
            </w:tr>
            <w:tr w:rsidR="00E61DBD" w:rsidRPr="00E61DBD" w14:paraId="2C1A8D61" w14:textId="77777777" w:rsidTr="00CE6841">
              <w:trPr>
                <w:jc w:val="center"/>
              </w:trPr>
              <w:tc>
                <w:tcPr>
                  <w:tcW w:w="648" w:type="dxa"/>
                </w:tcPr>
                <w:p w14:paraId="245193C5" w14:textId="6B4722D1" w:rsidR="005358F6" w:rsidRPr="00E61DBD" w:rsidRDefault="0060231B" w:rsidP="00CF2137">
                  <w:pPr>
                    <w:rPr>
                      <w:rFonts w:ascii="Times New Roman" w:hAnsi="Times New Roman" w:cs="Times New Roman"/>
                      <w:b/>
                      <w:color w:val="000000" w:themeColor="text1"/>
                      <w:sz w:val="20"/>
                      <w:szCs w:val="20"/>
                      <w:u w:color="000000" w:themeColor="text1"/>
                    </w:rPr>
                  </w:pPr>
                  <w:r w:rsidRPr="0060231B">
                    <w:rPr>
                      <w:rFonts w:ascii="Times New Roman" w:hAnsi="Times New Roman" w:cs="Times New Roman"/>
                      <w:b/>
                      <w:color w:val="000000" w:themeColor="text1"/>
                      <w:sz w:val="18"/>
                      <w:szCs w:val="20"/>
                      <w:u w:color="000000" w:themeColor="text1"/>
                    </w:rPr>
                    <w:lastRenderedPageBreak/>
                    <w:t>10:00</w:t>
                  </w:r>
                </w:p>
              </w:tc>
              <w:tc>
                <w:tcPr>
                  <w:tcW w:w="4149" w:type="dxa"/>
                </w:tcPr>
                <w:p w14:paraId="6059451A" w14:textId="77777777" w:rsidR="005358F6" w:rsidRPr="00EC5F50" w:rsidRDefault="0060231B" w:rsidP="005358F6">
                  <w:pPr>
                    <w:jc w:val="both"/>
                    <w:rPr>
                      <w:rFonts w:ascii="Times New Roman" w:hAnsi="Times New Roman" w:cs="Times New Roman"/>
                      <w:b/>
                      <w:color w:val="C00000"/>
                      <w:sz w:val="20"/>
                      <w:szCs w:val="20"/>
                    </w:rPr>
                  </w:pPr>
                  <w:r w:rsidRPr="00EC5F50">
                    <w:rPr>
                      <w:rFonts w:ascii="Times New Roman" w:hAnsi="Times New Roman" w:cs="Times New Roman"/>
                      <w:b/>
                      <w:bCs/>
                      <w:color w:val="C00000"/>
                      <w:sz w:val="20"/>
                      <w:szCs w:val="20"/>
                    </w:rPr>
                    <w:t>-Nội dung:</w:t>
                  </w:r>
                  <w:r w:rsidRPr="00EC5F50">
                    <w:rPr>
                      <w:rFonts w:ascii="Times New Roman" w:hAnsi="Times New Roman" w:cs="Times New Roman"/>
                      <w:bCs/>
                      <w:color w:val="C00000"/>
                      <w:sz w:val="20"/>
                      <w:szCs w:val="20"/>
                    </w:rPr>
                    <w:t xml:space="preserve"> </w:t>
                  </w:r>
                  <w:r w:rsidRPr="00EC5F50">
                    <w:rPr>
                      <w:rFonts w:ascii="Times New Roman" w:hAnsi="Times New Roman" w:cs="Times New Roman"/>
                      <w:b/>
                      <w:color w:val="C00000"/>
                      <w:sz w:val="20"/>
                      <w:szCs w:val="20"/>
                    </w:rPr>
                    <w:t>Đ/c Trần Thị Diệu Thúy tiếp Bộ trưởng Bộ Phát triển Kinh tế, Tạo việc làm và Thương mại bang Ontario, Canada</w:t>
                  </w:r>
                </w:p>
                <w:p w14:paraId="689EB88B" w14:textId="4BDB397D" w:rsidR="0060231B" w:rsidRPr="00EC5F50" w:rsidRDefault="0060231B" w:rsidP="005358F6">
                  <w:pPr>
                    <w:jc w:val="both"/>
                    <w:rPr>
                      <w:rFonts w:ascii="Times New Roman" w:hAnsi="Times New Roman" w:cs="Times New Roman"/>
                      <w:b/>
                      <w:color w:val="C00000"/>
                      <w:sz w:val="20"/>
                      <w:szCs w:val="20"/>
                    </w:rPr>
                  </w:pPr>
                  <w:r w:rsidRPr="00EC5F50">
                    <w:rPr>
                      <w:rFonts w:ascii="Times New Roman" w:hAnsi="Times New Roman" w:cs="Times New Roman"/>
                      <w:b/>
                      <w:color w:val="C00000"/>
                      <w:sz w:val="20"/>
                      <w:szCs w:val="20"/>
                    </w:rPr>
                    <w:t>-</w:t>
                  </w:r>
                  <w:r w:rsidRPr="00EC5F50">
                    <w:rPr>
                      <w:rFonts w:ascii="Times New Roman" w:hAnsi="Times New Roman" w:cs="Times New Roman"/>
                      <w:b/>
                      <w:bCs/>
                      <w:color w:val="C00000"/>
                      <w:sz w:val="20"/>
                      <w:szCs w:val="20"/>
                    </w:rPr>
                    <w:t xml:space="preserve">Thành phần: </w:t>
                  </w:r>
                  <w:r w:rsidR="008C7468">
                    <w:rPr>
                      <w:rFonts w:ascii="Times New Roman" w:hAnsi="Times New Roman" w:cs="Times New Roman"/>
                      <w:b/>
                      <w:bCs/>
                      <w:color w:val="C00000"/>
                      <w:sz w:val="20"/>
                      <w:szCs w:val="20"/>
                    </w:rPr>
                    <w:t>LĐ PKTTV</w:t>
                  </w:r>
                  <w:r w:rsidR="00EC5F50" w:rsidRPr="00EC5F50">
                    <w:rPr>
                      <w:rFonts w:ascii="Times New Roman" w:hAnsi="Times New Roman" w:cs="Times New Roman"/>
                      <w:b/>
                      <w:bCs/>
                      <w:color w:val="C00000"/>
                      <w:sz w:val="20"/>
                      <w:szCs w:val="20"/>
                    </w:rPr>
                    <w:t xml:space="preserve"> </w:t>
                  </w:r>
                  <w:r w:rsidRPr="00EC5F50">
                    <w:rPr>
                      <w:rFonts w:ascii="Times New Roman" w:hAnsi="Times New Roman" w:cs="Times New Roman"/>
                      <w:b/>
                      <w:bCs/>
                      <w:color w:val="C00000"/>
                      <w:sz w:val="20"/>
                      <w:szCs w:val="20"/>
                    </w:rPr>
                    <w:t>(TM 662)</w:t>
                  </w:r>
                </w:p>
              </w:tc>
            </w:tr>
            <w:tr w:rsidR="00524065" w:rsidRPr="00E61DBD" w14:paraId="08BE3320" w14:textId="77777777" w:rsidTr="00CE6841">
              <w:trPr>
                <w:jc w:val="center"/>
              </w:trPr>
              <w:tc>
                <w:tcPr>
                  <w:tcW w:w="648" w:type="dxa"/>
                </w:tcPr>
                <w:p w14:paraId="0797C9FF" w14:textId="62AF366C" w:rsidR="00524065" w:rsidRPr="00524065" w:rsidRDefault="00524065" w:rsidP="00524065">
                  <w:pPr>
                    <w:rPr>
                      <w:rFonts w:ascii="Times New Roman" w:hAnsi="Times New Roman" w:cs="Times New Roman"/>
                      <w:b/>
                      <w:color w:val="000000" w:themeColor="text1"/>
                      <w:sz w:val="18"/>
                      <w:szCs w:val="18"/>
                      <w:u w:color="000000" w:themeColor="text1"/>
                    </w:rPr>
                  </w:pPr>
                </w:p>
              </w:tc>
              <w:tc>
                <w:tcPr>
                  <w:tcW w:w="4149" w:type="dxa"/>
                </w:tcPr>
                <w:p w14:paraId="652CF4F4" w14:textId="77777777" w:rsidR="00524065" w:rsidRPr="00E61DBD" w:rsidRDefault="00524065" w:rsidP="00524065">
                  <w:pPr>
                    <w:jc w:val="both"/>
                    <w:rPr>
                      <w:rFonts w:ascii="Times New Roman" w:hAnsi="Times New Roman" w:cs="Times New Roman"/>
                      <w:color w:val="000000" w:themeColor="text1"/>
                      <w:sz w:val="20"/>
                      <w:szCs w:val="20"/>
                    </w:rPr>
                  </w:pPr>
                </w:p>
              </w:tc>
            </w:tr>
          </w:tbl>
          <w:p w14:paraId="024FEBA5" w14:textId="77777777" w:rsidR="00D14471" w:rsidRPr="00E61DBD" w:rsidRDefault="00D14471" w:rsidP="00A417C4">
            <w:pPr>
              <w:jc w:val="both"/>
              <w:rPr>
                <w:rFonts w:ascii="Times New Roman" w:hAnsi="Times New Roman" w:cs="Times New Roman"/>
                <w:vanish/>
                <w:color w:val="000000" w:themeColor="text1"/>
                <w:sz w:val="2"/>
                <w:szCs w:val="2"/>
              </w:rPr>
            </w:pPr>
          </w:p>
          <w:p w14:paraId="4F0FCD3E" w14:textId="77777777" w:rsidR="00D14471" w:rsidRPr="00E61DBD" w:rsidRDefault="00D14471" w:rsidP="00A417C4">
            <w:pPr>
              <w:jc w:val="both"/>
              <w:rPr>
                <w:rFonts w:ascii="Times New Roman" w:hAnsi="Times New Roman" w:cs="Times New Roman"/>
                <w:vanish/>
                <w:color w:val="000000" w:themeColor="text1"/>
                <w:sz w:val="2"/>
                <w:szCs w:val="2"/>
              </w:rPr>
            </w:pPr>
          </w:p>
        </w:tc>
        <w:tc>
          <w:tcPr>
            <w:tcW w:w="4950" w:type="dxa"/>
          </w:tcPr>
          <w:p w14:paraId="2C419520" w14:textId="77777777" w:rsidR="00FC5D18" w:rsidRPr="00E61DBD" w:rsidRDefault="00FC5D18" w:rsidP="00A417C4">
            <w:pPr>
              <w:jc w:val="both"/>
              <w:rPr>
                <w:rFonts w:ascii="Times New Roman" w:hAnsi="Times New Roman" w:cs="Times New Roman"/>
                <w:vanish/>
                <w:color w:val="000000" w:themeColor="text1"/>
                <w:sz w:val="20"/>
                <w:szCs w:val="20"/>
              </w:rPr>
            </w:pPr>
          </w:p>
          <w:tbl>
            <w:tblPr>
              <w:tblStyle w:val="TableGrid"/>
              <w:tblW w:w="489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94"/>
              <w:gridCol w:w="4202"/>
            </w:tblGrid>
            <w:tr w:rsidR="00E61DBD" w:rsidRPr="00E61DBD" w14:paraId="21B84206" w14:textId="77777777" w:rsidTr="000C70A9">
              <w:trPr>
                <w:trHeight w:val="749"/>
                <w:jc w:val="center"/>
              </w:trPr>
              <w:tc>
                <w:tcPr>
                  <w:tcW w:w="694" w:type="dxa"/>
                </w:tcPr>
                <w:p w14:paraId="6B02AFAF" w14:textId="3F65DF7D" w:rsidR="009157C9" w:rsidRPr="00E61DBD" w:rsidRDefault="009157C9" w:rsidP="009157C9">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w:t>
                  </w:r>
                  <w:r w:rsidR="00634DD7" w:rsidRPr="00E61DBD">
                    <w:rPr>
                      <w:rFonts w:ascii="Times New Roman" w:hAnsi="Times New Roman" w:cs="Times New Roman"/>
                      <w:b/>
                      <w:color w:val="000000" w:themeColor="text1"/>
                      <w:sz w:val="20"/>
                      <w:szCs w:val="20"/>
                    </w:rPr>
                    <w:t>3</w:t>
                  </w:r>
                  <w:r w:rsidRPr="00E61DBD">
                    <w:rPr>
                      <w:rFonts w:ascii="Times New Roman" w:hAnsi="Times New Roman" w:cs="Times New Roman"/>
                      <w:b/>
                      <w:color w:val="000000" w:themeColor="text1"/>
                      <w:sz w:val="20"/>
                      <w:szCs w:val="20"/>
                    </w:rPr>
                    <w:t>0</w:t>
                  </w:r>
                </w:p>
              </w:tc>
              <w:tc>
                <w:tcPr>
                  <w:tcW w:w="4202" w:type="dxa"/>
                </w:tcPr>
                <w:p w14:paraId="42E34AC7" w14:textId="77777777" w:rsidR="00EA365D" w:rsidRPr="00E61DBD" w:rsidRDefault="00BB3F49" w:rsidP="00A055D8">
                  <w:pPr>
                    <w:jc w:val="both"/>
                    <w:rPr>
                      <w:rFonts w:ascii="Times New Roman" w:hAnsi="Times New Roman"/>
                      <w:b/>
                      <w:bCs/>
                      <w:noProof/>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E937FD" w:rsidRPr="00E61DBD">
                    <w:rPr>
                      <w:rFonts w:ascii="Times New Roman" w:hAnsi="Times New Roman"/>
                      <w:b/>
                      <w:bCs/>
                      <w:noProof/>
                      <w:color w:val="000000" w:themeColor="text1"/>
                      <w:sz w:val="20"/>
                      <w:szCs w:val="20"/>
                    </w:rPr>
                    <w:t>Đ/c Nguyễn Văn Được, Đ/c Bùi Xuân Cường</w:t>
                  </w:r>
                  <w:r w:rsidR="00E937FD" w:rsidRPr="00E61DBD">
                    <w:rPr>
                      <w:rFonts w:ascii="Times New Roman" w:hAnsi="Times New Roman"/>
                      <w:b/>
                      <w:bCs/>
                      <w:color w:val="000000" w:themeColor="text1"/>
                      <w:sz w:val="20"/>
                      <w:szCs w:val="20"/>
                    </w:rPr>
                    <w:t xml:space="preserve"> </w:t>
                  </w:r>
                  <w:r w:rsidR="00E937FD" w:rsidRPr="00E61DBD">
                    <w:rPr>
                      <w:rFonts w:ascii="Times New Roman" w:hAnsi="Times New Roman"/>
                      <w:b/>
                      <w:bCs/>
                      <w:noProof/>
                      <w:color w:val="000000" w:themeColor="text1"/>
                      <w:sz w:val="20"/>
                      <w:szCs w:val="20"/>
                    </w:rPr>
                    <w:t>làm việc với Becamex về các dự án đường sắt</w:t>
                  </w:r>
                </w:p>
                <w:p w14:paraId="24B89ACD" w14:textId="17575963" w:rsidR="00DD794F" w:rsidRPr="00E61DBD" w:rsidRDefault="00DD794F" w:rsidP="00DD794F">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xml:space="preserve">-Thành phần: PGĐ Nguyễn </w:t>
                  </w:r>
                  <w:r w:rsidR="004C151C" w:rsidRPr="00E61DBD">
                    <w:rPr>
                      <w:rFonts w:ascii="Times New Roman" w:hAnsi="Times New Roman" w:cs="Times New Roman"/>
                      <w:b/>
                      <w:bCs/>
                      <w:color w:val="000000" w:themeColor="text1"/>
                      <w:sz w:val="20"/>
                      <w:szCs w:val="20"/>
                    </w:rPr>
                    <w:t>Thái Sinh</w:t>
                  </w:r>
                  <w:r w:rsidRPr="00E61DBD">
                    <w:rPr>
                      <w:rFonts w:ascii="Times New Roman" w:hAnsi="Times New Roman" w:cs="Times New Roman"/>
                      <w:b/>
                      <w:bCs/>
                      <w:color w:val="000000" w:themeColor="text1"/>
                      <w:sz w:val="20"/>
                      <w:szCs w:val="20"/>
                    </w:rPr>
                    <w:t>, LĐ PQLĐ</w:t>
                  </w:r>
                  <w:r w:rsidR="005946E6" w:rsidRPr="00E61DBD">
                    <w:rPr>
                      <w:rFonts w:ascii="Times New Roman" w:hAnsi="Times New Roman" w:cs="Times New Roman"/>
                      <w:b/>
                      <w:bCs/>
                      <w:color w:val="000000" w:themeColor="text1"/>
                      <w:sz w:val="20"/>
                      <w:szCs w:val="20"/>
                    </w:rPr>
                    <w:t xml:space="preserve">, </w:t>
                  </w:r>
                  <w:r w:rsidR="004C151C" w:rsidRPr="00E61DBD">
                    <w:rPr>
                      <w:rFonts w:ascii="Times New Roman" w:hAnsi="Times New Roman" w:cs="Times New Roman"/>
                      <w:b/>
                      <w:bCs/>
                      <w:color w:val="000000" w:themeColor="text1"/>
                      <w:sz w:val="20"/>
                      <w:szCs w:val="20"/>
                    </w:rPr>
                    <w:t>LĐ P BT</w:t>
                  </w:r>
                  <w:r w:rsidRPr="00E61DBD">
                    <w:rPr>
                      <w:rFonts w:ascii="Times New Roman" w:hAnsi="Times New Roman" w:cs="Times New Roman"/>
                      <w:b/>
                      <w:bCs/>
                      <w:color w:val="000000" w:themeColor="text1"/>
                      <w:sz w:val="20"/>
                      <w:szCs w:val="20"/>
                    </w:rPr>
                    <w:t xml:space="preserve"> (nếu có TM)</w:t>
                  </w:r>
                </w:p>
                <w:p w14:paraId="4B5F4A75" w14:textId="22315F47" w:rsidR="00DD794F" w:rsidRPr="00E61DBD" w:rsidRDefault="00DD794F" w:rsidP="00A055D8">
                  <w:pPr>
                    <w:jc w:val="both"/>
                    <w:rPr>
                      <w:rFonts w:ascii="Times New Roman" w:hAnsi="Times New Roman" w:cs="Times New Roman"/>
                      <w:b/>
                      <w:color w:val="000000" w:themeColor="text1"/>
                      <w:sz w:val="20"/>
                      <w:szCs w:val="20"/>
                    </w:rPr>
                  </w:pPr>
                </w:p>
              </w:tc>
            </w:tr>
            <w:tr w:rsidR="00E61DBD" w:rsidRPr="00E61DBD" w14:paraId="688E070D" w14:textId="77777777" w:rsidTr="000C70A9">
              <w:trPr>
                <w:trHeight w:val="749"/>
                <w:jc w:val="center"/>
              </w:trPr>
              <w:tc>
                <w:tcPr>
                  <w:tcW w:w="694" w:type="dxa"/>
                </w:tcPr>
                <w:p w14:paraId="34C999A7" w14:textId="668763CD" w:rsidR="009157C9" w:rsidRPr="00E61DBD" w:rsidRDefault="009157C9" w:rsidP="009157C9">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w:t>
                  </w:r>
                  <w:r w:rsidR="009824DB" w:rsidRPr="00E61DBD">
                    <w:rPr>
                      <w:rFonts w:ascii="Times New Roman" w:hAnsi="Times New Roman" w:cs="Times New Roman"/>
                      <w:b/>
                      <w:color w:val="000000" w:themeColor="text1"/>
                      <w:sz w:val="20"/>
                      <w:szCs w:val="20"/>
                    </w:rPr>
                    <w:t>0</w:t>
                  </w:r>
                  <w:r w:rsidRPr="00E61DBD">
                    <w:rPr>
                      <w:rFonts w:ascii="Times New Roman" w:hAnsi="Times New Roman" w:cs="Times New Roman"/>
                      <w:b/>
                      <w:color w:val="000000" w:themeColor="text1"/>
                      <w:sz w:val="20"/>
                      <w:szCs w:val="20"/>
                    </w:rPr>
                    <w:t>0</w:t>
                  </w:r>
                </w:p>
              </w:tc>
              <w:tc>
                <w:tcPr>
                  <w:tcW w:w="4202" w:type="dxa"/>
                </w:tcPr>
                <w:p w14:paraId="53F7FF71" w14:textId="5B20E642" w:rsidR="009157C9" w:rsidRPr="00E61DBD" w:rsidRDefault="00BB3F49" w:rsidP="009157C9">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E937FD" w:rsidRPr="00E61DBD">
                    <w:rPr>
                      <w:rFonts w:ascii="Times New Roman" w:hAnsi="Times New Roman" w:cs="Times New Roman"/>
                      <w:b/>
                      <w:color w:val="000000" w:themeColor="text1"/>
                      <w:sz w:val="20"/>
                      <w:szCs w:val="20"/>
                    </w:rPr>
                    <w:t>Đ/c Nguyễn Lộc Hà tiếp, làm việc với đại diện JICA Việt Nam và Ban chỉ đạo thực hiện dự án: “Hỗ trợ kỹ thuật xây dựng Khu công nghiệp kiểu mẫu/Khu công nghiệp thông minh theo định hướng sinh thái và ứng dụng công nghệ thông tin trong quản lý, vận hành Khu công nghiệp tại tỉnh Bà Rịa - Vũng Tàu”</w:t>
                  </w:r>
                </w:p>
                <w:p w14:paraId="3C9654FF" w14:textId="2B9D0AC7" w:rsidR="00551EB5" w:rsidRPr="00E61DBD" w:rsidRDefault="00551EB5" w:rsidP="00551EB5">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xml:space="preserve">- Thành phần: PGĐ </w:t>
                  </w:r>
                  <w:r w:rsidR="004C151C" w:rsidRPr="00E61DBD">
                    <w:rPr>
                      <w:rFonts w:ascii="Times New Roman" w:hAnsi="Times New Roman" w:cs="Times New Roman"/>
                      <w:b/>
                      <w:bCs/>
                      <w:color w:val="000000" w:themeColor="text1"/>
                      <w:sz w:val="20"/>
                      <w:szCs w:val="20"/>
                    </w:rPr>
                    <w:t>Võ Thành Giàu</w:t>
                  </w:r>
                  <w:r w:rsidRPr="00E61DBD">
                    <w:rPr>
                      <w:rFonts w:ascii="Times New Roman" w:hAnsi="Times New Roman" w:cs="Times New Roman"/>
                      <w:b/>
                      <w:bCs/>
                      <w:color w:val="000000" w:themeColor="text1"/>
                      <w:sz w:val="20"/>
                      <w:szCs w:val="20"/>
                    </w:rPr>
                    <w:t xml:space="preserve">, </w:t>
                  </w:r>
                  <w:r w:rsidR="004C151C" w:rsidRPr="00E61DBD">
                    <w:rPr>
                      <w:rFonts w:ascii="Times New Roman" w:hAnsi="Times New Roman" w:cs="Times New Roman"/>
                      <w:b/>
                      <w:bCs/>
                      <w:color w:val="000000" w:themeColor="text1"/>
                      <w:sz w:val="20"/>
                      <w:szCs w:val="20"/>
                    </w:rPr>
                    <w:t>LĐ P KHCN</w:t>
                  </w:r>
                  <w:r w:rsidRPr="00E61DBD">
                    <w:rPr>
                      <w:rFonts w:ascii="Times New Roman" w:hAnsi="Times New Roman" w:cs="Times New Roman"/>
                      <w:b/>
                      <w:bCs/>
                      <w:color w:val="000000" w:themeColor="text1"/>
                      <w:sz w:val="20"/>
                      <w:szCs w:val="20"/>
                    </w:rPr>
                    <w:t xml:space="preserve"> (TM</w:t>
                  </w:r>
                  <w:r w:rsidR="00EC5F50">
                    <w:rPr>
                      <w:rFonts w:ascii="Times New Roman" w:hAnsi="Times New Roman" w:cs="Times New Roman"/>
                      <w:b/>
                      <w:bCs/>
                      <w:color w:val="000000" w:themeColor="text1"/>
                      <w:sz w:val="20"/>
                      <w:szCs w:val="20"/>
                    </w:rPr>
                    <w:t xml:space="preserve"> 663</w:t>
                  </w:r>
                  <w:r w:rsidRPr="00E61DBD">
                    <w:rPr>
                      <w:rFonts w:ascii="Times New Roman" w:hAnsi="Times New Roman" w:cs="Times New Roman"/>
                      <w:b/>
                      <w:bCs/>
                      <w:color w:val="000000" w:themeColor="text1"/>
                      <w:sz w:val="20"/>
                      <w:szCs w:val="20"/>
                    </w:rPr>
                    <w:t>)</w:t>
                  </w:r>
                </w:p>
                <w:p w14:paraId="6E91C060" w14:textId="31C1AAF1" w:rsidR="00B60542" w:rsidRPr="00E61DBD" w:rsidRDefault="00B60542" w:rsidP="009157C9">
                  <w:pPr>
                    <w:jc w:val="both"/>
                    <w:rPr>
                      <w:rFonts w:ascii="Times New Roman" w:hAnsi="Times New Roman" w:cs="Times New Roman"/>
                      <w:b/>
                      <w:color w:val="000000" w:themeColor="text1"/>
                      <w:sz w:val="20"/>
                      <w:szCs w:val="20"/>
                    </w:rPr>
                  </w:pPr>
                </w:p>
              </w:tc>
            </w:tr>
            <w:tr w:rsidR="00634DD7" w:rsidRPr="00E61DBD" w14:paraId="24F5374D" w14:textId="77777777" w:rsidTr="000C70A9">
              <w:trPr>
                <w:trHeight w:val="749"/>
                <w:jc w:val="center"/>
              </w:trPr>
              <w:tc>
                <w:tcPr>
                  <w:tcW w:w="694" w:type="dxa"/>
                </w:tcPr>
                <w:p w14:paraId="7B7593C3" w14:textId="2B6C3D4B" w:rsidR="00634DD7" w:rsidRPr="00E61DBD" w:rsidRDefault="00634DD7" w:rsidP="009157C9">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202" w:type="dxa"/>
                </w:tcPr>
                <w:p w14:paraId="07681E63" w14:textId="755B0C31" w:rsidR="00634DD7" w:rsidRPr="00E61DBD" w:rsidRDefault="00634DD7" w:rsidP="009157C9">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Pr="00E61DBD">
                    <w:rPr>
                      <w:rFonts w:ascii="Times New Roman" w:hAnsi="Times New Roman" w:cs="Times New Roman"/>
                      <w:b/>
                      <w:bCs/>
                      <w:color w:val="000000" w:themeColor="text1"/>
                      <w:sz w:val="20"/>
                      <w:szCs w:val="20"/>
                    </w:rPr>
                    <w:t>Đ/c Nguyễn Văn Thọ làm việc với BQL chuyên ngành giao thông và dân dụng Bà Rịa -Vũng Tàu, BQL dự án giao thông khu vực và chuyên ngành nông nghiệp Bà Rịa - Vũng Tàu, Chi nhánh Trung tâm Phát triển Quỹ đất Bà Rịa - Vũng Tàu tại khu vực Bà Rịa - Vũng Tàu</w:t>
                  </w:r>
                </w:p>
                <w:p w14:paraId="011F1B40" w14:textId="4BC4A692" w:rsidR="00AE5D21" w:rsidRPr="00E61DBD" w:rsidRDefault="00AE5D21" w:rsidP="00AE5D21">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xml:space="preserve">- Thành phần: </w:t>
                  </w:r>
                  <w:r>
                    <w:rPr>
                      <w:rFonts w:ascii="Times New Roman" w:hAnsi="Times New Roman" w:cs="Times New Roman"/>
                      <w:b/>
                      <w:bCs/>
                      <w:color w:val="000000" w:themeColor="text1"/>
                      <w:sz w:val="20"/>
                      <w:szCs w:val="20"/>
                    </w:rPr>
                    <w:t>Ban Giám đốc Sở</w:t>
                  </w:r>
                  <w:r w:rsidRPr="00E61DBD">
                    <w:rPr>
                      <w:rFonts w:ascii="Times New Roman" w:hAnsi="Times New Roman" w:cs="Times New Roman"/>
                      <w:b/>
                      <w:bCs/>
                      <w:color w:val="000000" w:themeColor="text1"/>
                      <w:sz w:val="20"/>
                      <w:szCs w:val="20"/>
                    </w:rPr>
                    <w:t xml:space="preserve">, LĐ P </w:t>
                  </w:r>
                  <w:r>
                    <w:rPr>
                      <w:rFonts w:ascii="Times New Roman" w:hAnsi="Times New Roman" w:cs="Times New Roman"/>
                      <w:b/>
                      <w:bCs/>
                      <w:color w:val="000000" w:themeColor="text1"/>
                      <w:sz w:val="20"/>
                      <w:szCs w:val="20"/>
                    </w:rPr>
                    <w:t>BTTĐC</w:t>
                  </w:r>
                  <w:r w:rsidRPr="00E61DBD">
                    <w:rPr>
                      <w:rFonts w:ascii="Times New Roman" w:hAnsi="Times New Roman" w:cs="Times New Roman"/>
                      <w:b/>
                      <w:bCs/>
                      <w:color w:val="000000" w:themeColor="text1"/>
                      <w:sz w:val="20"/>
                      <w:szCs w:val="20"/>
                    </w:rPr>
                    <w:t xml:space="preserve"> (TM</w:t>
                  </w:r>
                  <w:r w:rsidR="003B5CF8">
                    <w:rPr>
                      <w:rFonts w:ascii="Times New Roman" w:hAnsi="Times New Roman" w:cs="Times New Roman"/>
                      <w:b/>
                      <w:bCs/>
                      <w:color w:val="000000" w:themeColor="text1"/>
                      <w:sz w:val="20"/>
                      <w:szCs w:val="20"/>
                    </w:rPr>
                    <w:t xml:space="preserve"> 667</w:t>
                  </w:r>
                  <w:r w:rsidRPr="00E61DBD">
                    <w:rPr>
                      <w:rFonts w:ascii="Times New Roman" w:hAnsi="Times New Roman" w:cs="Times New Roman"/>
                      <w:b/>
                      <w:bCs/>
                      <w:color w:val="000000" w:themeColor="text1"/>
                      <w:sz w:val="20"/>
                      <w:szCs w:val="20"/>
                    </w:rPr>
                    <w:t>)</w:t>
                  </w:r>
                </w:p>
                <w:p w14:paraId="68B28DC2" w14:textId="113A8542" w:rsidR="00634DD7" w:rsidRPr="00E61DBD" w:rsidRDefault="00634DD7" w:rsidP="009157C9">
                  <w:pPr>
                    <w:jc w:val="both"/>
                    <w:rPr>
                      <w:rFonts w:ascii="Times New Roman" w:hAnsi="Times New Roman" w:cs="Times New Roman"/>
                      <w:b/>
                      <w:bCs/>
                      <w:color w:val="000000" w:themeColor="text1"/>
                      <w:sz w:val="20"/>
                      <w:szCs w:val="20"/>
                    </w:rPr>
                  </w:pPr>
                </w:p>
              </w:tc>
            </w:tr>
            <w:tr w:rsidR="000C164E" w:rsidRPr="00E61DBD" w14:paraId="0EEA960F" w14:textId="77777777" w:rsidTr="000C70A9">
              <w:trPr>
                <w:trHeight w:val="749"/>
                <w:jc w:val="center"/>
              </w:trPr>
              <w:tc>
                <w:tcPr>
                  <w:tcW w:w="694" w:type="dxa"/>
                </w:tcPr>
                <w:p w14:paraId="28C50D45" w14:textId="3A8D7033" w:rsidR="000C164E" w:rsidRPr="000C164E" w:rsidRDefault="000C164E" w:rsidP="009157C9">
                  <w:pPr>
                    <w:jc w:val="both"/>
                    <w:rPr>
                      <w:rFonts w:ascii="Times New Roman" w:hAnsi="Times New Roman" w:cs="Times New Roman"/>
                      <w:b/>
                      <w:color w:val="FF0000"/>
                      <w:sz w:val="20"/>
                      <w:szCs w:val="20"/>
                    </w:rPr>
                  </w:pPr>
                  <w:r w:rsidRPr="000C164E">
                    <w:rPr>
                      <w:rFonts w:ascii="Times New Roman" w:hAnsi="Times New Roman" w:cs="Times New Roman"/>
                      <w:b/>
                      <w:color w:val="FF0000"/>
                      <w:sz w:val="20"/>
                      <w:szCs w:val="20"/>
                    </w:rPr>
                    <w:t>14:00</w:t>
                  </w:r>
                </w:p>
              </w:tc>
              <w:tc>
                <w:tcPr>
                  <w:tcW w:w="4202" w:type="dxa"/>
                </w:tcPr>
                <w:p w14:paraId="6083190E" w14:textId="77777777" w:rsidR="000C164E" w:rsidRPr="000C164E" w:rsidRDefault="000C164E" w:rsidP="000C164E">
                  <w:pPr>
                    <w:jc w:val="both"/>
                    <w:rPr>
                      <w:rFonts w:ascii="Times New Roman" w:hAnsi="Times New Roman"/>
                      <w:b/>
                      <w:bCs/>
                      <w:color w:val="FF0000"/>
                      <w:sz w:val="20"/>
                      <w:szCs w:val="20"/>
                    </w:rPr>
                  </w:pPr>
                  <w:r w:rsidRPr="000C164E">
                    <w:rPr>
                      <w:rFonts w:ascii="Times New Roman" w:hAnsi="Times New Roman" w:cs="Times New Roman"/>
                      <w:b/>
                      <w:bCs/>
                      <w:color w:val="FF0000"/>
                      <w:sz w:val="20"/>
                      <w:szCs w:val="20"/>
                    </w:rPr>
                    <w:t>-Nội dung:</w:t>
                  </w:r>
                  <w:r w:rsidRPr="000C164E">
                    <w:rPr>
                      <w:rFonts w:ascii="Times New Roman" w:hAnsi="Times New Roman" w:cs="Times New Roman"/>
                      <w:bCs/>
                      <w:color w:val="FF0000"/>
                      <w:sz w:val="20"/>
                      <w:szCs w:val="20"/>
                    </w:rPr>
                    <w:t xml:space="preserve"> </w:t>
                  </w:r>
                  <w:r w:rsidRPr="000C164E">
                    <w:rPr>
                      <w:rFonts w:ascii="Times New Roman" w:hAnsi="Times New Roman"/>
                      <w:b/>
                      <w:bCs/>
                      <w:color w:val="FF0000"/>
                      <w:sz w:val="20"/>
                      <w:szCs w:val="20"/>
                    </w:rPr>
                    <w:t xml:space="preserve">Đ/c Bùi Minh Thạnh chủ trì họp nghe báo cáo: (1) tình hình sử dụng đất, khu đất tại số 950 (số cũ C1/10Q), Quốc lộ 1A, phường Tân Tạo, quận Bình Tân (nay là phường Bình Tân, Thành phố Hồ Chí Minh), (2) sử dụng đất tại số 63, Quốc Lộ 13, phường Hiệp Bình, </w:t>
                  </w:r>
                </w:p>
                <w:p w14:paraId="2065175D" w14:textId="77777777" w:rsidR="000C164E" w:rsidRPr="000C164E" w:rsidRDefault="000C164E" w:rsidP="000C164E">
                  <w:pPr>
                    <w:jc w:val="both"/>
                    <w:rPr>
                      <w:rFonts w:ascii="Times New Roman" w:hAnsi="Times New Roman" w:cs="Times New Roman"/>
                      <w:b/>
                      <w:bCs/>
                      <w:color w:val="FF0000"/>
                      <w:sz w:val="20"/>
                      <w:szCs w:val="20"/>
                    </w:rPr>
                  </w:pPr>
                  <w:r w:rsidRPr="000C164E">
                    <w:rPr>
                      <w:rFonts w:ascii="Times New Roman" w:hAnsi="Times New Roman" w:cs="Times New Roman"/>
                      <w:b/>
                      <w:bCs/>
                      <w:color w:val="FF0000"/>
                      <w:sz w:val="20"/>
                      <w:szCs w:val="20"/>
                    </w:rPr>
                    <w:lastRenderedPageBreak/>
                    <w:t>-Thành phần: PGĐ Nguyễn Thị Bích Thủy, LĐ PQLĐ (TM)</w:t>
                  </w:r>
                </w:p>
                <w:p w14:paraId="613E0620" w14:textId="77777777" w:rsidR="000C164E" w:rsidRPr="000C164E" w:rsidRDefault="000C164E" w:rsidP="000C164E">
                  <w:pPr>
                    <w:jc w:val="both"/>
                    <w:rPr>
                      <w:rFonts w:ascii="Times New Roman" w:hAnsi="Times New Roman"/>
                      <w:b/>
                      <w:bCs/>
                      <w:color w:val="FF0000"/>
                      <w:sz w:val="20"/>
                      <w:szCs w:val="20"/>
                    </w:rPr>
                  </w:pPr>
                  <w:r w:rsidRPr="000C164E">
                    <w:rPr>
                      <w:rFonts w:ascii="Times New Roman" w:hAnsi="Times New Roman"/>
                      <w:b/>
                      <w:bCs/>
                      <w:color w:val="FF0000"/>
                      <w:sz w:val="20"/>
                      <w:szCs w:val="20"/>
                    </w:rPr>
                    <w:t>(3) về nghĩa vụ tài chính bổ sung khi điều chỉnh thời hạn thuê đất đối với lô đất 1-15A thuộc Khu đô thị mới Thủ Thiêm để thực hiện thanh toán Hợp đồng BT</w:t>
                  </w:r>
                </w:p>
                <w:p w14:paraId="237DF46F" w14:textId="77777777" w:rsidR="000C164E" w:rsidRPr="000C164E" w:rsidRDefault="000C164E" w:rsidP="000C164E">
                  <w:pPr>
                    <w:jc w:val="both"/>
                    <w:rPr>
                      <w:rFonts w:ascii="Times New Roman" w:hAnsi="Times New Roman" w:cs="Times New Roman"/>
                      <w:b/>
                      <w:bCs/>
                      <w:color w:val="FF0000"/>
                      <w:sz w:val="20"/>
                      <w:szCs w:val="20"/>
                    </w:rPr>
                  </w:pPr>
                  <w:r w:rsidRPr="000C164E">
                    <w:rPr>
                      <w:rFonts w:ascii="Times New Roman" w:hAnsi="Times New Roman" w:cs="Times New Roman"/>
                      <w:b/>
                      <w:bCs/>
                      <w:color w:val="FF0000"/>
                      <w:sz w:val="20"/>
                      <w:szCs w:val="20"/>
                    </w:rPr>
                    <w:t xml:space="preserve">-Thành phần: PGĐ Nguyễn Minh Nhựt, LĐ PKTĐ, LĐ P QLĐ, TTPTQĐ </w:t>
                  </w:r>
                </w:p>
                <w:p w14:paraId="2A9AC7AA" w14:textId="77777777" w:rsidR="000C164E" w:rsidRPr="000C164E" w:rsidRDefault="000C164E" w:rsidP="009157C9">
                  <w:pPr>
                    <w:jc w:val="both"/>
                    <w:rPr>
                      <w:rFonts w:ascii="Times New Roman" w:hAnsi="Times New Roman" w:cs="Times New Roman"/>
                      <w:b/>
                      <w:bCs/>
                      <w:color w:val="FF0000"/>
                      <w:sz w:val="20"/>
                      <w:szCs w:val="20"/>
                    </w:rPr>
                  </w:pPr>
                </w:p>
              </w:tc>
            </w:tr>
            <w:tr w:rsidR="00E61DBD" w:rsidRPr="00E61DBD" w14:paraId="4AB82A1E" w14:textId="77777777" w:rsidTr="000C70A9">
              <w:trPr>
                <w:trHeight w:val="749"/>
                <w:jc w:val="center"/>
              </w:trPr>
              <w:tc>
                <w:tcPr>
                  <w:tcW w:w="694" w:type="dxa"/>
                </w:tcPr>
                <w:p w14:paraId="78D7CDD5" w14:textId="25402723" w:rsidR="00E31793" w:rsidRPr="00E61DBD" w:rsidRDefault="00E31793" w:rsidP="00E31793">
                  <w:pPr>
                    <w:jc w:val="both"/>
                    <w:rPr>
                      <w:rFonts w:ascii="Times New Roman" w:hAnsi="Times New Roman" w:cs="Times New Roman"/>
                      <w:b/>
                      <w:color w:val="000000" w:themeColor="text1"/>
                      <w:sz w:val="20"/>
                      <w:szCs w:val="20"/>
                    </w:rPr>
                  </w:pPr>
                  <w:r w:rsidRPr="00AE50BC">
                    <w:rPr>
                      <w:rFonts w:ascii="Times New Roman" w:hAnsi="Times New Roman" w:cs="Times New Roman"/>
                      <w:b/>
                      <w:color w:val="C00000"/>
                      <w:sz w:val="20"/>
                      <w:szCs w:val="20"/>
                    </w:rPr>
                    <w:lastRenderedPageBreak/>
                    <w:t>14:00</w:t>
                  </w:r>
                </w:p>
              </w:tc>
              <w:tc>
                <w:tcPr>
                  <w:tcW w:w="4202" w:type="dxa"/>
                </w:tcPr>
                <w:p w14:paraId="0DAF4C5B" w14:textId="77777777" w:rsidR="00E31793" w:rsidRPr="00E61DBD" w:rsidRDefault="00E31793" w:rsidP="00E31793">
                  <w:pPr>
                    <w:jc w:val="both"/>
                    <w:rPr>
                      <w:rFonts w:ascii="Times New Roman" w:hAnsi="Times New Roman" w:cs="Times New Roman"/>
                      <w:bCs/>
                      <w:color w:val="000000" w:themeColor="text1"/>
                      <w:sz w:val="20"/>
                      <w:szCs w:val="20"/>
                      <w:lang w:val="vi-VN"/>
                    </w:rPr>
                  </w:pPr>
                  <w:r w:rsidRPr="00E61DBD">
                    <w:rPr>
                      <w:rFonts w:ascii="Times New Roman" w:hAnsi="Times New Roman" w:cs="Times New Roman"/>
                      <w:bCs/>
                      <w:color w:val="000000" w:themeColor="text1"/>
                      <w:sz w:val="20"/>
                      <w:szCs w:val="20"/>
                    </w:rPr>
                    <w:t>- Nội dung:</w:t>
                  </w:r>
                  <w:r w:rsidRPr="00E61DBD">
                    <w:rPr>
                      <w:rFonts w:ascii="Times New Roman" w:hAnsi="Times New Roman" w:cs="Times New Roman"/>
                      <w:color w:val="000000" w:themeColor="text1"/>
                      <w:sz w:val="20"/>
                      <w:szCs w:val="20"/>
                    </w:rPr>
                    <w:t xml:space="preserve"> Công bố Quyết định thành lập Quỹ Bảo vệ môi trường TPHCM</w:t>
                  </w:r>
                </w:p>
                <w:p w14:paraId="191101D3" w14:textId="77777777" w:rsidR="00E31793" w:rsidRPr="00E61DBD" w:rsidRDefault="00E31793" w:rsidP="00E31793">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Người chủ trì: </w:t>
                  </w:r>
                  <w:r w:rsidRPr="00E61DBD">
                    <w:rPr>
                      <w:rFonts w:ascii="Times New Roman" w:hAnsi="Times New Roman" w:cs="Times New Roman"/>
                      <w:color w:val="000000" w:themeColor="text1"/>
                      <w:sz w:val="20"/>
                      <w:szCs w:val="20"/>
                    </w:rPr>
                    <w:t>Giám đốc Nguyễn Toàn Thắng</w:t>
                  </w:r>
                </w:p>
                <w:p w14:paraId="3C7FA90F" w14:textId="77777777" w:rsidR="00E31793" w:rsidRPr="00E61DBD" w:rsidRDefault="00E31793" w:rsidP="00E31793">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Địa điểm: </w:t>
                  </w:r>
                  <w:r w:rsidRPr="00E61DBD">
                    <w:rPr>
                      <w:rFonts w:ascii="Times New Roman" w:hAnsi="Times New Roman" w:cs="Times New Roman"/>
                      <w:color w:val="000000" w:themeColor="text1"/>
                      <w:sz w:val="20"/>
                      <w:szCs w:val="20"/>
                    </w:rPr>
                    <w:t>Hội trường (KV1)</w:t>
                  </w:r>
                </w:p>
                <w:p w14:paraId="08858124" w14:textId="77777777" w:rsidR="00E31793" w:rsidRPr="00E61DBD" w:rsidRDefault="00E31793" w:rsidP="00E31793">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PGĐ Nguyễn Ngọc Thúy, toàn thể viên chức Quỹ BVMT KV 1,2,3</w:t>
                  </w:r>
                </w:p>
                <w:p w14:paraId="0A005B38" w14:textId="155D7CCE" w:rsidR="00E31793" w:rsidRPr="00E61DBD" w:rsidRDefault="00E31793" w:rsidP="003250BC">
                  <w:pPr>
                    <w:jc w:val="both"/>
                    <w:rPr>
                      <w:rFonts w:ascii="Times New Roman" w:hAnsi="Times New Roman" w:cs="Times New Roman"/>
                      <w:b/>
                      <w:bCs/>
                      <w:color w:val="000000" w:themeColor="text1"/>
                      <w:sz w:val="20"/>
                      <w:szCs w:val="20"/>
                    </w:rPr>
                  </w:pPr>
                  <w:r w:rsidRPr="00E61DBD">
                    <w:rPr>
                      <w:rFonts w:ascii="Times New Roman" w:hAnsi="Times New Roman" w:cs="Times New Roman"/>
                      <w:bCs/>
                      <w:color w:val="000000" w:themeColor="text1"/>
                      <w:sz w:val="20"/>
                      <w:szCs w:val="20"/>
                    </w:rPr>
                    <w:t>-  Chuẩn bị: VPS</w:t>
                  </w:r>
                </w:p>
              </w:tc>
            </w:tr>
            <w:tr w:rsidR="00E61DBD" w:rsidRPr="00E61DBD" w14:paraId="7DAB3FF6" w14:textId="77777777" w:rsidTr="000C70A9">
              <w:trPr>
                <w:trHeight w:val="749"/>
                <w:jc w:val="center"/>
              </w:trPr>
              <w:tc>
                <w:tcPr>
                  <w:tcW w:w="694" w:type="dxa"/>
                </w:tcPr>
                <w:p w14:paraId="0C68DCAC" w14:textId="27BF1967" w:rsidR="00E31793" w:rsidRPr="00E61DBD" w:rsidRDefault="00E31793" w:rsidP="00E31793">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202" w:type="dxa"/>
                </w:tcPr>
                <w:p w14:paraId="702B20BF" w14:textId="77777777" w:rsidR="00E31793" w:rsidRPr="00E61DBD" w:rsidRDefault="00E31793" w:rsidP="00E31793">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w:t>
                  </w:r>
                  <w:r w:rsidRPr="00E61DBD">
                    <w:rPr>
                      <w:color w:val="000000" w:themeColor="text1"/>
                    </w:rPr>
                    <w:t xml:space="preserve"> </w:t>
                  </w:r>
                  <w:r w:rsidRPr="00E61DBD">
                    <w:rPr>
                      <w:rFonts w:ascii="Times New Roman" w:hAnsi="Times New Roman" w:cs="Times New Roman"/>
                      <w:bCs/>
                      <w:color w:val="000000" w:themeColor="text1"/>
                      <w:sz w:val="20"/>
                      <w:szCs w:val="20"/>
                    </w:rPr>
                    <w:t>Làm việc với Trung tâm Kiểm định bản đồ và Tư vấn TNMT đối với công tác xác định giá đất</w:t>
                  </w:r>
                </w:p>
                <w:p w14:paraId="419435D9" w14:textId="77777777" w:rsidR="00E31793" w:rsidRPr="00E61DBD" w:rsidRDefault="00E31793" w:rsidP="00E31793">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Nguyễn Minh Nhựt</w:t>
                  </w:r>
                </w:p>
                <w:p w14:paraId="6DE2A66A" w14:textId="71CD6364" w:rsidR="00E31793" w:rsidRPr="00E61DBD" w:rsidRDefault="00E31793" w:rsidP="00E31793">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Địa điểm: Phòng họp </w:t>
                  </w:r>
                  <w:r w:rsidR="007423C4" w:rsidRPr="00E61DBD">
                    <w:rPr>
                      <w:rFonts w:ascii="Times New Roman" w:hAnsi="Times New Roman" w:cs="Times New Roman"/>
                      <w:bCs/>
                      <w:color w:val="000000" w:themeColor="text1"/>
                      <w:sz w:val="20"/>
                      <w:szCs w:val="20"/>
                    </w:rPr>
                    <w:t>209</w:t>
                  </w:r>
                </w:p>
                <w:p w14:paraId="2B170F85" w14:textId="77777777" w:rsidR="00E31793" w:rsidRPr="00E61DBD" w:rsidRDefault="00E31793" w:rsidP="00E31793">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Ban Giám đốc TTKĐ</w:t>
                  </w:r>
                </w:p>
                <w:p w14:paraId="7E662A11" w14:textId="77777777" w:rsidR="00E31793" w:rsidRPr="00E61DBD" w:rsidRDefault="00E31793" w:rsidP="004C4A2E">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GĐ TTKĐBĐ</w:t>
                  </w:r>
                </w:p>
                <w:p w14:paraId="2DE6788B" w14:textId="15CEC7DC" w:rsidR="007423C4" w:rsidRPr="00E61DBD" w:rsidRDefault="007423C4" w:rsidP="004C4A2E">
                  <w:pPr>
                    <w:jc w:val="both"/>
                    <w:rPr>
                      <w:rFonts w:ascii="Times New Roman" w:hAnsi="Times New Roman" w:cs="Times New Roman"/>
                      <w:b/>
                      <w:color w:val="000000" w:themeColor="text1"/>
                      <w:sz w:val="20"/>
                      <w:szCs w:val="20"/>
                    </w:rPr>
                  </w:pPr>
                </w:p>
              </w:tc>
            </w:tr>
            <w:tr w:rsidR="00E61DBD" w:rsidRPr="00E61DBD" w14:paraId="1DCCD4E1" w14:textId="77777777" w:rsidTr="007423C4">
              <w:trPr>
                <w:trHeight w:val="433"/>
                <w:jc w:val="center"/>
              </w:trPr>
              <w:tc>
                <w:tcPr>
                  <w:tcW w:w="694" w:type="dxa"/>
                </w:tcPr>
                <w:p w14:paraId="582AB2BC" w14:textId="3B1305E9" w:rsidR="007423C4" w:rsidRPr="00E61DBD" w:rsidRDefault="007423C4" w:rsidP="007423C4">
                  <w:pPr>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rPr>
                    <w:t>14:00</w:t>
                  </w:r>
                </w:p>
              </w:tc>
              <w:tc>
                <w:tcPr>
                  <w:tcW w:w="4202" w:type="dxa"/>
                </w:tcPr>
                <w:p w14:paraId="24CF6345" w14:textId="77777777" w:rsidR="007423C4" w:rsidRPr="00E61DBD" w:rsidRDefault="007423C4" w:rsidP="007423C4">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Nội dung: Họp về Kế hoạch triển khai công tác quản lý nhà nước về chất thải rắn</w:t>
                  </w:r>
                </w:p>
                <w:p w14:paraId="43201D44" w14:textId="77777777" w:rsidR="007423C4" w:rsidRPr="00E61DBD" w:rsidRDefault="007423C4" w:rsidP="007423C4">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Người chủ trì: PGĐ Nguyễn Hồng Nguyên</w:t>
                  </w:r>
                </w:p>
                <w:p w14:paraId="420F9351" w14:textId="427E6251" w:rsidR="007423C4" w:rsidRPr="00E61DBD" w:rsidRDefault="007423C4" w:rsidP="007423C4">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w:t>
                  </w:r>
                  <w:r w:rsidRPr="00E61DBD">
                    <w:rPr>
                      <w:rFonts w:ascii="Times New Roman" w:hAnsi="Times New Roman" w:cs="Times New Roman"/>
                      <w:iCs/>
                      <w:color w:val="000000" w:themeColor="text1"/>
                      <w:sz w:val="20"/>
                      <w:szCs w:val="20"/>
                    </w:rPr>
                    <w:t xml:space="preserve"> </w:t>
                  </w:r>
                  <w:r w:rsidRPr="00E61DBD">
                    <w:rPr>
                      <w:rFonts w:ascii="Times New Roman" w:hAnsi="Times New Roman" w:cs="Times New Roman"/>
                      <w:color w:val="000000" w:themeColor="text1"/>
                      <w:sz w:val="20"/>
                      <w:szCs w:val="20"/>
                    </w:rPr>
                    <w:t>Phòng họp 111 (KV1)</w:t>
                  </w:r>
                </w:p>
                <w:p w14:paraId="6A936D8E" w14:textId="77777777" w:rsidR="007423C4" w:rsidRPr="00E61DBD" w:rsidRDefault="007423C4" w:rsidP="007423C4">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Thành phần: PCTR</w:t>
                  </w:r>
                </w:p>
                <w:p w14:paraId="2611B4D1" w14:textId="77777777" w:rsidR="007423C4" w:rsidRDefault="007423C4" w:rsidP="007423C4">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Chuẩn bị: PCTR</w:t>
                  </w:r>
                </w:p>
                <w:p w14:paraId="7917B6CD" w14:textId="2A15EC29" w:rsidR="00175759" w:rsidRPr="00E61DBD" w:rsidRDefault="00175759" w:rsidP="007423C4">
                  <w:pPr>
                    <w:jc w:val="both"/>
                    <w:rPr>
                      <w:rFonts w:ascii="Times New Roman" w:hAnsi="Times New Roman" w:cs="Times New Roman"/>
                      <w:color w:val="000000" w:themeColor="text1"/>
                      <w:sz w:val="20"/>
                      <w:szCs w:val="20"/>
                    </w:rPr>
                  </w:pPr>
                </w:p>
              </w:tc>
            </w:tr>
            <w:tr w:rsidR="00175759" w:rsidRPr="00E61DBD" w14:paraId="0A6AFA5C" w14:textId="77777777" w:rsidTr="000C70A9">
              <w:trPr>
                <w:trHeight w:val="749"/>
                <w:jc w:val="center"/>
              </w:trPr>
              <w:tc>
                <w:tcPr>
                  <w:tcW w:w="694" w:type="dxa"/>
                </w:tcPr>
                <w:p w14:paraId="273D3413" w14:textId="1497617B" w:rsidR="00175759" w:rsidRPr="00E61DBD" w:rsidRDefault="00175759" w:rsidP="00175759">
                  <w:pPr>
                    <w:jc w:val="both"/>
                    <w:rPr>
                      <w:rFonts w:ascii="Times New Roman" w:hAnsi="Times New Roman" w:cs="Times New Roman"/>
                      <w:b/>
                      <w:color w:val="000000" w:themeColor="text1"/>
                      <w:sz w:val="20"/>
                      <w:szCs w:val="20"/>
                      <w:u w:color="000000" w:themeColor="text1"/>
                    </w:rPr>
                  </w:pPr>
                  <w:r>
                    <w:rPr>
                      <w:rFonts w:ascii="Times New Roman" w:hAnsi="Times New Roman" w:cs="Times New Roman"/>
                      <w:b/>
                      <w:color w:val="C00000"/>
                      <w:sz w:val="20"/>
                      <w:szCs w:val="20"/>
                      <w:u w:color="000000" w:themeColor="text1"/>
                    </w:rPr>
                    <w:t>14</w:t>
                  </w:r>
                  <w:r w:rsidRPr="00175759">
                    <w:rPr>
                      <w:rFonts w:ascii="Times New Roman" w:hAnsi="Times New Roman" w:cs="Times New Roman"/>
                      <w:b/>
                      <w:color w:val="C00000"/>
                      <w:sz w:val="20"/>
                      <w:szCs w:val="20"/>
                      <w:u w:color="000000" w:themeColor="text1"/>
                    </w:rPr>
                    <w:t>:</w:t>
                  </w:r>
                  <w:r>
                    <w:rPr>
                      <w:rFonts w:ascii="Times New Roman" w:hAnsi="Times New Roman" w:cs="Times New Roman"/>
                      <w:b/>
                      <w:color w:val="C00000"/>
                      <w:sz w:val="20"/>
                      <w:szCs w:val="20"/>
                      <w:u w:color="000000" w:themeColor="text1"/>
                    </w:rPr>
                    <w:t>0</w:t>
                  </w:r>
                  <w:r w:rsidRPr="00175759">
                    <w:rPr>
                      <w:rFonts w:ascii="Times New Roman" w:hAnsi="Times New Roman" w:cs="Times New Roman"/>
                      <w:b/>
                      <w:color w:val="C00000"/>
                      <w:sz w:val="20"/>
                      <w:szCs w:val="20"/>
                      <w:u w:color="000000" w:themeColor="text1"/>
                    </w:rPr>
                    <w:t>0</w:t>
                  </w:r>
                </w:p>
              </w:tc>
              <w:tc>
                <w:tcPr>
                  <w:tcW w:w="4202" w:type="dxa"/>
                </w:tcPr>
                <w:p w14:paraId="16095056" w14:textId="52A9F408" w:rsidR="00175759" w:rsidRPr="00175759" w:rsidRDefault="00175759" w:rsidP="00175759">
                  <w:pPr>
                    <w:jc w:val="both"/>
                    <w:rPr>
                      <w:rFonts w:ascii="Times New Roman" w:hAnsi="Times New Roman" w:cs="Times New Roman"/>
                      <w:color w:val="C00000"/>
                      <w:sz w:val="20"/>
                      <w:szCs w:val="20"/>
                    </w:rPr>
                  </w:pPr>
                  <w:r w:rsidRPr="00175759">
                    <w:rPr>
                      <w:rFonts w:ascii="Times New Roman" w:hAnsi="Times New Roman" w:cs="Times New Roman"/>
                      <w:color w:val="C00000"/>
                      <w:sz w:val="20"/>
                      <w:szCs w:val="20"/>
                    </w:rPr>
                    <w:t xml:space="preserve">- Nội dung: </w:t>
                  </w:r>
                  <w:r>
                    <w:rPr>
                      <w:rFonts w:ascii="Times New Roman" w:hAnsi="Times New Roman" w:cs="Times New Roman"/>
                      <w:color w:val="C00000"/>
                      <w:sz w:val="20"/>
                      <w:szCs w:val="20"/>
                    </w:rPr>
                    <w:t xml:space="preserve">Kiểm tra </w:t>
                  </w:r>
                  <w:r w:rsidR="00414FEA">
                    <w:rPr>
                      <w:rFonts w:ascii="Times New Roman" w:hAnsi="Times New Roman" w:cs="Times New Roman"/>
                      <w:color w:val="C00000"/>
                      <w:sz w:val="20"/>
                      <w:szCs w:val="20"/>
                    </w:rPr>
                    <w:t>công trình</w:t>
                  </w:r>
                  <w:r>
                    <w:rPr>
                      <w:rFonts w:ascii="Times New Roman" w:hAnsi="Times New Roman" w:cs="Times New Roman"/>
                      <w:color w:val="C00000"/>
                      <w:sz w:val="20"/>
                      <w:szCs w:val="20"/>
                    </w:rPr>
                    <w:t xml:space="preserve"> Thủy lợi khu vực Bình Dương</w:t>
                  </w:r>
                </w:p>
                <w:p w14:paraId="7E5BAFDB" w14:textId="77777777" w:rsidR="00175759" w:rsidRPr="00175759" w:rsidRDefault="00175759" w:rsidP="00175759">
                  <w:pPr>
                    <w:jc w:val="both"/>
                    <w:rPr>
                      <w:rFonts w:ascii="Times New Roman" w:hAnsi="Times New Roman" w:cs="Times New Roman"/>
                      <w:bCs/>
                      <w:color w:val="C00000"/>
                      <w:sz w:val="20"/>
                      <w:szCs w:val="20"/>
                    </w:rPr>
                  </w:pPr>
                  <w:r w:rsidRPr="00175759">
                    <w:rPr>
                      <w:rFonts w:ascii="Times New Roman" w:hAnsi="Times New Roman" w:cs="Times New Roman"/>
                      <w:bCs/>
                      <w:color w:val="C00000"/>
                      <w:sz w:val="20"/>
                      <w:szCs w:val="20"/>
                    </w:rPr>
                    <w:t>- Người chủ trì: PGĐ Nguyễn Xuân Hoàng</w:t>
                  </w:r>
                </w:p>
                <w:p w14:paraId="1E7662BD" w14:textId="3D435DFB" w:rsidR="00175759" w:rsidRPr="00175759" w:rsidRDefault="00175759" w:rsidP="00175759">
                  <w:pPr>
                    <w:jc w:val="both"/>
                    <w:rPr>
                      <w:rFonts w:ascii="Times New Roman" w:hAnsi="Times New Roman" w:cs="Times New Roman"/>
                      <w:bCs/>
                      <w:color w:val="C00000"/>
                      <w:sz w:val="20"/>
                      <w:szCs w:val="20"/>
                    </w:rPr>
                  </w:pPr>
                  <w:r w:rsidRPr="00175759">
                    <w:rPr>
                      <w:rFonts w:ascii="Times New Roman" w:hAnsi="Times New Roman" w:cs="Times New Roman"/>
                      <w:bCs/>
                      <w:color w:val="C00000"/>
                      <w:sz w:val="20"/>
                      <w:szCs w:val="20"/>
                    </w:rPr>
                    <w:t xml:space="preserve">- Địa điểm: </w:t>
                  </w:r>
                  <w:r w:rsidRPr="00175759">
                    <w:rPr>
                      <w:rFonts w:ascii="Times New Roman" w:hAnsi="Times New Roman" w:cs="Times New Roman"/>
                      <w:color w:val="C00000"/>
                      <w:sz w:val="20"/>
                      <w:szCs w:val="20"/>
                    </w:rPr>
                    <w:t xml:space="preserve">Phòng họp </w:t>
                  </w:r>
                  <w:r>
                    <w:rPr>
                      <w:rFonts w:ascii="Times New Roman" w:hAnsi="Times New Roman" w:cs="Times New Roman"/>
                      <w:color w:val="C00000"/>
                      <w:sz w:val="20"/>
                      <w:szCs w:val="20"/>
                    </w:rPr>
                    <w:t>(KV2)</w:t>
                  </w:r>
                </w:p>
                <w:p w14:paraId="3EB6C201" w14:textId="5C792965" w:rsidR="00175759" w:rsidRPr="00175759" w:rsidRDefault="00175759" w:rsidP="00175759">
                  <w:pPr>
                    <w:jc w:val="both"/>
                    <w:rPr>
                      <w:rFonts w:ascii="Times New Roman" w:hAnsi="Times New Roman" w:cs="Times New Roman"/>
                      <w:bCs/>
                      <w:color w:val="C00000"/>
                      <w:sz w:val="20"/>
                      <w:szCs w:val="20"/>
                    </w:rPr>
                  </w:pPr>
                  <w:r w:rsidRPr="00175759">
                    <w:rPr>
                      <w:rFonts w:ascii="Times New Roman" w:hAnsi="Times New Roman" w:cs="Times New Roman"/>
                      <w:bCs/>
                      <w:color w:val="C00000"/>
                      <w:sz w:val="20"/>
                      <w:szCs w:val="20"/>
                    </w:rPr>
                    <w:t>- Thành phần: VPS, P.QLĐT, CCTL</w:t>
                  </w:r>
                </w:p>
                <w:p w14:paraId="043D75EF" w14:textId="077B8E7C" w:rsidR="00175759" w:rsidRPr="00175759" w:rsidRDefault="00175759" w:rsidP="00175759">
                  <w:pPr>
                    <w:jc w:val="both"/>
                    <w:rPr>
                      <w:rFonts w:ascii="Times New Roman" w:hAnsi="Times New Roman" w:cs="Times New Roman"/>
                      <w:color w:val="C00000"/>
                      <w:sz w:val="20"/>
                      <w:szCs w:val="20"/>
                    </w:rPr>
                  </w:pPr>
                  <w:r w:rsidRPr="00175759">
                    <w:rPr>
                      <w:rFonts w:ascii="Times New Roman" w:hAnsi="Times New Roman" w:cs="Times New Roman"/>
                      <w:color w:val="C00000"/>
                      <w:sz w:val="20"/>
                      <w:szCs w:val="20"/>
                    </w:rPr>
                    <w:t xml:space="preserve">-Chuẩn bị: </w:t>
                  </w:r>
                  <w:r w:rsidRPr="00175759">
                    <w:rPr>
                      <w:rFonts w:ascii="Times New Roman" w:hAnsi="Times New Roman" w:cs="Times New Roman"/>
                      <w:bCs/>
                      <w:color w:val="C00000"/>
                      <w:sz w:val="20"/>
                      <w:szCs w:val="20"/>
                    </w:rPr>
                    <w:t>CCTL</w:t>
                  </w:r>
                </w:p>
                <w:p w14:paraId="720379F7" w14:textId="77777777" w:rsidR="00175759" w:rsidRPr="00E61DBD" w:rsidRDefault="00175759" w:rsidP="00175759">
                  <w:pPr>
                    <w:jc w:val="both"/>
                    <w:rPr>
                      <w:rFonts w:ascii="Times New Roman" w:hAnsi="Times New Roman" w:cs="Times New Roman"/>
                      <w:color w:val="000000" w:themeColor="text1"/>
                      <w:sz w:val="20"/>
                      <w:szCs w:val="20"/>
                    </w:rPr>
                  </w:pPr>
                </w:p>
              </w:tc>
            </w:tr>
            <w:tr w:rsidR="00E61DBD" w:rsidRPr="00E61DBD" w14:paraId="5AC5D380" w14:textId="77777777" w:rsidTr="000C70A9">
              <w:trPr>
                <w:trHeight w:val="749"/>
                <w:jc w:val="center"/>
              </w:trPr>
              <w:tc>
                <w:tcPr>
                  <w:tcW w:w="694" w:type="dxa"/>
                </w:tcPr>
                <w:p w14:paraId="579DF967" w14:textId="68EB826D" w:rsidR="00E31793" w:rsidRPr="00E61DBD" w:rsidRDefault="00E31793" w:rsidP="00E31793">
                  <w:pPr>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14:30</w:t>
                  </w:r>
                </w:p>
              </w:tc>
              <w:tc>
                <w:tcPr>
                  <w:tcW w:w="4202" w:type="dxa"/>
                </w:tcPr>
                <w:p w14:paraId="5524F756" w14:textId="4E4E17B0"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Nội dung: Nghe Ban Quản lý rừng đặc dụng TP HCM báo cáo nội dung phương án quản lý rừng phòng hộ Cần Giờ đến năm 2030</w:t>
                  </w:r>
                </w:p>
                <w:p w14:paraId="06317C81" w14:textId="31808A3F"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Người chủ trì: PGĐ Hồ </w:t>
                  </w:r>
                  <w:r w:rsidR="0096748E" w:rsidRPr="00E61DBD">
                    <w:rPr>
                      <w:rFonts w:ascii="Times New Roman" w:hAnsi="Times New Roman" w:cs="Times New Roman"/>
                      <w:color w:val="000000" w:themeColor="text1"/>
                      <w:sz w:val="20"/>
                      <w:szCs w:val="20"/>
                    </w:rPr>
                    <w:t xml:space="preserve">Trúc </w:t>
                  </w:r>
                  <w:r w:rsidRPr="00E61DBD">
                    <w:rPr>
                      <w:rFonts w:ascii="Times New Roman" w:hAnsi="Times New Roman" w:cs="Times New Roman"/>
                      <w:color w:val="000000" w:themeColor="text1"/>
                      <w:sz w:val="20"/>
                      <w:szCs w:val="20"/>
                    </w:rPr>
                    <w:t xml:space="preserve">Thanh </w:t>
                  </w:r>
                </w:p>
                <w:p w14:paraId="338227AC" w14:textId="50E6DE2C"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w:t>
                  </w:r>
                  <w:r w:rsidRPr="00E61DBD">
                    <w:rPr>
                      <w:rFonts w:ascii="Times New Roman" w:hAnsi="Times New Roman" w:cs="Times New Roman"/>
                      <w:iCs/>
                      <w:color w:val="000000" w:themeColor="text1"/>
                      <w:sz w:val="20"/>
                      <w:szCs w:val="20"/>
                    </w:rPr>
                    <w:t xml:space="preserve"> Phòng họp 2- số 176 HBT</w:t>
                  </w:r>
                </w:p>
                <w:p w14:paraId="2338BDEA" w14:textId="2D4C6CB3"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Thành phần: BQLR, PKHTC, PQLĐT, PKHCN, theo TM</w:t>
                  </w:r>
                </w:p>
                <w:p w14:paraId="52DA77F9" w14:textId="67F2ED5C" w:rsidR="00E31793" w:rsidRPr="00E61DBD" w:rsidRDefault="00E31793" w:rsidP="00E3179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Chuẩn bị: BQLR</w:t>
                  </w:r>
                </w:p>
                <w:p w14:paraId="6275C2FA" w14:textId="77EA95A6" w:rsidR="00E31793" w:rsidRPr="00E61DBD" w:rsidRDefault="00E31793" w:rsidP="00E31793">
                  <w:pPr>
                    <w:jc w:val="both"/>
                    <w:rPr>
                      <w:rFonts w:ascii="Times New Roman" w:hAnsi="Times New Roman" w:cs="Times New Roman"/>
                      <w:bCs/>
                      <w:color w:val="000000" w:themeColor="text1"/>
                      <w:sz w:val="20"/>
                      <w:szCs w:val="20"/>
                    </w:rPr>
                  </w:pPr>
                </w:p>
              </w:tc>
            </w:tr>
          </w:tbl>
          <w:p w14:paraId="4D48B896" w14:textId="77777777" w:rsidR="00FC5D18" w:rsidRPr="00E61DBD" w:rsidRDefault="00FC5D18" w:rsidP="00A417C4">
            <w:pPr>
              <w:jc w:val="both"/>
              <w:rPr>
                <w:rFonts w:ascii="Times New Roman" w:hAnsi="Times New Roman" w:cs="Times New Roman"/>
                <w:vanish/>
                <w:color w:val="000000" w:themeColor="text1"/>
                <w:sz w:val="2"/>
                <w:szCs w:val="2"/>
              </w:rPr>
            </w:pPr>
          </w:p>
          <w:p w14:paraId="79DE316C" w14:textId="77777777" w:rsidR="00FC5D18" w:rsidRPr="00E61DBD" w:rsidRDefault="00FC5D18" w:rsidP="00A417C4">
            <w:pPr>
              <w:jc w:val="both"/>
              <w:rPr>
                <w:rFonts w:ascii="Times New Roman" w:hAnsi="Times New Roman" w:cs="Times New Roman"/>
                <w:vanish/>
                <w:color w:val="000000" w:themeColor="text1"/>
                <w:sz w:val="2"/>
                <w:szCs w:val="2"/>
              </w:rPr>
            </w:pPr>
          </w:p>
        </w:tc>
      </w:tr>
      <w:tr w:rsidR="00E61DBD" w:rsidRPr="00E61DBD" w14:paraId="64F3D10C" w14:textId="77777777" w:rsidTr="00A417C4">
        <w:trPr>
          <w:trHeight w:val="20"/>
        </w:trPr>
        <w:tc>
          <w:tcPr>
            <w:tcW w:w="1080" w:type="dxa"/>
          </w:tcPr>
          <w:p w14:paraId="131F3D55" w14:textId="77777777" w:rsidR="00D14471" w:rsidRPr="00E61DBD" w:rsidRDefault="00D14471"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lastRenderedPageBreak/>
              <w:t>Thứ năm</w:t>
            </w:r>
          </w:p>
          <w:p w14:paraId="30808ECB" w14:textId="44C02575" w:rsidR="00D14471" w:rsidRPr="00E61DBD" w:rsidRDefault="00EA1C91"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t>02/10</w:t>
            </w:r>
          </w:p>
        </w:tc>
        <w:tc>
          <w:tcPr>
            <w:tcW w:w="4860" w:type="dxa"/>
          </w:tcPr>
          <w:p w14:paraId="4EF2BBF7" w14:textId="77777777" w:rsidR="00CB0772" w:rsidRPr="00E61DBD" w:rsidRDefault="00CB0772" w:rsidP="00A417C4">
            <w:pPr>
              <w:jc w:val="both"/>
              <w:rPr>
                <w:rFonts w:ascii="Times New Roman" w:hAnsi="Times New Roman" w:cs="Times New Roman"/>
                <w:vanish/>
                <w:color w:val="000000" w:themeColor="text1"/>
                <w:sz w:val="20"/>
                <w:szCs w:val="20"/>
              </w:rPr>
            </w:pP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E61DBD" w:rsidRPr="00E61DBD" w14:paraId="1D40F416" w14:textId="77777777" w:rsidTr="007A304B">
              <w:trPr>
                <w:jc w:val="center"/>
              </w:trPr>
              <w:tc>
                <w:tcPr>
                  <w:tcW w:w="675" w:type="dxa"/>
                </w:tcPr>
                <w:p w14:paraId="6CAD98B6" w14:textId="77777777" w:rsidR="00081EE1" w:rsidRPr="00E61DBD" w:rsidRDefault="00081EE1" w:rsidP="00F323C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2B7A0313" w14:textId="704613E7" w:rsidR="00106A92" w:rsidRPr="00E61DBD" w:rsidRDefault="00BB3F49" w:rsidP="00A055D8">
                  <w:pPr>
                    <w:jc w:val="both"/>
                    <w:rPr>
                      <w:rFonts w:ascii="Times New Roman" w:hAnsi="Times New Roman"/>
                      <w:b/>
                      <w:bCs/>
                      <w:color w:val="000000" w:themeColor="text1"/>
                      <w:sz w:val="20"/>
                      <w:szCs w:val="20"/>
                      <w:shd w:val="clear" w:color="auto" w:fill="FFFFFF"/>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794077" w:rsidRPr="00E61DBD">
                    <w:rPr>
                      <w:rFonts w:ascii="Times New Roman" w:hAnsi="Times New Roman"/>
                      <w:b/>
                      <w:bCs/>
                      <w:color w:val="000000" w:themeColor="text1"/>
                      <w:sz w:val="20"/>
                      <w:szCs w:val="20"/>
                    </w:rPr>
                    <w:t xml:space="preserve">Đ/c Nguyễn Văn Được, Đ/c Nguyễn Văn Dũng </w:t>
                  </w:r>
                  <w:r w:rsidR="00794077" w:rsidRPr="00E61DBD">
                    <w:rPr>
                      <w:rFonts w:ascii="Times New Roman" w:hAnsi="Times New Roman"/>
                      <w:b/>
                      <w:bCs/>
                      <w:color w:val="000000" w:themeColor="text1"/>
                      <w:sz w:val="20"/>
                      <w:szCs w:val="20"/>
                      <w:shd w:val="clear" w:color="auto" w:fill="FFFFFF"/>
                    </w:rPr>
                    <w:t>nghe báo cáo các nội dung liên quan việc triển khai xây dựng Trung tâm Tài chính quốc tế Việt Nam tại TP.HCM</w:t>
                  </w:r>
                </w:p>
                <w:p w14:paraId="56B03584" w14:textId="06C838C4" w:rsidR="00835A53" w:rsidRPr="00E61DBD" w:rsidRDefault="00835A53" w:rsidP="00835A53">
                  <w:pPr>
                    <w:jc w:val="both"/>
                    <w:rPr>
                      <w:rFonts w:ascii="Times New Roman" w:hAnsi="Times New Roman" w:cs="Times New Roman"/>
                      <w:b/>
                      <w:bCs/>
                      <w:color w:val="000000" w:themeColor="text1"/>
                      <w:sz w:val="20"/>
                      <w:szCs w:val="20"/>
                    </w:rPr>
                  </w:pPr>
                  <w:r w:rsidRPr="00E61DBD">
                    <w:rPr>
                      <w:rFonts w:ascii="Times New Roman" w:hAnsi="Times New Roman" w:cs="Times New Roman"/>
                      <w:b/>
                      <w:color w:val="000000" w:themeColor="text1"/>
                      <w:sz w:val="20"/>
                      <w:szCs w:val="20"/>
                    </w:rPr>
                    <w:t>-</w:t>
                  </w:r>
                  <w:r w:rsidRPr="00E61DBD">
                    <w:rPr>
                      <w:rFonts w:ascii="Times New Roman" w:hAnsi="Times New Roman" w:cs="Times New Roman"/>
                      <w:b/>
                      <w:bCs/>
                      <w:color w:val="000000" w:themeColor="text1"/>
                      <w:sz w:val="20"/>
                      <w:szCs w:val="20"/>
                    </w:rPr>
                    <w:t>Thành phần: Giám đốc Sở, LĐ PQLĐ (nếu có TM)</w:t>
                  </w:r>
                </w:p>
                <w:p w14:paraId="57FD9C6E" w14:textId="77777777" w:rsidR="00C53EB6" w:rsidRPr="00E61DBD" w:rsidRDefault="00C53EB6" w:rsidP="00A055D8">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u w:val="single"/>
                    </w:rPr>
                    <w:t>10g00</w:t>
                  </w:r>
                  <w:r w:rsidRPr="00E61DBD">
                    <w:rPr>
                      <w:rFonts w:ascii="Times New Roman" w:hAnsi="Times New Roman" w:cs="Times New Roman"/>
                      <w:b/>
                      <w:color w:val="000000" w:themeColor="text1"/>
                      <w:sz w:val="20"/>
                      <w:szCs w:val="20"/>
                    </w:rPr>
                    <w:t>: tiếp Tổng Giám đốc toàn cầu Tập đoàn De Heus (Hà Lan), Chủ tịch HĐQT Tập đoàn Hùng Nhơn và Tổng Giám đốc Heineken Việt Nam;</w:t>
                  </w:r>
                </w:p>
                <w:p w14:paraId="37671E6C" w14:textId="2B8DB5F3" w:rsidR="00835A53" w:rsidRPr="00E61DBD" w:rsidRDefault="00835A53" w:rsidP="00835A53">
                  <w:pPr>
                    <w:jc w:val="both"/>
                    <w:rPr>
                      <w:rFonts w:ascii="Times New Roman" w:hAnsi="Times New Roman" w:cs="Times New Roman"/>
                      <w:b/>
                      <w:bCs/>
                      <w:color w:val="000000" w:themeColor="text1"/>
                      <w:sz w:val="20"/>
                      <w:szCs w:val="20"/>
                    </w:rPr>
                  </w:pPr>
                  <w:r w:rsidRPr="00E61DBD">
                    <w:rPr>
                      <w:rFonts w:ascii="Times New Roman" w:hAnsi="Times New Roman" w:cs="Times New Roman"/>
                      <w:b/>
                      <w:color w:val="000000" w:themeColor="text1"/>
                      <w:sz w:val="20"/>
                      <w:szCs w:val="20"/>
                    </w:rPr>
                    <w:t>-</w:t>
                  </w:r>
                  <w:r w:rsidRPr="00E61DBD">
                    <w:rPr>
                      <w:rFonts w:ascii="Times New Roman" w:hAnsi="Times New Roman" w:cs="Times New Roman"/>
                      <w:b/>
                      <w:bCs/>
                      <w:color w:val="000000" w:themeColor="text1"/>
                      <w:sz w:val="20"/>
                      <w:szCs w:val="20"/>
                    </w:rPr>
                    <w:t xml:space="preserve">Thành phần: </w:t>
                  </w:r>
                  <w:r w:rsidR="003B5CF8">
                    <w:rPr>
                      <w:rFonts w:ascii="Times New Roman" w:hAnsi="Times New Roman" w:cs="Times New Roman"/>
                      <w:b/>
                      <w:bCs/>
                      <w:color w:val="000000" w:themeColor="text1"/>
                      <w:sz w:val="20"/>
                      <w:szCs w:val="20"/>
                    </w:rPr>
                    <w:t>PGĐ Võ Thành Giàu</w:t>
                  </w:r>
                  <w:r w:rsidRPr="00E61DBD">
                    <w:rPr>
                      <w:rFonts w:ascii="Times New Roman" w:hAnsi="Times New Roman" w:cs="Times New Roman"/>
                      <w:b/>
                      <w:bCs/>
                      <w:color w:val="000000" w:themeColor="text1"/>
                      <w:sz w:val="20"/>
                      <w:szCs w:val="20"/>
                    </w:rPr>
                    <w:t xml:space="preserve"> (TM</w:t>
                  </w:r>
                  <w:r w:rsidR="003B5CF8">
                    <w:rPr>
                      <w:rFonts w:ascii="Times New Roman" w:hAnsi="Times New Roman" w:cs="Times New Roman"/>
                      <w:b/>
                      <w:bCs/>
                      <w:color w:val="000000" w:themeColor="text1"/>
                      <w:sz w:val="20"/>
                      <w:szCs w:val="20"/>
                    </w:rPr>
                    <w:t xml:space="preserve"> 666</w:t>
                  </w:r>
                  <w:r w:rsidRPr="00E61DBD">
                    <w:rPr>
                      <w:rFonts w:ascii="Times New Roman" w:hAnsi="Times New Roman" w:cs="Times New Roman"/>
                      <w:b/>
                      <w:bCs/>
                      <w:color w:val="000000" w:themeColor="text1"/>
                      <w:sz w:val="20"/>
                      <w:szCs w:val="20"/>
                    </w:rPr>
                    <w:t>)</w:t>
                  </w:r>
                </w:p>
                <w:p w14:paraId="24CE668D" w14:textId="34193FDB" w:rsidR="00835A53" w:rsidRPr="00E61DBD" w:rsidRDefault="00835A53" w:rsidP="00A055D8">
                  <w:pPr>
                    <w:jc w:val="both"/>
                    <w:rPr>
                      <w:rFonts w:ascii="Times New Roman" w:hAnsi="Times New Roman" w:cs="Times New Roman"/>
                      <w:b/>
                      <w:color w:val="000000" w:themeColor="text1"/>
                      <w:sz w:val="20"/>
                      <w:szCs w:val="20"/>
                    </w:rPr>
                  </w:pPr>
                </w:p>
              </w:tc>
            </w:tr>
            <w:tr w:rsidR="00E61DBD" w:rsidRPr="00E61DBD" w14:paraId="710AF1DE" w14:textId="77777777" w:rsidTr="007A304B">
              <w:trPr>
                <w:jc w:val="center"/>
              </w:trPr>
              <w:tc>
                <w:tcPr>
                  <w:tcW w:w="675" w:type="dxa"/>
                </w:tcPr>
                <w:p w14:paraId="208C6C93" w14:textId="6299AD4A" w:rsidR="00754389" w:rsidRPr="00E61DBD" w:rsidRDefault="00754389" w:rsidP="00754389">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4E7BDB63" w14:textId="77777777" w:rsidR="00C54FBD" w:rsidRPr="00E61DBD" w:rsidRDefault="002C587C" w:rsidP="001F76AE">
                  <w:pPr>
                    <w:jc w:val="both"/>
                    <w:rPr>
                      <w:rFonts w:ascii="Times New Roman" w:hAnsi="Times New Roman" w:cs="Times New Roman"/>
                      <w:b/>
                      <w:bCs/>
                      <w:color w:val="000000" w:themeColor="text1"/>
                      <w:sz w:val="20"/>
                      <w:szCs w:val="20"/>
                    </w:rPr>
                  </w:pPr>
                  <w:r w:rsidRPr="00E61DBD">
                    <w:rPr>
                      <w:rFonts w:ascii="Times New Roman" w:hAnsi="Times New Roman" w:cs="Times New Roman"/>
                      <w:b/>
                      <w:color w:val="000000" w:themeColor="text1"/>
                      <w:sz w:val="20"/>
                      <w:szCs w:val="20"/>
                    </w:rPr>
                    <w:t xml:space="preserve">- Nội dung: </w:t>
                  </w:r>
                  <w:r w:rsidR="00A628C5" w:rsidRPr="00E61DBD">
                    <w:rPr>
                      <w:rFonts w:ascii="Times New Roman" w:hAnsi="Times New Roman" w:cs="Times New Roman"/>
                      <w:b/>
                      <w:bCs/>
                      <w:color w:val="000000" w:themeColor="text1"/>
                      <w:sz w:val="20"/>
                      <w:szCs w:val="20"/>
                    </w:rPr>
                    <w:t>Đ/c Bùi Minh Thạnh họp Tổ công tác đặc biệt xử lý vướng mắc các công trình, dự án, khu đất tồn đọng năm 2025 của Thành phố Hồ Chí Minh (sau sắp xếp)</w:t>
                  </w:r>
                </w:p>
                <w:p w14:paraId="4A8CD0BA" w14:textId="1290171B" w:rsidR="00017D54" w:rsidRPr="00E61DBD" w:rsidRDefault="00FE4223" w:rsidP="001F76AE">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 xml:space="preserve">-Thành phần: PGĐ Nguyễn Thị Bích Thủy, LĐ </w:t>
                  </w:r>
                  <w:r w:rsidR="000C77DB" w:rsidRPr="00E61DBD">
                    <w:rPr>
                      <w:rFonts w:ascii="Times New Roman" w:hAnsi="Times New Roman" w:cs="Times New Roman"/>
                      <w:b/>
                      <w:bCs/>
                      <w:color w:val="000000" w:themeColor="text1"/>
                      <w:sz w:val="20"/>
                      <w:szCs w:val="20"/>
                    </w:rPr>
                    <w:t>P Ktra, P QLĐ</w:t>
                  </w:r>
                  <w:r w:rsidRPr="00E61DBD">
                    <w:rPr>
                      <w:rFonts w:ascii="Times New Roman" w:hAnsi="Times New Roman" w:cs="Times New Roman"/>
                      <w:b/>
                      <w:bCs/>
                      <w:color w:val="000000" w:themeColor="text1"/>
                      <w:sz w:val="20"/>
                      <w:szCs w:val="20"/>
                    </w:rPr>
                    <w:t xml:space="preserve"> (nếu có TM)</w:t>
                  </w:r>
                </w:p>
                <w:p w14:paraId="462E15E6" w14:textId="6BF90049" w:rsidR="009D352B" w:rsidRPr="00E61DBD" w:rsidRDefault="009D352B" w:rsidP="001F76AE">
                  <w:pPr>
                    <w:jc w:val="both"/>
                    <w:rPr>
                      <w:rFonts w:ascii="Times New Roman" w:hAnsi="Times New Roman" w:cs="Times New Roman"/>
                      <w:b/>
                      <w:color w:val="000000" w:themeColor="text1"/>
                      <w:sz w:val="20"/>
                      <w:szCs w:val="20"/>
                    </w:rPr>
                  </w:pPr>
                </w:p>
              </w:tc>
            </w:tr>
            <w:tr w:rsidR="00092B53" w:rsidRPr="00E61DBD" w14:paraId="1AB817B0" w14:textId="77777777" w:rsidTr="007A304B">
              <w:trPr>
                <w:jc w:val="center"/>
              </w:trPr>
              <w:tc>
                <w:tcPr>
                  <w:tcW w:w="675" w:type="dxa"/>
                </w:tcPr>
                <w:p w14:paraId="0A79A63E" w14:textId="52AB9D66" w:rsidR="00092B53" w:rsidRPr="00657866" w:rsidRDefault="00092B53" w:rsidP="00754389">
                  <w:pPr>
                    <w:jc w:val="both"/>
                    <w:rPr>
                      <w:rFonts w:ascii="Times New Roman" w:hAnsi="Times New Roman" w:cs="Times New Roman"/>
                      <w:b/>
                      <w:color w:val="000000" w:themeColor="text1"/>
                      <w:sz w:val="20"/>
                      <w:szCs w:val="20"/>
                    </w:rPr>
                  </w:pPr>
                  <w:r w:rsidRPr="00657866">
                    <w:rPr>
                      <w:rFonts w:ascii="Times New Roman" w:hAnsi="Times New Roman" w:cs="Times New Roman"/>
                      <w:b/>
                      <w:bCs/>
                      <w:color w:val="000000" w:themeColor="text1"/>
                      <w:sz w:val="20"/>
                      <w:szCs w:val="20"/>
                    </w:rPr>
                    <w:t>8:00</w:t>
                  </w:r>
                </w:p>
              </w:tc>
              <w:tc>
                <w:tcPr>
                  <w:tcW w:w="4149" w:type="dxa"/>
                </w:tcPr>
                <w:p w14:paraId="034385F9" w14:textId="5CB4CC36" w:rsidR="00092B53" w:rsidRPr="00657866" w:rsidRDefault="00092B53" w:rsidP="001F76AE">
                  <w:pPr>
                    <w:jc w:val="both"/>
                    <w:rPr>
                      <w:rFonts w:ascii="Times New Roman" w:hAnsi="Times New Roman" w:cs="Times New Roman"/>
                      <w:b/>
                      <w:color w:val="000000" w:themeColor="text1"/>
                      <w:sz w:val="20"/>
                      <w:szCs w:val="20"/>
                    </w:rPr>
                  </w:pPr>
                  <w:r w:rsidRPr="00657866">
                    <w:rPr>
                      <w:rFonts w:ascii="Times New Roman" w:hAnsi="Times New Roman" w:cs="Times New Roman"/>
                      <w:b/>
                      <w:color w:val="000000" w:themeColor="text1"/>
                      <w:sz w:val="20"/>
                      <w:szCs w:val="20"/>
                    </w:rPr>
                    <w:t xml:space="preserve">- Nội dung: </w:t>
                  </w:r>
                  <w:r w:rsidRPr="00657866">
                    <w:rPr>
                      <w:rFonts w:ascii="Times New Roman" w:hAnsi="Times New Roman" w:cs="Times New Roman"/>
                      <w:b/>
                      <w:bCs/>
                      <w:color w:val="000000" w:themeColor="text1"/>
                      <w:sz w:val="20"/>
                      <w:szCs w:val="20"/>
                    </w:rPr>
                    <w:t xml:space="preserve">Đ/c </w:t>
                  </w:r>
                  <w:r w:rsidRPr="00657866">
                    <w:rPr>
                      <w:rFonts w:ascii="Times New Roman" w:hAnsi="Times New Roman" w:cs="Times New Roman"/>
                      <w:b/>
                      <w:color w:val="000000" w:themeColor="text1"/>
                      <w:sz w:val="20"/>
                      <w:szCs w:val="20"/>
                    </w:rPr>
                    <w:t xml:space="preserve">Võ Ngọc Thanh Trúc dự </w:t>
                  </w:r>
                  <w:r w:rsidR="00BD3F36" w:rsidRPr="00657866">
                    <w:rPr>
                      <w:rFonts w:ascii="Times New Roman" w:hAnsi="Times New Roman" w:cs="Times New Roman"/>
                      <w:b/>
                      <w:color w:val="000000" w:themeColor="text1"/>
                      <w:sz w:val="20"/>
                      <w:szCs w:val="20"/>
                    </w:rPr>
                    <w:t xml:space="preserve">Hội </w:t>
                  </w:r>
                  <w:r w:rsidRPr="00657866">
                    <w:rPr>
                      <w:rFonts w:ascii="Times New Roman" w:hAnsi="Times New Roman" w:cs="Times New Roman"/>
                      <w:b/>
                      <w:color w:val="000000" w:themeColor="text1"/>
                      <w:sz w:val="20"/>
                      <w:szCs w:val="20"/>
                    </w:rPr>
                    <w:t xml:space="preserve">nghị tổng kết 15 năm thực hiện cuộc vận động “Xây dựng gia đình 5 không, 3 sạch” tham gia Xây dựng nông thôn mới ; Sơ kết giữa kỳ </w:t>
                  </w:r>
                  <w:r w:rsidR="00BD3F36" w:rsidRPr="00657866">
                    <w:rPr>
                      <w:rFonts w:ascii="Times New Roman" w:hAnsi="Times New Roman" w:cs="Times New Roman"/>
                      <w:b/>
                      <w:color w:val="000000" w:themeColor="text1"/>
                      <w:sz w:val="20"/>
                      <w:szCs w:val="20"/>
                    </w:rPr>
                    <w:t xml:space="preserve">Đề </w:t>
                  </w:r>
                  <w:r w:rsidRPr="00657866">
                    <w:rPr>
                      <w:rFonts w:ascii="Times New Roman" w:hAnsi="Times New Roman" w:cs="Times New Roman"/>
                      <w:b/>
                      <w:color w:val="000000" w:themeColor="text1"/>
                      <w:sz w:val="20"/>
                      <w:szCs w:val="20"/>
                    </w:rPr>
                    <w:t xml:space="preserve">án 938 giai đoạn 2 không 25 và chương trình mẹ đỡ đầu giai đoạn </w:t>
                  </w:r>
                  <w:r w:rsidR="00BD3F36" w:rsidRPr="00657866">
                    <w:rPr>
                      <w:rFonts w:ascii="Times New Roman" w:hAnsi="Times New Roman" w:cs="Times New Roman"/>
                      <w:b/>
                      <w:color w:val="000000" w:themeColor="text1"/>
                      <w:sz w:val="20"/>
                      <w:szCs w:val="20"/>
                    </w:rPr>
                    <w:t>2021 -2025</w:t>
                  </w:r>
                </w:p>
                <w:p w14:paraId="7644C4DA" w14:textId="730E289C" w:rsidR="00657866" w:rsidRPr="00657866" w:rsidRDefault="00657866" w:rsidP="00657866">
                  <w:pPr>
                    <w:jc w:val="both"/>
                    <w:rPr>
                      <w:rFonts w:ascii="Times New Roman" w:hAnsi="Times New Roman" w:cs="Times New Roman"/>
                      <w:b/>
                      <w:bCs/>
                      <w:color w:val="000000" w:themeColor="text1"/>
                      <w:sz w:val="20"/>
                      <w:szCs w:val="20"/>
                    </w:rPr>
                  </w:pPr>
                  <w:r w:rsidRPr="00657866">
                    <w:rPr>
                      <w:rFonts w:ascii="Times New Roman" w:hAnsi="Times New Roman" w:cs="Times New Roman"/>
                      <w:b/>
                      <w:bCs/>
                      <w:color w:val="000000" w:themeColor="text1"/>
                      <w:sz w:val="20"/>
                      <w:szCs w:val="20"/>
                    </w:rPr>
                    <w:t xml:space="preserve">- Thành phần: PGĐ Nguyễn </w:t>
                  </w:r>
                  <w:r>
                    <w:rPr>
                      <w:rFonts w:ascii="Times New Roman" w:hAnsi="Times New Roman" w:cs="Times New Roman"/>
                      <w:b/>
                      <w:bCs/>
                      <w:color w:val="000000" w:themeColor="text1"/>
                      <w:sz w:val="20"/>
                      <w:szCs w:val="20"/>
                    </w:rPr>
                    <w:t>Văn Đa</w:t>
                  </w:r>
                  <w:r w:rsidRPr="0065786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VPĐPXDCTN</w:t>
                  </w:r>
                  <w:r w:rsidR="00A86BAB">
                    <w:rPr>
                      <w:rFonts w:ascii="Times New Roman" w:hAnsi="Times New Roman" w:cs="Times New Roman"/>
                      <w:b/>
                      <w:bCs/>
                      <w:color w:val="000000" w:themeColor="text1"/>
                      <w:sz w:val="20"/>
                      <w:szCs w:val="20"/>
                    </w:rPr>
                    <w:t>T</w:t>
                  </w:r>
                  <w:r>
                    <w:rPr>
                      <w:rFonts w:ascii="Times New Roman" w:hAnsi="Times New Roman" w:cs="Times New Roman"/>
                      <w:b/>
                      <w:bCs/>
                      <w:color w:val="000000" w:themeColor="text1"/>
                      <w:sz w:val="20"/>
                      <w:szCs w:val="20"/>
                    </w:rPr>
                    <w:t>M, VPBCĐGN</w:t>
                  </w:r>
                  <w:r w:rsidRPr="00657866">
                    <w:rPr>
                      <w:rFonts w:ascii="Times New Roman" w:hAnsi="Times New Roman" w:cs="Times New Roman"/>
                      <w:b/>
                      <w:bCs/>
                      <w:color w:val="000000" w:themeColor="text1"/>
                      <w:sz w:val="20"/>
                      <w:szCs w:val="20"/>
                    </w:rPr>
                    <w:t xml:space="preserve"> (nếu có TM)</w:t>
                  </w:r>
                </w:p>
                <w:p w14:paraId="77EB58BC" w14:textId="43E88ED2" w:rsidR="00BD3F36" w:rsidRPr="00657866" w:rsidRDefault="00BD3F36" w:rsidP="001F76AE">
                  <w:pPr>
                    <w:jc w:val="both"/>
                    <w:rPr>
                      <w:rFonts w:ascii="Times New Roman" w:hAnsi="Times New Roman" w:cs="Times New Roman"/>
                      <w:b/>
                      <w:color w:val="000000" w:themeColor="text1"/>
                      <w:sz w:val="20"/>
                      <w:szCs w:val="20"/>
                    </w:rPr>
                  </w:pPr>
                </w:p>
              </w:tc>
            </w:tr>
            <w:tr w:rsidR="00634DD7" w:rsidRPr="00E61DBD" w14:paraId="0430925D" w14:textId="77777777" w:rsidTr="007A304B">
              <w:trPr>
                <w:jc w:val="center"/>
              </w:trPr>
              <w:tc>
                <w:tcPr>
                  <w:tcW w:w="675" w:type="dxa"/>
                </w:tcPr>
                <w:p w14:paraId="672539BA" w14:textId="0B3B8BEB" w:rsidR="00634DD7" w:rsidRPr="00E61DBD" w:rsidRDefault="00634DD7" w:rsidP="00634DD7">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8:00</w:t>
                  </w:r>
                </w:p>
              </w:tc>
              <w:tc>
                <w:tcPr>
                  <w:tcW w:w="4149" w:type="dxa"/>
                </w:tcPr>
                <w:p w14:paraId="067368A7" w14:textId="77777777" w:rsidR="00634DD7" w:rsidRPr="00E61DBD" w:rsidRDefault="00634DD7" w:rsidP="00634DD7">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Pr="00E61DBD">
                    <w:rPr>
                      <w:rFonts w:ascii="Times New Roman" w:hAnsi="Times New Roman" w:cs="Times New Roman"/>
                      <w:b/>
                      <w:color w:val="000000" w:themeColor="text1"/>
                      <w:sz w:val="20"/>
                      <w:szCs w:val="20"/>
                    </w:rPr>
                    <w:t xml:space="preserve">Đ/c Nguyễn Lộc Hà họp tháo gỡ vướng mắc dự án đầu tư vốn ngoài ngân sách </w:t>
                  </w:r>
                </w:p>
                <w:p w14:paraId="14827D93" w14:textId="77777777" w:rsidR="00634DD7" w:rsidRPr="00E61DBD" w:rsidRDefault="00634DD7" w:rsidP="00634DD7">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 Thành phần: PGĐ Nguyễn Xuân Ngọc, LĐ PQLĐ (nếu có TM)</w:t>
                  </w:r>
                </w:p>
                <w:p w14:paraId="1A247887" w14:textId="77777777" w:rsidR="00634DD7" w:rsidRPr="00E61DBD" w:rsidRDefault="00634DD7" w:rsidP="00634DD7">
                  <w:pPr>
                    <w:jc w:val="both"/>
                    <w:rPr>
                      <w:rFonts w:ascii="Times New Roman" w:hAnsi="Times New Roman" w:cs="Times New Roman"/>
                      <w:b/>
                      <w:color w:val="000000" w:themeColor="text1"/>
                      <w:sz w:val="20"/>
                      <w:szCs w:val="20"/>
                    </w:rPr>
                  </w:pPr>
                </w:p>
              </w:tc>
            </w:tr>
            <w:tr w:rsidR="00E61DBD" w:rsidRPr="00E61DBD" w14:paraId="4E17C762" w14:textId="77777777" w:rsidTr="007A304B">
              <w:trPr>
                <w:jc w:val="center"/>
              </w:trPr>
              <w:tc>
                <w:tcPr>
                  <w:tcW w:w="675" w:type="dxa"/>
                </w:tcPr>
                <w:p w14:paraId="1A1527D5" w14:textId="769CACCB" w:rsidR="004F0ED2" w:rsidRPr="00E61DBD" w:rsidRDefault="004F0ED2" w:rsidP="004F0ED2">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050E176B" w14:textId="2EE2610B" w:rsidR="004F0ED2" w:rsidRPr="00E61DBD" w:rsidRDefault="002C587C" w:rsidP="004F0ED2">
                  <w:pPr>
                    <w:jc w:val="both"/>
                    <w:rPr>
                      <w:rFonts w:ascii="Times New Roman" w:hAnsi="Times New Roman" w:cs="Times New Roman"/>
                      <w:b/>
                      <w:noProof/>
                      <w:color w:val="000000" w:themeColor="text1"/>
                      <w:sz w:val="20"/>
                      <w:szCs w:val="20"/>
                    </w:rPr>
                  </w:pPr>
                  <w:r w:rsidRPr="00E61DBD">
                    <w:rPr>
                      <w:rFonts w:ascii="Times New Roman" w:hAnsi="Times New Roman" w:cs="Times New Roman"/>
                      <w:b/>
                      <w:color w:val="000000" w:themeColor="text1"/>
                      <w:sz w:val="20"/>
                      <w:szCs w:val="20"/>
                    </w:rPr>
                    <w:t xml:space="preserve">- Nội dung: </w:t>
                  </w:r>
                  <w:r w:rsidR="00A628C5" w:rsidRPr="00E61DBD">
                    <w:rPr>
                      <w:rFonts w:ascii="Times New Roman" w:hAnsi="Times New Roman" w:cs="Times New Roman"/>
                      <w:b/>
                      <w:noProof/>
                      <w:color w:val="000000" w:themeColor="text1"/>
                      <w:sz w:val="20"/>
                      <w:szCs w:val="20"/>
                    </w:rPr>
                    <w:t>Đ/c Trần Thị Diệu Thúy</w:t>
                  </w:r>
                  <w:r w:rsidR="00A628C5" w:rsidRPr="00E61DBD">
                    <w:rPr>
                      <w:rFonts w:ascii="Times New Roman" w:hAnsi="Times New Roman" w:cs="Times New Roman"/>
                      <w:b/>
                      <w:color w:val="000000" w:themeColor="text1"/>
                      <w:sz w:val="20"/>
                      <w:szCs w:val="20"/>
                    </w:rPr>
                    <w:t xml:space="preserve"> </w:t>
                  </w:r>
                  <w:r w:rsidR="00A628C5" w:rsidRPr="00E61DBD">
                    <w:rPr>
                      <w:rFonts w:ascii="Times New Roman" w:hAnsi="Times New Roman" w:cs="Times New Roman"/>
                      <w:b/>
                      <w:noProof/>
                      <w:color w:val="000000" w:themeColor="text1"/>
                      <w:sz w:val="20"/>
                      <w:szCs w:val="20"/>
                    </w:rPr>
                    <w:t>tiếp xúc cử tri tại các phường:</w:t>
                  </w:r>
                  <w:r w:rsidR="004C151C" w:rsidRPr="00E61DBD">
                    <w:rPr>
                      <w:rFonts w:ascii="Times New Roman" w:hAnsi="Times New Roman" w:cs="Times New Roman"/>
                      <w:b/>
                      <w:noProof/>
                      <w:color w:val="000000" w:themeColor="text1"/>
                      <w:sz w:val="20"/>
                      <w:szCs w:val="20"/>
                    </w:rPr>
                    <w:t xml:space="preserve"> </w:t>
                  </w:r>
                  <w:r w:rsidR="00A628C5" w:rsidRPr="00E61DBD">
                    <w:rPr>
                      <w:rFonts w:ascii="Times New Roman" w:hAnsi="Times New Roman" w:cs="Times New Roman"/>
                      <w:b/>
                      <w:noProof/>
                      <w:color w:val="000000" w:themeColor="text1"/>
                      <w:sz w:val="20"/>
                      <w:szCs w:val="20"/>
                    </w:rPr>
                    <w:t>Tây Thạnh, Tân Sơn Nhì, Phú Thọ Hòa, Phú Thạnh, Tân Phú</w:t>
                  </w:r>
                  <w:r w:rsidR="0060220B">
                    <w:rPr>
                      <w:rFonts w:ascii="Times New Roman" w:hAnsi="Times New Roman" w:cs="Times New Roman"/>
                      <w:b/>
                      <w:noProof/>
                      <w:color w:val="000000" w:themeColor="text1"/>
                      <w:sz w:val="20"/>
                      <w:szCs w:val="20"/>
                    </w:rPr>
                    <w:t xml:space="preserve"> (</w:t>
                  </w:r>
                  <w:r w:rsidR="0060220B" w:rsidRPr="0060220B">
                    <w:rPr>
                      <w:rFonts w:ascii="Times New Roman" w:hAnsi="Times New Roman" w:cs="Times New Roman"/>
                      <w:b/>
                      <w:noProof/>
                      <w:color w:val="000000" w:themeColor="text1"/>
                      <w:sz w:val="20"/>
                      <w:szCs w:val="20"/>
                    </w:rPr>
                    <w:t>543/TB-ĐĐBQH</w:t>
                  </w:r>
                  <w:r w:rsidR="0060220B">
                    <w:rPr>
                      <w:rFonts w:ascii="Times New Roman" w:hAnsi="Times New Roman" w:cs="Times New Roman"/>
                      <w:b/>
                      <w:noProof/>
                      <w:color w:val="000000" w:themeColor="text1"/>
                      <w:sz w:val="20"/>
                      <w:szCs w:val="20"/>
                    </w:rPr>
                    <w:t xml:space="preserve">) </w:t>
                  </w:r>
                </w:p>
                <w:p w14:paraId="5A49A142" w14:textId="16C33BCF" w:rsidR="006012A0" w:rsidRPr="00E61DBD" w:rsidRDefault="006012A0" w:rsidP="006012A0">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Thành phần: PGĐ Dương Đức Trọng</w:t>
                  </w:r>
                  <w:r w:rsidR="00A71C2D">
                    <w:rPr>
                      <w:rFonts w:ascii="Times New Roman" w:hAnsi="Times New Roman" w:cs="Times New Roman"/>
                      <w:b/>
                      <w:color w:val="000000" w:themeColor="text1"/>
                      <w:sz w:val="20"/>
                      <w:szCs w:val="20"/>
                    </w:rPr>
                    <w:t xml:space="preserve">, </w:t>
                  </w:r>
                  <w:r w:rsidR="0060220B">
                    <w:rPr>
                      <w:rFonts w:ascii="Times New Roman" w:hAnsi="Times New Roman" w:cs="Times New Roman"/>
                      <w:b/>
                      <w:color w:val="000000" w:themeColor="text1"/>
                      <w:sz w:val="20"/>
                      <w:szCs w:val="20"/>
                    </w:rPr>
                    <w:t>LĐ PQLĐ, PCTR, PBTTĐC</w:t>
                  </w:r>
                  <w:r w:rsidR="0080622B">
                    <w:rPr>
                      <w:rFonts w:ascii="Times New Roman" w:hAnsi="Times New Roman" w:cs="Times New Roman"/>
                      <w:b/>
                      <w:color w:val="000000" w:themeColor="text1"/>
                      <w:sz w:val="20"/>
                      <w:szCs w:val="20"/>
                    </w:rPr>
                    <w:t xml:space="preserve">, </w:t>
                  </w:r>
                  <w:r w:rsidR="00F2769E">
                    <w:rPr>
                      <w:rFonts w:ascii="Times New Roman" w:hAnsi="Times New Roman" w:cs="Times New Roman"/>
                      <w:b/>
                      <w:color w:val="000000" w:themeColor="text1"/>
                      <w:sz w:val="20"/>
                      <w:szCs w:val="20"/>
                    </w:rPr>
                    <w:t>PKHCN</w:t>
                  </w:r>
                </w:p>
                <w:p w14:paraId="55BC36B2" w14:textId="008CC3A6" w:rsidR="006012A0" w:rsidRPr="00E61DBD" w:rsidRDefault="006012A0" w:rsidP="006012A0">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xml:space="preserve">- Chuẩn bị: A </w:t>
                  </w:r>
                  <w:r w:rsidR="000C77DB" w:rsidRPr="00E61DBD">
                    <w:rPr>
                      <w:rFonts w:ascii="Times New Roman" w:hAnsi="Times New Roman" w:cs="Times New Roman"/>
                      <w:b/>
                      <w:color w:val="000000" w:themeColor="text1"/>
                      <w:sz w:val="20"/>
                      <w:szCs w:val="20"/>
                    </w:rPr>
                    <w:t>K</w:t>
                  </w:r>
                  <w:r w:rsidRPr="00E61DBD">
                    <w:rPr>
                      <w:rFonts w:ascii="Times New Roman" w:hAnsi="Times New Roman" w:cs="Times New Roman"/>
                      <w:b/>
                      <w:color w:val="000000" w:themeColor="text1"/>
                      <w:sz w:val="20"/>
                      <w:szCs w:val="20"/>
                    </w:rPr>
                    <w:t>iệt -PVP</w:t>
                  </w:r>
                </w:p>
                <w:p w14:paraId="38A5DCE3" w14:textId="009C3E49" w:rsidR="00017D54" w:rsidRPr="00E61DBD" w:rsidRDefault="00017D54" w:rsidP="004F0ED2">
                  <w:pPr>
                    <w:jc w:val="both"/>
                    <w:rPr>
                      <w:rFonts w:ascii="Times New Roman" w:hAnsi="Times New Roman" w:cs="Times New Roman"/>
                      <w:b/>
                      <w:color w:val="000000" w:themeColor="text1"/>
                      <w:sz w:val="20"/>
                      <w:szCs w:val="20"/>
                    </w:rPr>
                  </w:pPr>
                </w:p>
              </w:tc>
            </w:tr>
            <w:tr w:rsidR="00E61DBD" w:rsidRPr="00E61DBD" w14:paraId="22696FE5" w14:textId="77777777" w:rsidTr="007A304B">
              <w:trPr>
                <w:jc w:val="center"/>
              </w:trPr>
              <w:tc>
                <w:tcPr>
                  <w:tcW w:w="675" w:type="dxa"/>
                </w:tcPr>
                <w:p w14:paraId="78E9FD3B" w14:textId="0FCB9121" w:rsidR="00714ED4" w:rsidRPr="00E61DBD" w:rsidRDefault="00714ED4" w:rsidP="00714ED4">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0F8B5251" w14:textId="77777777" w:rsidR="00714ED4" w:rsidRPr="00E61DBD" w:rsidRDefault="00714ED4" w:rsidP="00714ED4">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Nội dung: Dự tiếp xúc cử tri (Tổ 3) theo Thông báo số 556/TB-ĐĐBQH ngày 23/9/2025</w:t>
                  </w:r>
                </w:p>
                <w:p w14:paraId="6EE1B129" w14:textId="77777777" w:rsidR="00714ED4" w:rsidRPr="00E61DBD" w:rsidRDefault="00714ED4" w:rsidP="00714ED4">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Địa điểm: TTHC phường Chánh Hưng</w:t>
                  </w:r>
                </w:p>
                <w:p w14:paraId="63565386" w14:textId="77777777" w:rsidR="00714ED4" w:rsidRPr="00E61DBD" w:rsidRDefault="00714ED4" w:rsidP="00714ED4">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Thành phần: PGĐ Nguyễn Xuân Hoàng</w:t>
                  </w:r>
                </w:p>
                <w:p w14:paraId="01CF2F99" w14:textId="77777777" w:rsidR="00714ED4" w:rsidRPr="00E61DBD" w:rsidRDefault="00714ED4" w:rsidP="00714ED4">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Chuẩn bị: VPS (Kha)</w:t>
                  </w:r>
                </w:p>
                <w:p w14:paraId="43A4C013" w14:textId="77777777" w:rsidR="00714ED4" w:rsidRPr="00E61DBD" w:rsidRDefault="00714ED4" w:rsidP="00714ED4">
                  <w:pPr>
                    <w:jc w:val="both"/>
                    <w:rPr>
                      <w:rFonts w:ascii="Times New Roman" w:hAnsi="Times New Roman" w:cs="Times New Roman"/>
                      <w:b/>
                      <w:color w:val="000000" w:themeColor="text1"/>
                      <w:sz w:val="20"/>
                      <w:szCs w:val="20"/>
                    </w:rPr>
                  </w:pPr>
                </w:p>
              </w:tc>
            </w:tr>
            <w:tr w:rsidR="0096748E" w:rsidRPr="00E61DBD" w14:paraId="19E5818D" w14:textId="77777777" w:rsidTr="007A304B">
              <w:trPr>
                <w:jc w:val="center"/>
              </w:trPr>
              <w:tc>
                <w:tcPr>
                  <w:tcW w:w="675" w:type="dxa"/>
                </w:tcPr>
                <w:p w14:paraId="2CC22ADC" w14:textId="69A54653" w:rsidR="0096748E" w:rsidRPr="00AE50BC" w:rsidRDefault="0096748E" w:rsidP="0096748E">
                  <w:pPr>
                    <w:jc w:val="both"/>
                    <w:rPr>
                      <w:rFonts w:ascii="Times New Roman" w:hAnsi="Times New Roman" w:cs="Times New Roman"/>
                      <w:b/>
                      <w:color w:val="000000" w:themeColor="text1"/>
                      <w:sz w:val="20"/>
                      <w:szCs w:val="20"/>
                    </w:rPr>
                  </w:pPr>
                  <w:r w:rsidRPr="00AE50BC">
                    <w:rPr>
                      <w:rFonts w:ascii="Times New Roman" w:hAnsi="Times New Roman" w:cs="Times New Roman"/>
                      <w:b/>
                      <w:color w:val="000000" w:themeColor="text1"/>
                      <w:sz w:val="20"/>
                      <w:szCs w:val="20"/>
                    </w:rPr>
                    <w:t>8:30</w:t>
                  </w:r>
                </w:p>
              </w:tc>
              <w:tc>
                <w:tcPr>
                  <w:tcW w:w="4149" w:type="dxa"/>
                </w:tcPr>
                <w:p w14:paraId="40404994" w14:textId="622D9E79" w:rsidR="0096748E" w:rsidRPr="00AE50BC" w:rsidRDefault="0096748E" w:rsidP="0096748E">
                  <w:pPr>
                    <w:jc w:val="both"/>
                    <w:rPr>
                      <w:rFonts w:ascii="Times New Roman" w:hAnsi="Times New Roman" w:cs="Times New Roman"/>
                      <w:b/>
                      <w:color w:val="000000" w:themeColor="text1"/>
                      <w:sz w:val="20"/>
                      <w:szCs w:val="20"/>
                    </w:rPr>
                  </w:pPr>
                  <w:r w:rsidRPr="00AE50BC">
                    <w:rPr>
                      <w:rFonts w:ascii="Times New Roman" w:hAnsi="Times New Roman" w:cs="Times New Roman"/>
                      <w:b/>
                      <w:color w:val="000000" w:themeColor="text1"/>
                      <w:sz w:val="20"/>
                      <w:szCs w:val="20"/>
                    </w:rPr>
                    <w:t>- Nội dung:</w:t>
                  </w:r>
                  <w:r w:rsidR="00500056" w:rsidRPr="00AE50BC">
                    <w:rPr>
                      <w:rFonts w:ascii="Times New Roman" w:hAnsi="Times New Roman" w:cs="Times New Roman"/>
                      <w:b/>
                      <w:color w:val="000000" w:themeColor="text1"/>
                      <w:sz w:val="20"/>
                      <w:szCs w:val="20"/>
                    </w:rPr>
                    <w:t xml:space="preserve"> </w:t>
                  </w:r>
                  <w:r w:rsidR="00A35F8B" w:rsidRPr="00AE50BC">
                    <w:rPr>
                      <w:rFonts w:ascii="Times New Roman" w:hAnsi="Times New Roman" w:cs="Times New Roman"/>
                      <w:b/>
                      <w:color w:val="000000" w:themeColor="text1"/>
                      <w:sz w:val="20"/>
                      <w:szCs w:val="20"/>
                    </w:rPr>
                    <w:t xml:space="preserve">Bộ NNMT họp </w:t>
                  </w:r>
                  <w:r w:rsidRPr="00AE50BC">
                    <w:rPr>
                      <w:rFonts w:ascii="Times New Roman" w:hAnsi="Times New Roman" w:cs="Times New Roman"/>
                      <w:b/>
                      <w:color w:val="000000" w:themeColor="text1"/>
                      <w:sz w:val="20"/>
                      <w:szCs w:val="20"/>
                    </w:rPr>
                    <w:t>Hội đồng thẩm định “</w:t>
                  </w:r>
                  <w:r w:rsidRPr="00AE50BC">
                    <w:rPr>
                      <w:rFonts w:ascii="Times New Roman" w:hAnsi="Times New Roman" w:cs="Times New Roman"/>
                      <w:b/>
                      <w:i/>
                      <w:iCs/>
                      <w:color w:val="000000" w:themeColor="text1"/>
                      <w:sz w:val="20"/>
                      <w:szCs w:val="20"/>
                    </w:rPr>
                    <w:t>Đề án khai thác nước mặt công trình nhà máy thuỷ điện Phước Hoà</w:t>
                  </w:r>
                  <w:r w:rsidRPr="00AE50BC">
                    <w:rPr>
                      <w:rFonts w:ascii="Times New Roman" w:hAnsi="Times New Roman" w:cs="Times New Roman"/>
                      <w:b/>
                      <w:color w:val="000000" w:themeColor="text1"/>
                      <w:sz w:val="20"/>
                      <w:szCs w:val="20"/>
                    </w:rPr>
                    <w:t>”</w:t>
                  </w:r>
                  <w:r w:rsidR="00A35F8B" w:rsidRPr="00AE50BC">
                    <w:rPr>
                      <w:rFonts w:ascii="Times New Roman" w:hAnsi="Times New Roman" w:cs="Times New Roman"/>
                      <w:b/>
                      <w:color w:val="000000" w:themeColor="text1"/>
                      <w:sz w:val="20"/>
                      <w:szCs w:val="20"/>
                    </w:rPr>
                    <w:t xml:space="preserve"> </w:t>
                  </w:r>
                </w:p>
                <w:p w14:paraId="7D539837" w14:textId="0272A990" w:rsidR="0096748E" w:rsidRPr="00AE50BC" w:rsidRDefault="0096748E" w:rsidP="0096748E">
                  <w:pPr>
                    <w:jc w:val="both"/>
                    <w:rPr>
                      <w:rFonts w:ascii="Times New Roman" w:hAnsi="Times New Roman" w:cs="Times New Roman"/>
                      <w:b/>
                      <w:color w:val="000000" w:themeColor="text1"/>
                      <w:sz w:val="20"/>
                      <w:szCs w:val="20"/>
                    </w:rPr>
                  </w:pPr>
                  <w:r w:rsidRPr="00AE50BC">
                    <w:rPr>
                      <w:rFonts w:ascii="Times New Roman" w:hAnsi="Times New Roman" w:cs="Times New Roman"/>
                      <w:b/>
                      <w:color w:val="000000" w:themeColor="text1"/>
                      <w:sz w:val="20"/>
                      <w:szCs w:val="20"/>
                    </w:rPr>
                    <w:t>- Địa điểm: tại Hà Nội</w:t>
                  </w:r>
                </w:p>
                <w:p w14:paraId="0B0373F0" w14:textId="71BFF171" w:rsidR="0096748E" w:rsidRPr="00AE50BC" w:rsidRDefault="0096748E" w:rsidP="0096748E">
                  <w:pPr>
                    <w:jc w:val="both"/>
                    <w:rPr>
                      <w:rFonts w:ascii="Times New Roman" w:hAnsi="Times New Roman" w:cs="Times New Roman"/>
                      <w:b/>
                      <w:color w:val="000000" w:themeColor="text1"/>
                      <w:sz w:val="20"/>
                      <w:szCs w:val="20"/>
                    </w:rPr>
                  </w:pPr>
                  <w:r w:rsidRPr="00AE50BC">
                    <w:rPr>
                      <w:rFonts w:ascii="Times New Roman" w:hAnsi="Times New Roman" w:cs="Times New Roman"/>
                      <w:b/>
                      <w:color w:val="000000" w:themeColor="text1"/>
                      <w:sz w:val="20"/>
                      <w:szCs w:val="20"/>
                    </w:rPr>
                    <w:t xml:space="preserve">- Thành phần: </w:t>
                  </w:r>
                  <w:r w:rsidR="00500056" w:rsidRPr="00AE50BC">
                    <w:rPr>
                      <w:rFonts w:ascii="Times New Roman" w:hAnsi="Times New Roman" w:cs="Times New Roman"/>
                      <w:b/>
                      <w:color w:val="000000" w:themeColor="text1"/>
                      <w:sz w:val="20"/>
                      <w:szCs w:val="20"/>
                    </w:rPr>
                    <w:t>PGĐ Nguyễn Ngọc Thúy</w:t>
                  </w:r>
                </w:p>
                <w:p w14:paraId="3AF4B138" w14:textId="77777777" w:rsidR="00A35F8B" w:rsidRPr="00AE50BC" w:rsidRDefault="0096748E" w:rsidP="00A35F8B">
                  <w:pPr>
                    <w:jc w:val="both"/>
                    <w:rPr>
                      <w:rFonts w:ascii="Times New Roman" w:hAnsi="Times New Roman" w:cs="Times New Roman"/>
                      <w:b/>
                      <w:color w:val="000000" w:themeColor="text1"/>
                      <w:sz w:val="20"/>
                      <w:szCs w:val="20"/>
                    </w:rPr>
                  </w:pPr>
                  <w:r w:rsidRPr="00AE50BC">
                    <w:rPr>
                      <w:rFonts w:ascii="Times New Roman" w:hAnsi="Times New Roman" w:cs="Times New Roman"/>
                      <w:b/>
                      <w:color w:val="000000" w:themeColor="text1"/>
                      <w:sz w:val="20"/>
                      <w:szCs w:val="20"/>
                    </w:rPr>
                    <w:t xml:space="preserve">- Chuẩn bị: </w:t>
                  </w:r>
                  <w:r w:rsidR="00A35F8B" w:rsidRPr="00AE50BC">
                    <w:rPr>
                      <w:rFonts w:ascii="Times New Roman" w:hAnsi="Times New Roman" w:cs="Times New Roman"/>
                      <w:b/>
                      <w:color w:val="000000" w:themeColor="text1"/>
                      <w:sz w:val="20"/>
                      <w:szCs w:val="20"/>
                    </w:rPr>
                    <w:t>C Tiên -PTNNKS</w:t>
                  </w:r>
                </w:p>
                <w:p w14:paraId="2FF30A79" w14:textId="77777777" w:rsidR="0096748E" w:rsidRPr="00AE50BC" w:rsidRDefault="0096748E" w:rsidP="0096748E">
                  <w:pPr>
                    <w:jc w:val="both"/>
                    <w:rPr>
                      <w:rFonts w:ascii="Times New Roman" w:hAnsi="Times New Roman" w:cs="Times New Roman"/>
                      <w:b/>
                      <w:color w:val="000000" w:themeColor="text1"/>
                      <w:sz w:val="20"/>
                      <w:szCs w:val="20"/>
                    </w:rPr>
                  </w:pPr>
                </w:p>
              </w:tc>
            </w:tr>
            <w:tr w:rsidR="00E61DBD" w:rsidRPr="00E61DBD" w14:paraId="6EF41578" w14:textId="77777777" w:rsidTr="007A304B">
              <w:trPr>
                <w:jc w:val="center"/>
              </w:trPr>
              <w:tc>
                <w:tcPr>
                  <w:tcW w:w="675" w:type="dxa"/>
                </w:tcPr>
                <w:p w14:paraId="22973CF6" w14:textId="3F3D5C44" w:rsidR="00BB1E33" w:rsidRPr="00E61DBD" w:rsidRDefault="00BB1E33" w:rsidP="00BB1E33">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u w:color="000000" w:themeColor="text1"/>
                    </w:rPr>
                    <w:t>8:00</w:t>
                  </w:r>
                </w:p>
              </w:tc>
              <w:tc>
                <w:tcPr>
                  <w:tcW w:w="4149" w:type="dxa"/>
                </w:tcPr>
                <w:p w14:paraId="3009806F" w14:textId="77777777" w:rsidR="00BB1E33" w:rsidRPr="00E61DBD" w:rsidRDefault="00BB1E33" w:rsidP="00BB1E3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Nội dung: Giao ban Ban bồi thường giải phóng mặt bằng quận/huyện</w:t>
                  </w:r>
                </w:p>
                <w:p w14:paraId="7790F318" w14:textId="6D88D68F" w:rsidR="00BB1E33" w:rsidRPr="00E61DBD" w:rsidRDefault="00BB1E33" w:rsidP="00BB1E3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Người chủ trì: PGĐ Nguyễn Thái Sinh</w:t>
                  </w:r>
                </w:p>
                <w:p w14:paraId="0ECAD895" w14:textId="77777777" w:rsidR="00BB1E33" w:rsidRPr="00E61DBD" w:rsidRDefault="00BB1E33" w:rsidP="00BB1E3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 Hội trường (KV1)</w:t>
                  </w:r>
                </w:p>
                <w:p w14:paraId="16E37F28" w14:textId="77777777" w:rsidR="00BB1E33" w:rsidRPr="00E61DBD" w:rsidRDefault="00BB1E33" w:rsidP="00BB1E3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Thành phần:  PBTTĐC, 22 Ban BTGPMB</w:t>
                  </w:r>
                </w:p>
                <w:p w14:paraId="3091EFC2" w14:textId="77777777" w:rsidR="00BB1E33" w:rsidRPr="00E61DBD" w:rsidRDefault="00BB1E33" w:rsidP="00BB1E33">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Chuẩn bị: PBTTĐC, 22 Ban BTGPMB </w:t>
                  </w:r>
                </w:p>
                <w:p w14:paraId="1F0A7340" w14:textId="77777777" w:rsidR="00BB1E33" w:rsidRPr="00E61DBD" w:rsidRDefault="00BB1E33" w:rsidP="00BB1E33">
                  <w:pPr>
                    <w:jc w:val="both"/>
                    <w:rPr>
                      <w:rFonts w:ascii="Times New Roman" w:hAnsi="Times New Roman" w:cs="Times New Roman"/>
                      <w:b/>
                      <w:color w:val="000000" w:themeColor="text1"/>
                      <w:sz w:val="20"/>
                      <w:szCs w:val="20"/>
                    </w:rPr>
                  </w:pPr>
                </w:p>
              </w:tc>
            </w:tr>
            <w:tr w:rsidR="00E61DBD" w:rsidRPr="00E61DBD" w14:paraId="1C4735D3" w14:textId="77777777" w:rsidTr="007A304B">
              <w:trPr>
                <w:jc w:val="center"/>
              </w:trPr>
              <w:tc>
                <w:tcPr>
                  <w:tcW w:w="675" w:type="dxa"/>
                </w:tcPr>
                <w:p w14:paraId="4121207D" w14:textId="4BF8E585" w:rsidR="00CE17D1" w:rsidRPr="00E61DBD" w:rsidRDefault="00CE17D1" w:rsidP="00CE17D1">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8:30</w:t>
                  </w:r>
                </w:p>
              </w:tc>
              <w:tc>
                <w:tcPr>
                  <w:tcW w:w="4149" w:type="dxa"/>
                </w:tcPr>
                <w:p w14:paraId="268A0C6A" w14:textId="0928F63B" w:rsidR="00CE17D1" w:rsidRPr="00E61DBD" w:rsidRDefault="00CE17D1" w:rsidP="00CE17D1">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w:t>
                  </w:r>
                  <w:r w:rsidRPr="00E61DBD">
                    <w:rPr>
                      <w:color w:val="000000" w:themeColor="text1"/>
                    </w:rPr>
                    <w:t xml:space="preserve"> </w:t>
                  </w:r>
                  <w:r w:rsidRPr="00E61DBD">
                    <w:rPr>
                      <w:rFonts w:ascii="Times New Roman" w:hAnsi="Times New Roman" w:cs="Times New Roman"/>
                      <w:color w:val="000000" w:themeColor="text1"/>
                      <w:sz w:val="20"/>
                      <w:szCs w:val="20"/>
                    </w:rPr>
                    <w:t>Khảo sát hiện trạng hoạt động công trường xử lý chất thải rắn Phước Hiệp, TP.HCM.</w:t>
                  </w:r>
                </w:p>
                <w:p w14:paraId="190B03F8" w14:textId="77777777" w:rsidR="00CE17D1" w:rsidRPr="00E61DBD" w:rsidRDefault="00CE17D1" w:rsidP="00CE17D1">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lastRenderedPageBreak/>
                    <w:t>- Người chủ trì: PGĐ Ngô Quang Sự</w:t>
                  </w:r>
                </w:p>
                <w:p w14:paraId="56A4032E" w14:textId="0EA4EA96" w:rsidR="00CE17D1" w:rsidRPr="00E61DBD" w:rsidRDefault="00CE17D1" w:rsidP="00CE17D1">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Địa điểm: Nhà điều hành công trường xử lý rác Phước Hiệp, TP.HCM.</w:t>
                  </w:r>
                </w:p>
                <w:p w14:paraId="6D1ADD7D" w14:textId="5E8356FD" w:rsidR="00CE17D1" w:rsidRPr="00E61DBD" w:rsidRDefault="00CE17D1" w:rsidP="00CE17D1">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CCBVMT, PKHTC, MBS, theo TM</w:t>
                  </w:r>
                </w:p>
                <w:p w14:paraId="3AB00630" w14:textId="77777777" w:rsidR="00CE17D1" w:rsidRPr="00E61DBD" w:rsidRDefault="00CE17D1" w:rsidP="00CE17D1">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Chuẩn bị: CCBVMT </w:t>
                  </w:r>
                </w:p>
                <w:p w14:paraId="2EE82E5B" w14:textId="77777777" w:rsidR="00CE17D1" w:rsidRPr="00E61DBD" w:rsidRDefault="00CE17D1" w:rsidP="00CE17D1">
                  <w:pPr>
                    <w:jc w:val="both"/>
                    <w:rPr>
                      <w:rFonts w:ascii="Times New Roman" w:hAnsi="Times New Roman" w:cs="Times New Roman"/>
                      <w:bCs/>
                      <w:color w:val="000000" w:themeColor="text1"/>
                      <w:sz w:val="20"/>
                      <w:szCs w:val="20"/>
                    </w:rPr>
                  </w:pPr>
                </w:p>
              </w:tc>
            </w:tr>
            <w:tr w:rsidR="00E61DBD" w:rsidRPr="00E61DBD" w14:paraId="4B727C9E" w14:textId="77777777" w:rsidTr="007A304B">
              <w:trPr>
                <w:jc w:val="center"/>
              </w:trPr>
              <w:tc>
                <w:tcPr>
                  <w:tcW w:w="675" w:type="dxa"/>
                </w:tcPr>
                <w:p w14:paraId="744A40B5" w14:textId="2499AEB1" w:rsidR="006341CE" w:rsidRPr="00E61DBD" w:rsidRDefault="006341CE" w:rsidP="006341CE">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lastRenderedPageBreak/>
                    <w:t>8:30</w:t>
                  </w:r>
                </w:p>
              </w:tc>
              <w:tc>
                <w:tcPr>
                  <w:tcW w:w="4149" w:type="dxa"/>
                </w:tcPr>
                <w:p w14:paraId="1DDB9EC7" w14:textId="77777777" w:rsidR="006341CE" w:rsidRPr="00E61DBD" w:rsidRDefault="006341CE" w:rsidP="006341CE">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w:t>
                  </w:r>
                  <w:r w:rsidRPr="00E61DBD">
                    <w:rPr>
                      <w:color w:val="000000" w:themeColor="text1"/>
                    </w:rPr>
                    <w:t xml:space="preserve"> </w:t>
                  </w:r>
                  <w:r w:rsidRPr="00E61DBD">
                    <w:rPr>
                      <w:rFonts w:ascii="Times New Roman" w:hAnsi="Times New Roman" w:cs="Times New Roman"/>
                      <w:bCs/>
                      <w:color w:val="000000" w:themeColor="text1"/>
                      <w:sz w:val="20"/>
                      <w:szCs w:val="20"/>
                    </w:rPr>
                    <w:t>Làm việc các hồ sơ, dự án xác định giá đất cụ thể khu vực Bình Dương</w:t>
                  </w:r>
                </w:p>
                <w:p w14:paraId="71225CC5" w14:textId="0D66F357" w:rsidR="006341CE" w:rsidRPr="00E61DBD" w:rsidRDefault="006341CE" w:rsidP="006341CE">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Nguyễn Minh Nhựt</w:t>
                  </w:r>
                </w:p>
                <w:p w14:paraId="4E4DF105" w14:textId="77777777" w:rsidR="006341CE" w:rsidRPr="00E61DBD" w:rsidRDefault="006341CE" w:rsidP="006341CE">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Địa điểm: Phòng họp 209 (KV1)</w:t>
                  </w:r>
                </w:p>
                <w:p w14:paraId="1F24259C" w14:textId="0EC0F3F3" w:rsidR="006341CE" w:rsidRPr="00E61DBD" w:rsidRDefault="006341CE" w:rsidP="006341CE">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Lãnh đạo P.KTĐ (KV 2)</w:t>
                  </w:r>
                </w:p>
                <w:p w14:paraId="5FA15624" w14:textId="77777777" w:rsidR="006341CE" w:rsidRPr="00E61DBD" w:rsidRDefault="006341CE" w:rsidP="006341CE">
                  <w:pPr>
                    <w:jc w:val="both"/>
                    <w:rPr>
                      <w:rFonts w:ascii="Times New Roman" w:hAnsi="Times New Roman" w:cs="Times New Roman"/>
                      <w:bCs/>
                      <w:color w:val="000000" w:themeColor="text1"/>
                      <w:sz w:val="20"/>
                      <w:szCs w:val="20"/>
                    </w:rPr>
                  </w:pPr>
                </w:p>
              </w:tc>
            </w:tr>
            <w:tr w:rsidR="00E61DBD" w:rsidRPr="00E61DBD" w14:paraId="56A5598C" w14:textId="77777777" w:rsidTr="007A304B">
              <w:trPr>
                <w:jc w:val="center"/>
              </w:trPr>
              <w:tc>
                <w:tcPr>
                  <w:tcW w:w="675" w:type="dxa"/>
                </w:tcPr>
                <w:p w14:paraId="4E55E29A" w14:textId="6AC2077F" w:rsidR="008B6001" w:rsidRPr="00E61DBD" w:rsidRDefault="008B6001" w:rsidP="008B6001">
                  <w:pPr>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8:00</w:t>
                  </w:r>
                </w:p>
              </w:tc>
              <w:tc>
                <w:tcPr>
                  <w:tcW w:w="4149" w:type="dxa"/>
                </w:tcPr>
                <w:p w14:paraId="30A67C7D" w14:textId="77777777" w:rsidR="008B6001" w:rsidRPr="00E61DBD" w:rsidRDefault="008B6001" w:rsidP="008B6001">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Nội dung: Làm việc với Đoàn Kiểm toán chuyên đề việc thực hiện chính sách ưu đãi đầu tư tại khu kinh tế, khu công nghiệp giai đoạn 2022-2024 tại Thành phố Hồ Chí Minh theo Quyết định số 1222/QĐ-KTNN ngày 22/8/2025 của Tổng Kiểm toán Nhà nước </w:t>
                  </w:r>
                </w:p>
                <w:p w14:paraId="7E0289B8" w14:textId="77777777" w:rsidR="008B6001" w:rsidRPr="00E61DBD" w:rsidRDefault="008B6001" w:rsidP="008B6001">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w:t>
                  </w:r>
                  <w:r w:rsidRPr="00E61DBD">
                    <w:rPr>
                      <w:rFonts w:ascii="Times New Roman" w:hAnsi="Times New Roman" w:cs="Times New Roman"/>
                      <w:iCs/>
                      <w:color w:val="000000" w:themeColor="text1"/>
                      <w:sz w:val="20"/>
                      <w:szCs w:val="20"/>
                    </w:rPr>
                    <w:t xml:space="preserve"> </w:t>
                  </w:r>
                  <w:r w:rsidRPr="00E61DBD">
                    <w:rPr>
                      <w:rFonts w:ascii="Times New Roman" w:hAnsi="Times New Roman" w:cs="Times New Roman"/>
                      <w:color w:val="000000" w:themeColor="text1"/>
                      <w:sz w:val="20"/>
                      <w:szCs w:val="20"/>
                    </w:rPr>
                    <w:t xml:space="preserve">Phòng họp B - </w:t>
                  </w:r>
                  <w:r w:rsidRPr="00E61DBD">
                    <w:rPr>
                      <w:rFonts w:ascii="Times New Roman" w:hAnsi="Times New Roman" w:cs="Times New Roman"/>
                      <w:iCs/>
                      <w:color w:val="000000" w:themeColor="text1"/>
                      <w:sz w:val="20"/>
                      <w:szCs w:val="20"/>
                    </w:rPr>
                    <w:t>Tầng 7 (KV2)</w:t>
                  </w:r>
                </w:p>
                <w:p w14:paraId="426A4E88" w14:textId="77777777" w:rsidR="008B6001" w:rsidRPr="00E61DBD" w:rsidRDefault="008B6001" w:rsidP="008B6001">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-Thành phần: CCQLĐĐBD, CCBVMT, VPĐKĐĐ BD, PKtra</w:t>
                  </w:r>
                </w:p>
                <w:p w14:paraId="4FE31B91" w14:textId="77777777" w:rsidR="008B6001" w:rsidRPr="00E61DBD" w:rsidRDefault="008B6001" w:rsidP="008B6001">
                  <w:pPr>
                    <w:jc w:val="both"/>
                    <w:rPr>
                      <w:rFonts w:ascii="Times New Roman" w:hAnsi="Times New Roman" w:cs="Times New Roman"/>
                      <w:color w:val="000000" w:themeColor="text1"/>
                      <w:sz w:val="20"/>
                      <w:szCs w:val="20"/>
                    </w:rPr>
                  </w:pPr>
                </w:p>
              </w:tc>
            </w:tr>
          </w:tbl>
          <w:p w14:paraId="470B69EC" w14:textId="77777777" w:rsidR="00CB0772" w:rsidRPr="00E61DBD" w:rsidRDefault="00CB0772" w:rsidP="00A417C4">
            <w:pPr>
              <w:jc w:val="both"/>
              <w:rPr>
                <w:rFonts w:ascii="Times New Roman" w:hAnsi="Times New Roman" w:cs="Times New Roman"/>
                <w:vanish/>
                <w:color w:val="000000" w:themeColor="text1"/>
                <w:sz w:val="2"/>
                <w:szCs w:val="2"/>
              </w:rPr>
            </w:pPr>
          </w:p>
          <w:p w14:paraId="1BEB62A5" w14:textId="77777777" w:rsidR="00CB0772" w:rsidRPr="00E61DBD" w:rsidRDefault="00CB0772" w:rsidP="00A417C4">
            <w:pPr>
              <w:jc w:val="both"/>
              <w:rPr>
                <w:rFonts w:ascii="Times New Roman" w:hAnsi="Times New Roman" w:cs="Times New Roman"/>
                <w:vanish/>
                <w:color w:val="000000" w:themeColor="text1"/>
                <w:sz w:val="2"/>
                <w:szCs w:val="2"/>
              </w:rPr>
            </w:pPr>
          </w:p>
          <w:p w14:paraId="30341A9A" w14:textId="77777777" w:rsidR="00CB0772" w:rsidRPr="00E61DBD" w:rsidRDefault="00CB0772" w:rsidP="00A417C4">
            <w:pPr>
              <w:jc w:val="both"/>
              <w:rPr>
                <w:rFonts w:ascii="Times New Roman" w:hAnsi="Times New Roman" w:cs="Times New Roman"/>
                <w:vanish/>
                <w:color w:val="000000" w:themeColor="text1"/>
                <w:sz w:val="2"/>
                <w:szCs w:val="2"/>
              </w:rPr>
            </w:pPr>
          </w:p>
        </w:tc>
        <w:tc>
          <w:tcPr>
            <w:tcW w:w="4950" w:type="dxa"/>
          </w:tcPr>
          <w:p w14:paraId="59ED446F" w14:textId="77777777" w:rsidR="00D14471" w:rsidRPr="00E61DBD" w:rsidRDefault="00D14471" w:rsidP="00A417C4">
            <w:pPr>
              <w:jc w:val="both"/>
              <w:rPr>
                <w:rFonts w:ascii="Times New Roman" w:hAnsi="Times New Roman" w:cs="Times New Roman"/>
                <w:vanish/>
                <w:color w:val="000000" w:themeColor="text1"/>
                <w:sz w:val="20"/>
                <w:szCs w:val="20"/>
              </w:rPr>
            </w:pPr>
          </w:p>
          <w:tbl>
            <w:tblPr>
              <w:tblStyle w:val="TableGrid"/>
              <w:tblW w:w="489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740"/>
              <w:gridCol w:w="4156"/>
            </w:tblGrid>
            <w:tr w:rsidR="00E61DBD" w:rsidRPr="00E61DBD" w14:paraId="5538BF34" w14:textId="77777777" w:rsidTr="00A02B69">
              <w:trPr>
                <w:trHeight w:val="688"/>
                <w:jc w:val="center"/>
              </w:trPr>
              <w:tc>
                <w:tcPr>
                  <w:tcW w:w="740" w:type="dxa"/>
                </w:tcPr>
                <w:p w14:paraId="16AC675D" w14:textId="3C2EE852" w:rsidR="00210F64" w:rsidRPr="00E61DBD" w:rsidRDefault="00210F64" w:rsidP="0075587E">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56" w:type="dxa"/>
                </w:tcPr>
                <w:p w14:paraId="7ACEDF96" w14:textId="33D2E5C7" w:rsidR="00210F64" w:rsidRPr="00E61DBD" w:rsidRDefault="00BB3F49" w:rsidP="00EE29A3">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210F64" w:rsidRPr="00E61DBD">
                    <w:rPr>
                      <w:rFonts w:ascii="Times New Roman" w:hAnsi="Times New Roman" w:cs="Times New Roman"/>
                      <w:b/>
                      <w:color w:val="000000" w:themeColor="text1"/>
                      <w:sz w:val="20"/>
                      <w:szCs w:val="20"/>
                    </w:rPr>
                    <w:t xml:space="preserve">Đ/c Nguyễn Văn Được, Đ/c Bùi Xuân Cường họp </w:t>
                  </w:r>
                  <w:r w:rsidR="00CF2137" w:rsidRPr="00E61DBD">
                    <w:rPr>
                      <w:rFonts w:ascii="Times New Roman" w:hAnsi="Times New Roman" w:cs="Times New Roman"/>
                      <w:b/>
                      <w:color w:val="000000" w:themeColor="text1"/>
                      <w:sz w:val="20"/>
                      <w:szCs w:val="20"/>
                    </w:rPr>
                    <w:t>về</w:t>
                  </w:r>
                  <w:r w:rsidR="00210F64" w:rsidRPr="00E61DBD">
                    <w:rPr>
                      <w:rFonts w:ascii="Times New Roman" w:hAnsi="Times New Roman" w:cs="Times New Roman"/>
                      <w:b/>
                      <w:color w:val="000000" w:themeColor="text1"/>
                      <w:sz w:val="20"/>
                      <w:szCs w:val="20"/>
                    </w:rPr>
                    <w:t xml:space="preserve"> phương án mở rộng Bảo tàng Hồ Chí Minh và khu đất 01 Lý Thái Tổ</w:t>
                  </w:r>
                </w:p>
                <w:p w14:paraId="775BD1CA" w14:textId="492D6DEC" w:rsidR="00C10071" w:rsidRPr="00E61DBD" w:rsidRDefault="00C10071" w:rsidP="00C10071">
                  <w:pPr>
                    <w:jc w:val="both"/>
                    <w:rPr>
                      <w:rFonts w:ascii="Times New Roman" w:hAnsi="Times New Roman" w:cs="Times New Roman"/>
                      <w:b/>
                      <w:bCs/>
                      <w:color w:val="000000" w:themeColor="text1"/>
                      <w:sz w:val="20"/>
                      <w:szCs w:val="20"/>
                    </w:rPr>
                  </w:pPr>
                  <w:r w:rsidRPr="00E61DBD">
                    <w:rPr>
                      <w:rFonts w:ascii="Times New Roman" w:hAnsi="Times New Roman" w:cs="Times New Roman"/>
                      <w:b/>
                      <w:color w:val="000000" w:themeColor="text1"/>
                      <w:sz w:val="20"/>
                      <w:szCs w:val="20"/>
                    </w:rPr>
                    <w:t>-</w:t>
                  </w:r>
                  <w:r w:rsidRPr="00E61DBD">
                    <w:rPr>
                      <w:rFonts w:ascii="Times New Roman" w:hAnsi="Times New Roman" w:cs="Times New Roman"/>
                      <w:b/>
                      <w:bCs/>
                      <w:color w:val="000000" w:themeColor="text1"/>
                      <w:sz w:val="20"/>
                      <w:szCs w:val="20"/>
                    </w:rPr>
                    <w:t xml:space="preserve">Thành phần: Giám đốc Sở, LĐ </w:t>
                  </w:r>
                  <w:r w:rsidR="000C77DB" w:rsidRPr="00E61DBD">
                    <w:rPr>
                      <w:rFonts w:ascii="Times New Roman" w:hAnsi="Times New Roman" w:cs="Times New Roman"/>
                      <w:b/>
                      <w:bCs/>
                      <w:color w:val="000000" w:themeColor="text1"/>
                      <w:sz w:val="20"/>
                      <w:szCs w:val="20"/>
                    </w:rPr>
                    <w:t xml:space="preserve">PQLĐ </w:t>
                  </w:r>
                  <w:r w:rsidRPr="00E61DBD">
                    <w:rPr>
                      <w:rFonts w:ascii="Times New Roman" w:hAnsi="Times New Roman" w:cs="Times New Roman"/>
                      <w:b/>
                      <w:bCs/>
                      <w:color w:val="000000" w:themeColor="text1"/>
                      <w:sz w:val="20"/>
                      <w:szCs w:val="20"/>
                    </w:rPr>
                    <w:t>(nếu có TM)</w:t>
                  </w:r>
                </w:p>
                <w:p w14:paraId="41A557B2" w14:textId="58F69FDB" w:rsidR="00210F64" w:rsidRPr="00E61DBD" w:rsidRDefault="00210F64" w:rsidP="00EE29A3">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w:t>
                  </w:r>
                  <w:r w:rsidRPr="00E61DBD">
                    <w:rPr>
                      <w:rFonts w:ascii="Times New Roman" w:hAnsi="Times New Roman" w:cs="Times New Roman"/>
                      <w:b/>
                      <w:color w:val="000000" w:themeColor="text1"/>
                      <w:sz w:val="20"/>
                      <w:szCs w:val="20"/>
                      <w:u w:val="single"/>
                    </w:rPr>
                    <w:t>15g30</w:t>
                  </w:r>
                  <w:r w:rsidRPr="00E61DBD">
                    <w:rPr>
                      <w:rFonts w:ascii="Times New Roman" w:hAnsi="Times New Roman" w:cs="Times New Roman"/>
                      <w:b/>
                      <w:color w:val="000000" w:themeColor="text1"/>
                      <w:sz w:val="20"/>
                      <w:szCs w:val="20"/>
                    </w:rPr>
                    <w:t xml:space="preserve">: Đ/c Nguyễn Văn Được, Đ/c Nguyễn Lộc Hà họp giải quyết các kiến nghị của Đảng ủy Tổng Công ty Điện lực TP.HCM liên quan việc cung cấp điện giai đoạn 2026 </w:t>
                  </w:r>
                  <w:r w:rsidR="00F22F19" w:rsidRPr="00E61DBD">
                    <w:rPr>
                      <w:rFonts w:ascii="Times New Roman" w:hAnsi="Times New Roman" w:cs="Times New Roman"/>
                      <w:b/>
                      <w:color w:val="000000" w:themeColor="text1"/>
                      <w:sz w:val="20"/>
                      <w:szCs w:val="20"/>
                    </w:rPr>
                    <w:t>–</w:t>
                  </w:r>
                  <w:r w:rsidRPr="00E61DBD">
                    <w:rPr>
                      <w:rFonts w:ascii="Times New Roman" w:hAnsi="Times New Roman" w:cs="Times New Roman"/>
                      <w:b/>
                      <w:color w:val="000000" w:themeColor="text1"/>
                      <w:sz w:val="20"/>
                      <w:szCs w:val="20"/>
                    </w:rPr>
                    <w:t xml:space="preserve"> 2030</w:t>
                  </w:r>
                </w:p>
                <w:p w14:paraId="6F06069E" w14:textId="6D9EE4A1" w:rsidR="00F22F19" w:rsidRPr="00E61DBD" w:rsidRDefault="00C10071" w:rsidP="00524065">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w:t>
                  </w:r>
                  <w:r w:rsidRPr="00E61DBD">
                    <w:rPr>
                      <w:rFonts w:ascii="Times New Roman" w:hAnsi="Times New Roman" w:cs="Times New Roman"/>
                      <w:b/>
                      <w:bCs/>
                      <w:color w:val="000000" w:themeColor="text1"/>
                      <w:sz w:val="20"/>
                      <w:szCs w:val="20"/>
                    </w:rPr>
                    <w:t xml:space="preserve">Thành phần: </w:t>
                  </w:r>
                  <w:r w:rsidR="00CF2137" w:rsidRPr="00E61DBD">
                    <w:rPr>
                      <w:rFonts w:ascii="Times New Roman" w:hAnsi="Times New Roman" w:cs="Times New Roman"/>
                      <w:b/>
                      <w:bCs/>
                      <w:color w:val="000000" w:themeColor="text1"/>
                      <w:sz w:val="20"/>
                      <w:szCs w:val="20"/>
                    </w:rPr>
                    <w:t>PGĐ Phạm Xuân Ngọc</w:t>
                  </w:r>
                  <w:r w:rsidRPr="00E61DBD">
                    <w:rPr>
                      <w:rFonts w:ascii="Times New Roman" w:hAnsi="Times New Roman" w:cs="Times New Roman"/>
                      <w:b/>
                      <w:bCs/>
                      <w:color w:val="000000" w:themeColor="text1"/>
                      <w:sz w:val="20"/>
                      <w:szCs w:val="20"/>
                    </w:rPr>
                    <w:t xml:space="preserve">, LĐ </w:t>
                  </w:r>
                  <w:r w:rsidR="00D73A34" w:rsidRPr="00E61DBD">
                    <w:rPr>
                      <w:rFonts w:ascii="Times New Roman" w:hAnsi="Times New Roman" w:cs="Times New Roman"/>
                      <w:b/>
                      <w:bCs/>
                      <w:color w:val="000000" w:themeColor="text1"/>
                      <w:sz w:val="20"/>
                      <w:szCs w:val="20"/>
                    </w:rPr>
                    <w:t xml:space="preserve">phòng </w:t>
                  </w:r>
                  <w:r w:rsidR="000C77DB" w:rsidRPr="00E61DBD">
                    <w:rPr>
                      <w:rFonts w:ascii="Times New Roman" w:hAnsi="Times New Roman" w:cs="Times New Roman"/>
                      <w:b/>
                      <w:bCs/>
                      <w:color w:val="000000" w:themeColor="text1"/>
                      <w:sz w:val="20"/>
                      <w:szCs w:val="20"/>
                    </w:rPr>
                    <w:t>QLĐ, P BT</w:t>
                  </w:r>
                  <w:r w:rsidRPr="00E61DBD">
                    <w:rPr>
                      <w:rFonts w:ascii="Times New Roman" w:hAnsi="Times New Roman" w:cs="Times New Roman"/>
                      <w:b/>
                      <w:bCs/>
                      <w:color w:val="000000" w:themeColor="text1"/>
                      <w:sz w:val="20"/>
                      <w:szCs w:val="20"/>
                    </w:rPr>
                    <w:t xml:space="preserve"> (nếu có TM)</w:t>
                  </w:r>
                </w:p>
              </w:tc>
            </w:tr>
            <w:tr w:rsidR="00E61DBD" w:rsidRPr="00E61DBD" w14:paraId="59F185D2" w14:textId="77777777" w:rsidTr="00A02B69">
              <w:trPr>
                <w:trHeight w:val="688"/>
                <w:jc w:val="center"/>
              </w:trPr>
              <w:tc>
                <w:tcPr>
                  <w:tcW w:w="740" w:type="dxa"/>
                </w:tcPr>
                <w:p w14:paraId="157D0A11" w14:textId="53633029" w:rsidR="00EE29A3" w:rsidRPr="00E61DBD" w:rsidRDefault="00EE29A3" w:rsidP="0075587E">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56" w:type="dxa"/>
                </w:tcPr>
                <w:p w14:paraId="2B50A846" w14:textId="77777777" w:rsidR="00EE29A3" w:rsidRPr="00E61DBD" w:rsidRDefault="002C587C" w:rsidP="00EE29A3">
                  <w:pPr>
                    <w:jc w:val="both"/>
                    <w:rPr>
                      <w:rFonts w:ascii="Times New Roman" w:hAnsi="Times New Roman" w:cs="Times New Roman"/>
                      <w:b/>
                      <w:bCs/>
                      <w:color w:val="000000" w:themeColor="text1"/>
                      <w:sz w:val="20"/>
                      <w:szCs w:val="20"/>
                    </w:rPr>
                  </w:pPr>
                  <w:r w:rsidRPr="00E61DBD">
                    <w:rPr>
                      <w:rFonts w:ascii="Times New Roman" w:hAnsi="Times New Roman" w:cs="Times New Roman"/>
                      <w:b/>
                      <w:color w:val="000000" w:themeColor="text1"/>
                      <w:sz w:val="20"/>
                      <w:szCs w:val="20"/>
                    </w:rPr>
                    <w:t xml:space="preserve">- Nội dung: </w:t>
                  </w:r>
                  <w:r w:rsidR="00A628C5" w:rsidRPr="00E61DBD">
                    <w:rPr>
                      <w:rFonts w:ascii="Times New Roman" w:hAnsi="Times New Roman" w:cs="Times New Roman"/>
                      <w:b/>
                      <w:bCs/>
                      <w:color w:val="000000" w:themeColor="text1"/>
                      <w:sz w:val="20"/>
                      <w:szCs w:val="20"/>
                    </w:rPr>
                    <w:t>Đ/c Bùi Minh Thạnh họp Tổ công tác đặc biệt xử lý vướng mắc các công trình, dự án, khu đất tồn đọng năm 2025 của Thành phố Hồ Chí Minh (sau sắp xếp)</w:t>
                  </w:r>
                </w:p>
                <w:p w14:paraId="61586597" w14:textId="62F4463E" w:rsidR="00017D54" w:rsidRPr="00E61DBD" w:rsidRDefault="00FE4223" w:rsidP="00EE29A3">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 xml:space="preserve">-Thành phần: </w:t>
                  </w:r>
                  <w:r w:rsidR="00E70244" w:rsidRPr="00E61DBD">
                    <w:rPr>
                      <w:rFonts w:ascii="Times New Roman" w:hAnsi="Times New Roman" w:cs="Times New Roman"/>
                      <w:b/>
                      <w:bCs/>
                      <w:color w:val="000000" w:themeColor="text1"/>
                      <w:sz w:val="20"/>
                      <w:szCs w:val="20"/>
                    </w:rPr>
                    <w:t>Ban Giám đốc Sở,</w:t>
                  </w:r>
                  <w:r w:rsidRPr="00E61DBD">
                    <w:rPr>
                      <w:rFonts w:ascii="Times New Roman" w:hAnsi="Times New Roman" w:cs="Times New Roman"/>
                      <w:b/>
                      <w:bCs/>
                      <w:color w:val="000000" w:themeColor="text1"/>
                      <w:sz w:val="20"/>
                      <w:szCs w:val="20"/>
                    </w:rPr>
                    <w:t xml:space="preserve"> </w:t>
                  </w:r>
                  <w:r w:rsidR="000C77DB" w:rsidRPr="00E61DBD">
                    <w:rPr>
                      <w:rFonts w:ascii="Times New Roman" w:hAnsi="Times New Roman" w:cs="Times New Roman"/>
                      <w:b/>
                      <w:bCs/>
                      <w:color w:val="000000" w:themeColor="text1"/>
                      <w:sz w:val="20"/>
                      <w:szCs w:val="20"/>
                    </w:rPr>
                    <w:t xml:space="preserve">LĐ P Ktra, P QLĐ </w:t>
                  </w:r>
                  <w:r w:rsidRPr="00E61DBD">
                    <w:rPr>
                      <w:rFonts w:ascii="Times New Roman" w:hAnsi="Times New Roman" w:cs="Times New Roman"/>
                      <w:b/>
                      <w:bCs/>
                      <w:color w:val="000000" w:themeColor="text1"/>
                      <w:sz w:val="20"/>
                      <w:szCs w:val="20"/>
                    </w:rPr>
                    <w:t>(nếu có TM)</w:t>
                  </w:r>
                </w:p>
                <w:p w14:paraId="78F7EAA4" w14:textId="65C212CE" w:rsidR="00FE4223" w:rsidRPr="00E61DBD" w:rsidRDefault="00FE4223" w:rsidP="00EE29A3">
                  <w:pPr>
                    <w:jc w:val="both"/>
                    <w:rPr>
                      <w:rFonts w:ascii="Times New Roman" w:hAnsi="Times New Roman" w:cs="Times New Roman"/>
                      <w:bCs/>
                      <w:color w:val="000000" w:themeColor="text1"/>
                      <w:sz w:val="20"/>
                      <w:szCs w:val="20"/>
                    </w:rPr>
                  </w:pPr>
                </w:p>
              </w:tc>
            </w:tr>
            <w:tr w:rsidR="00E61DBD" w:rsidRPr="00E61DBD" w14:paraId="6121930D" w14:textId="77777777" w:rsidTr="00A02B69">
              <w:trPr>
                <w:trHeight w:val="688"/>
                <w:jc w:val="center"/>
              </w:trPr>
              <w:tc>
                <w:tcPr>
                  <w:tcW w:w="740" w:type="dxa"/>
                </w:tcPr>
                <w:p w14:paraId="0EE39A6C" w14:textId="1423F24E" w:rsidR="00754389" w:rsidRPr="00E61DBD" w:rsidRDefault="00754389" w:rsidP="0075587E">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56" w:type="dxa"/>
                </w:tcPr>
                <w:p w14:paraId="3EFF3FB4" w14:textId="4ACBA7E4" w:rsidR="00C55810" w:rsidRPr="00E61DBD" w:rsidRDefault="002C587C" w:rsidP="00264CB2">
                  <w:pPr>
                    <w:jc w:val="both"/>
                    <w:rPr>
                      <w:rFonts w:ascii="Times New Roman" w:hAnsi="Times New Roman" w:cs="Times New Roman"/>
                      <w:b/>
                      <w:noProof/>
                      <w:color w:val="000000" w:themeColor="text1"/>
                      <w:sz w:val="20"/>
                      <w:szCs w:val="20"/>
                    </w:rPr>
                  </w:pPr>
                  <w:r w:rsidRPr="00E61DBD">
                    <w:rPr>
                      <w:rFonts w:ascii="Times New Roman" w:hAnsi="Times New Roman" w:cs="Times New Roman"/>
                      <w:b/>
                      <w:color w:val="000000" w:themeColor="text1"/>
                      <w:sz w:val="20"/>
                      <w:szCs w:val="20"/>
                    </w:rPr>
                    <w:t xml:space="preserve">- Nội dung: </w:t>
                  </w:r>
                  <w:r w:rsidR="00A628C5" w:rsidRPr="00E61DBD">
                    <w:rPr>
                      <w:rFonts w:ascii="Times New Roman" w:hAnsi="Times New Roman" w:cs="Times New Roman"/>
                      <w:b/>
                      <w:noProof/>
                      <w:color w:val="000000" w:themeColor="text1"/>
                      <w:sz w:val="20"/>
                      <w:szCs w:val="20"/>
                    </w:rPr>
                    <w:t>Đ/c Trần Thị Diệu Thúy</w:t>
                  </w:r>
                  <w:r w:rsidR="00A628C5" w:rsidRPr="00E61DBD">
                    <w:rPr>
                      <w:rFonts w:ascii="Times New Roman" w:hAnsi="Times New Roman" w:cs="Times New Roman"/>
                      <w:b/>
                      <w:color w:val="000000" w:themeColor="text1"/>
                      <w:sz w:val="20"/>
                      <w:szCs w:val="20"/>
                    </w:rPr>
                    <w:t xml:space="preserve"> </w:t>
                  </w:r>
                  <w:r w:rsidR="00A628C5" w:rsidRPr="00E61DBD">
                    <w:rPr>
                      <w:rFonts w:ascii="Times New Roman" w:hAnsi="Times New Roman" w:cs="Times New Roman"/>
                      <w:b/>
                      <w:noProof/>
                      <w:color w:val="000000" w:themeColor="text1"/>
                      <w:sz w:val="20"/>
                      <w:szCs w:val="20"/>
                    </w:rPr>
                    <w:t>tiếp xúc cử tri tại các phường: Tân Sơn Hòa, Tân Sơn Nhất, Tân Hòa, Bảy Hiền, Tân Bình, Tân Sơn</w:t>
                  </w:r>
                  <w:r w:rsidR="0060220B">
                    <w:rPr>
                      <w:rFonts w:ascii="Times New Roman" w:hAnsi="Times New Roman" w:cs="Times New Roman"/>
                      <w:b/>
                      <w:noProof/>
                      <w:color w:val="000000" w:themeColor="text1"/>
                      <w:sz w:val="20"/>
                      <w:szCs w:val="20"/>
                    </w:rPr>
                    <w:t xml:space="preserve"> (</w:t>
                  </w:r>
                  <w:r w:rsidR="0060220B" w:rsidRPr="0060220B">
                    <w:rPr>
                      <w:rFonts w:ascii="Times New Roman" w:hAnsi="Times New Roman" w:cs="Times New Roman"/>
                      <w:b/>
                      <w:noProof/>
                      <w:color w:val="000000" w:themeColor="text1"/>
                      <w:sz w:val="20"/>
                      <w:szCs w:val="20"/>
                    </w:rPr>
                    <w:t>543/TB-ĐĐBQH</w:t>
                  </w:r>
                  <w:r w:rsidR="0060220B">
                    <w:rPr>
                      <w:rFonts w:ascii="Times New Roman" w:hAnsi="Times New Roman" w:cs="Times New Roman"/>
                      <w:b/>
                      <w:noProof/>
                      <w:color w:val="000000" w:themeColor="text1"/>
                      <w:sz w:val="20"/>
                      <w:szCs w:val="20"/>
                    </w:rPr>
                    <w:t>)</w:t>
                  </w:r>
                </w:p>
                <w:p w14:paraId="01E72E36" w14:textId="5B6ECFC1" w:rsidR="0060220B" w:rsidRPr="00E61DBD" w:rsidRDefault="00DD0BBE" w:rsidP="0060220B">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Thành phần: PGĐ Dương Đức Trọng</w:t>
                  </w:r>
                  <w:r w:rsidR="0060220B">
                    <w:rPr>
                      <w:rFonts w:ascii="Times New Roman" w:hAnsi="Times New Roman" w:cs="Times New Roman"/>
                      <w:b/>
                      <w:color w:val="000000" w:themeColor="text1"/>
                      <w:sz w:val="20"/>
                      <w:szCs w:val="20"/>
                    </w:rPr>
                    <w:t>, LĐ PQLĐ, PCTR, PBTTĐC</w:t>
                  </w:r>
                  <w:r w:rsidR="00F2769E">
                    <w:rPr>
                      <w:rFonts w:ascii="Times New Roman" w:hAnsi="Times New Roman" w:cs="Times New Roman"/>
                      <w:b/>
                      <w:color w:val="000000" w:themeColor="text1"/>
                      <w:sz w:val="20"/>
                      <w:szCs w:val="20"/>
                    </w:rPr>
                    <w:t>, PKHCN</w:t>
                  </w:r>
                </w:p>
                <w:p w14:paraId="609962BF" w14:textId="329073C9" w:rsidR="00DD0BBE" w:rsidRPr="00E61DBD" w:rsidRDefault="00DD0BBE" w:rsidP="00264CB2">
                  <w:pPr>
                    <w:jc w:val="both"/>
                    <w:rPr>
                      <w:rFonts w:ascii="Times New Roman" w:hAnsi="Times New Roman" w:cs="Times New Roman"/>
                      <w:b/>
                      <w:noProof/>
                      <w:color w:val="000000" w:themeColor="text1"/>
                      <w:sz w:val="20"/>
                      <w:szCs w:val="20"/>
                    </w:rPr>
                  </w:pPr>
                  <w:r w:rsidRPr="00E61DBD">
                    <w:rPr>
                      <w:rFonts w:ascii="Times New Roman" w:hAnsi="Times New Roman" w:cs="Times New Roman"/>
                      <w:b/>
                      <w:color w:val="000000" w:themeColor="text1"/>
                      <w:sz w:val="20"/>
                      <w:szCs w:val="20"/>
                    </w:rPr>
                    <w:t xml:space="preserve">- Chuẩn bị: </w:t>
                  </w:r>
                  <w:r w:rsidR="000C77DB" w:rsidRPr="00E61DBD">
                    <w:rPr>
                      <w:rFonts w:ascii="Times New Roman" w:hAnsi="Times New Roman" w:cs="Times New Roman"/>
                      <w:b/>
                      <w:color w:val="000000" w:themeColor="text1"/>
                      <w:sz w:val="20"/>
                      <w:szCs w:val="20"/>
                    </w:rPr>
                    <w:t>A. Kiệt PVP</w:t>
                  </w:r>
                </w:p>
                <w:p w14:paraId="4CA7EC50" w14:textId="08A50D63" w:rsidR="00017D54" w:rsidRPr="00E61DBD" w:rsidRDefault="00017D54" w:rsidP="00264CB2">
                  <w:pPr>
                    <w:jc w:val="both"/>
                    <w:rPr>
                      <w:rFonts w:ascii="Times New Roman" w:hAnsi="Times New Roman" w:cs="Times New Roman"/>
                      <w:b/>
                      <w:color w:val="000000" w:themeColor="text1"/>
                      <w:sz w:val="20"/>
                      <w:szCs w:val="20"/>
                    </w:rPr>
                  </w:pPr>
                </w:p>
              </w:tc>
            </w:tr>
            <w:tr w:rsidR="00634DD7" w:rsidRPr="00E61DBD" w14:paraId="4B89ABF7" w14:textId="77777777" w:rsidTr="00A02B69">
              <w:trPr>
                <w:trHeight w:val="688"/>
                <w:jc w:val="center"/>
              </w:trPr>
              <w:tc>
                <w:tcPr>
                  <w:tcW w:w="740" w:type="dxa"/>
                </w:tcPr>
                <w:p w14:paraId="69B691F4" w14:textId="3B43AA66" w:rsidR="00634DD7" w:rsidRPr="00E61DBD" w:rsidRDefault="00634DD7" w:rsidP="0075587E">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56" w:type="dxa"/>
                </w:tcPr>
                <w:p w14:paraId="34D95427" w14:textId="77777777" w:rsidR="00634DD7" w:rsidRPr="00E61DBD" w:rsidRDefault="00634DD7" w:rsidP="00264CB2">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Pr="00E61DBD">
                    <w:rPr>
                      <w:rFonts w:ascii="Times New Roman" w:hAnsi="Times New Roman" w:cs="Times New Roman"/>
                      <w:b/>
                      <w:color w:val="000000" w:themeColor="text1"/>
                      <w:sz w:val="20"/>
                      <w:szCs w:val="20"/>
                    </w:rPr>
                    <w:t>Đ/c Nguyễn Văn Thọ làm việc với Sở Tài chính nghe báo cáo tổng thể các nội dung chỉ đạo liên quan Kế hoạch số 34/KH-UBND</w:t>
                  </w:r>
                </w:p>
                <w:p w14:paraId="3B5E5ADE" w14:textId="1384DB11" w:rsidR="006A23B7" w:rsidRPr="00E61DBD" w:rsidRDefault="006A23B7" w:rsidP="006A23B7">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-Thành phần: PGĐ Huỳnh Văn Thanh, LĐ Pktra, PQLĐ, PKTĐ (nếu có TM)</w:t>
                  </w:r>
                </w:p>
                <w:p w14:paraId="1C0A2066" w14:textId="13CA5B88" w:rsidR="00634DD7" w:rsidRPr="00E61DBD" w:rsidRDefault="00634DD7" w:rsidP="00264CB2">
                  <w:pPr>
                    <w:jc w:val="both"/>
                    <w:rPr>
                      <w:rFonts w:ascii="Times New Roman" w:hAnsi="Times New Roman" w:cs="Times New Roman"/>
                      <w:b/>
                      <w:color w:val="000000" w:themeColor="text1"/>
                      <w:sz w:val="20"/>
                      <w:szCs w:val="20"/>
                    </w:rPr>
                  </w:pPr>
                </w:p>
              </w:tc>
            </w:tr>
            <w:tr w:rsidR="00E61DBD" w:rsidRPr="00E61DBD" w14:paraId="50610C5F" w14:textId="77777777" w:rsidTr="00A02B69">
              <w:trPr>
                <w:trHeight w:val="688"/>
                <w:jc w:val="center"/>
              </w:trPr>
              <w:tc>
                <w:tcPr>
                  <w:tcW w:w="740" w:type="dxa"/>
                </w:tcPr>
                <w:p w14:paraId="7F2CF748" w14:textId="0E0F4A8B" w:rsidR="00930699" w:rsidRPr="00E61DBD" w:rsidRDefault="00930699" w:rsidP="0075587E">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15:30</w:t>
                  </w:r>
                </w:p>
              </w:tc>
              <w:tc>
                <w:tcPr>
                  <w:tcW w:w="4156" w:type="dxa"/>
                </w:tcPr>
                <w:p w14:paraId="7A46C48A" w14:textId="1574C27E" w:rsidR="00930699" w:rsidRPr="00E61DBD" w:rsidRDefault="00BB3F49" w:rsidP="00264CB2">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930699" w:rsidRPr="00E61DBD">
                    <w:rPr>
                      <w:rFonts w:ascii="Times New Roman" w:hAnsi="Times New Roman" w:cs="Times New Roman"/>
                      <w:b/>
                      <w:color w:val="000000" w:themeColor="text1"/>
                      <w:sz w:val="20"/>
                      <w:szCs w:val="20"/>
                    </w:rPr>
                    <w:t>Đ/c Bùi Xuân Cường họp về đầu tư xây dựng các dự án trọng điểm phát triển mạng lưới giao thông thủy, kết cấu hạ tầng đường thủy, các cảng, bến thủy trên địa bàn TP.HCM (bao gồm công tác nghiên cứu đầu tư và quy hoạch)</w:t>
                  </w:r>
                </w:p>
                <w:p w14:paraId="66968C72" w14:textId="3C482E6D" w:rsidR="00B8149D" w:rsidRPr="00E61DBD" w:rsidRDefault="00B8149D" w:rsidP="00B8149D">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-Thành phần: Ban Giám đốc Sở, LĐ PQLĐ (nếu có TM)</w:t>
                  </w:r>
                </w:p>
                <w:p w14:paraId="7B178548" w14:textId="6FCE497C" w:rsidR="00930699" w:rsidRPr="00E61DBD" w:rsidRDefault="00930699" w:rsidP="00264CB2">
                  <w:pPr>
                    <w:jc w:val="both"/>
                    <w:rPr>
                      <w:rFonts w:ascii="Times New Roman" w:hAnsi="Times New Roman" w:cs="Times New Roman"/>
                      <w:b/>
                      <w:color w:val="000000" w:themeColor="text1"/>
                      <w:sz w:val="20"/>
                      <w:szCs w:val="20"/>
                    </w:rPr>
                  </w:pPr>
                </w:p>
              </w:tc>
            </w:tr>
            <w:tr w:rsidR="00E61DBD" w:rsidRPr="00E61DBD" w14:paraId="733BF3E7" w14:textId="77777777" w:rsidTr="00A02B69">
              <w:trPr>
                <w:trHeight w:val="688"/>
                <w:jc w:val="center"/>
              </w:trPr>
              <w:tc>
                <w:tcPr>
                  <w:tcW w:w="740" w:type="dxa"/>
                </w:tcPr>
                <w:p w14:paraId="2C92F5A1" w14:textId="7A3DFE86" w:rsidR="005A51E5" w:rsidRPr="00E61DBD" w:rsidRDefault="003133A2" w:rsidP="005A51E5">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r w:rsidR="00FB13E1" w:rsidRPr="00E61DBD">
                    <w:rPr>
                      <w:rFonts w:ascii="Times New Roman" w:hAnsi="Times New Roman" w:cs="Times New Roman"/>
                      <w:b/>
                      <w:color w:val="000000" w:themeColor="text1"/>
                      <w:sz w:val="20"/>
                      <w:szCs w:val="20"/>
                    </w:rPr>
                    <w:t xml:space="preserve"> </w:t>
                  </w:r>
                </w:p>
              </w:tc>
              <w:tc>
                <w:tcPr>
                  <w:tcW w:w="4156" w:type="dxa"/>
                </w:tcPr>
                <w:p w14:paraId="04BB06C2" w14:textId="6E459736" w:rsidR="003133A2" w:rsidRPr="00E61DBD" w:rsidRDefault="003133A2" w:rsidP="003133A2">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w:t>
                  </w:r>
                  <w:r w:rsidR="00445074" w:rsidRPr="00E61DBD">
                    <w:rPr>
                      <w:rFonts w:ascii="Times New Roman" w:hAnsi="Times New Roman" w:cs="Times New Roman"/>
                      <w:bCs/>
                      <w:color w:val="000000" w:themeColor="text1"/>
                      <w:sz w:val="20"/>
                      <w:szCs w:val="20"/>
                    </w:rPr>
                    <w:t xml:space="preserve"> </w:t>
                  </w:r>
                  <w:r w:rsidRPr="00E61DBD">
                    <w:rPr>
                      <w:rFonts w:ascii="Times New Roman" w:hAnsi="Times New Roman" w:cs="Times New Roman"/>
                      <w:bCs/>
                      <w:color w:val="000000" w:themeColor="text1"/>
                      <w:sz w:val="20"/>
                      <w:szCs w:val="20"/>
                    </w:rPr>
                    <w:t xml:space="preserve">Nội dung: Họp </w:t>
                  </w:r>
                  <w:r w:rsidR="00BA4751" w:rsidRPr="00E61DBD">
                    <w:rPr>
                      <w:rFonts w:ascii="Times New Roman" w:hAnsi="Times New Roman" w:cs="Times New Roman"/>
                      <w:bCs/>
                      <w:color w:val="000000" w:themeColor="text1"/>
                      <w:sz w:val="20"/>
                      <w:szCs w:val="20"/>
                    </w:rPr>
                    <w:t>về tổ chức xác định giá đất cụ thể đối với phần diện t</w:t>
                  </w:r>
                  <w:r w:rsidR="0020492F" w:rsidRPr="00E61DBD">
                    <w:rPr>
                      <w:rFonts w:ascii="Times New Roman" w:hAnsi="Times New Roman" w:cs="Times New Roman"/>
                      <w:bCs/>
                      <w:color w:val="000000" w:themeColor="text1"/>
                      <w:sz w:val="20"/>
                      <w:szCs w:val="20"/>
                    </w:rPr>
                    <w:t>í</w:t>
                  </w:r>
                  <w:r w:rsidR="00BA4751" w:rsidRPr="00E61DBD">
                    <w:rPr>
                      <w:rFonts w:ascii="Times New Roman" w:hAnsi="Times New Roman" w:cs="Times New Roman"/>
                      <w:bCs/>
                      <w:color w:val="000000" w:themeColor="text1"/>
                      <w:sz w:val="20"/>
                      <w:szCs w:val="20"/>
                    </w:rPr>
                    <w:t>ch đất do Nhà nước trực tiếp quản lý tại dự án Khu định cư Phước Kiển (giai đoạn 1) xã Nhà Bè</w:t>
                  </w:r>
                </w:p>
                <w:p w14:paraId="15FEEF03" w14:textId="77777777" w:rsidR="003133A2" w:rsidRPr="00E61DBD" w:rsidRDefault="003133A2" w:rsidP="003133A2">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Nguyễn Minh Nhựt</w:t>
                  </w:r>
                </w:p>
                <w:p w14:paraId="7023F1D8" w14:textId="50CFD8CD" w:rsidR="003133A2" w:rsidRPr="00E61DBD" w:rsidRDefault="003133A2" w:rsidP="003133A2">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Địa điểm: </w:t>
                  </w:r>
                  <w:r w:rsidR="00A00795" w:rsidRPr="00E61DBD">
                    <w:rPr>
                      <w:rFonts w:ascii="Times New Roman" w:hAnsi="Times New Roman" w:cs="Times New Roman"/>
                      <w:bCs/>
                      <w:color w:val="000000" w:themeColor="text1"/>
                      <w:sz w:val="20"/>
                      <w:szCs w:val="20"/>
                    </w:rPr>
                    <w:t>phòng họp 111 (KV1)</w:t>
                  </w:r>
                </w:p>
                <w:p w14:paraId="2E01EEAB" w14:textId="72DE9DBC" w:rsidR="003133A2" w:rsidRPr="00E61DBD" w:rsidRDefault="003133A2" w:rsidP="003133A2">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P.KTĐ</w:t>
                  </w:r>
                  <w:r w:rsidR="00BA4751" w:rsidRPr="00E61DBD">
                    <w:rPr>
                      <w:rFonts w:ascii="Times New Roman" w:hAnsi="Times New Roman" w:cs="Times New Roman"/>
                      <w:bCs/>
                      <w:color w:val="000000" w:themeColor="text1"/>
                      <w:sz w:val="20"/>
                      <w:szCs w:val="20"/>
                    </w:rPr>
                    <w:t>, PQLĐ, PPC, PBTTĐC, theo TM</w:t>
                  </w:r>
                </w:p>
                <w:p w14:paraId="09D579B4" w14:textId="77777777" w:rsidR="002E705A" w:rsidRPr="00E61DBD" w:rsidRDefault="0020492F" w:rsidP="00714ED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PKTĐ</w:t>
                  </w:r>
                </w:p>
                <w:p w14:paraId="6575CCBA" w14:textId="435C4D59" w:rsidR="00D732CC" w:rsidRPr="00E61DBD" w:rsidRDefault="00D732CC" w:rsidP="00714ED4">
                  <w:pPr>
                    <w:jc w:val="both"/>
                    <w:rPr>
                      <w:rFonts w:ascii="Times New Roman" w:hAnsi="Times New Roman" w:cs="Times New Roman"/>
                      <w:b/>
                      <w:bCs/>
                      <w:color w:val="000000" w:themeColor="text1"/>
                      <w:sz w:val="20"/>
                      <w:szCs w:val="20"/>
                      <w:u w:val="single"/>
                    </w:rPr>
                  </w:pPr>
                </w:p>
              </w:tc>
            </w:tr>
            <w:tr w:rsidR="00E61DBD" w:rsidRPr="00E61DBD" w14:paraId="5A11CD5B" w14:textId="77777777" w:rsidTr="00A02B69">
              <w:trPr>
                <w:trHeight w:val="688"/>
                <w:jc w:val="center"/>
              </w:trPr>
              <w:tc>
                <w:tcPr>
                  <w:tcW w:w="740" w:type="dxa"/>
                </w:tcPr>
                <w:p w14:paraId="68535FCF" w14:textId="7542DC82" w:rsidR="007A1528" w:rsidRPr="00E61DBD" w:rsidRDefault="007A1528" w:rsidP="007A1528">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56" w:type="dxa"/>
                </w:tcPr>
                <w:p w14:paraId="21125D77" w14:textId="77777777" w:rsidR="007A1528" w:rsidRPr="00E61DBD" w:rsidRDefault="007A1528" w:rsidP="007A152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-Nội dung: Nghe Phòng Quản lý đầu tư báo cáo tiến độ thẩm định định mức KT-KT vận hành công trình giải quyết ngập do triều - giai đoạn 1</w:t>
                  </w:r>
                </w:p>
                <w:p w14:paraId="589869FB" w14:textId="77777777" w:rsidR="007A1528" w:rsidRPr="00E61DBD" w:rsidRDefault="007A1528" w:rsidP="007A152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Nguyễn Xuân Hoàng</w:t>
                  </w:r>
                </w:p>
                <w:p w14:paraId="6A26B486" w14:textId="1EA6B11D" w:rsidR="007A1528" w:rsidRPr="00E61DBD" w:rsidRDefault="007A1528" w:rsidP="007A152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Địa điểm: </w:t>
                  </w:r>
                  <w:r w:rsidRPr="00E61DBD">
                    <w:rPr>
                      <w:rFonts w:ascii="Times New Roman" w:hAnsi="Times New Roman" w:cs="Times New Roman"/>
                      <w:color w:val="000000" w:themeColor="text1"/>
                      <w:sz w:val="20"/>
                      <w:szCs w:val="20"/>
                    </w:rPr>
                    <w:t>Phòng họp 2, 176 HBT</w:t>
                  </w:r>
                </w:p>
                <w:p w14:paraId="69E8598F" w14:textId="77777777" w:rsidR="007A1528" w:rsidRPr="00E61DBD" w:rsidRDefault="007A1528" w:rsidP="007A152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VPS, theo TM</w:t>
                  </w:r>
                </w:p>
                <w:p w14:paraId="11C0BDD6" w14:textId="77777777" w:rsidR="007A1528" w:rsidRPr="00E61DBD" w:rsidRDefault="007A1528" w:rsidP="007A152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P.QLĐT</w:t>
                  </w:r>
                </w:p>
                <w:p w14:paraId="618F85ED" w14:textId="77777777" w:rsidR="007A1528" w:rsidRPr="00E61DBD" w:rsidRDefault="007A1528" w:rsidP="007A1528">
                  <w:pPr>
                    <w:jc w:val="both"/>
                    <w:rPr>
                      <w:rFonts w:ascii="Times New Roman" w:hAnsi="Times New Roman" w:cs="Times New Roman"/>
                      <w:bCs/>
                      <w:color w:val="000000" w:themeColor="text1"/>
                      <w:sz w:val="20"/>
                      <w:szCs w:val="20"/>
                    </w:rPr>
                  </w:pPr>
                </w:p>
              </w:tc>
            </w:tr>
            <w:tr w:rsidR="00E61DBD" w:rsidRPr="00E61DBD" w14:paraId="26F290B0" w14:textId="77777777" w:rsidTr="00A02B69">
              <w:trPr>
                <w:trHeight w:val="688"/>
                <w:jc w:val="center"/>
              </w:trPr>
              <w:tc>
                <w:tcPr>
                  <w:tcW w:w="740" w:type="dxa"/>
                </w:tcPr>
                <w:p w14:paraId="07E26E3F" w14:textId="7994CB06" w:rsidR="00714ED4" w:rsidRPr="00E61DBD" w:rsidRDefault="00714ED4" w:rsidP="00714ED4">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56" w:type="dxa"/>
                </w:tcPr>
                <w:p w14:paraId="5C3D9E7D" w14:textId="77777777" w:rsidR="00714ED4" w:rsidRPr="00E61DBD" w:rsidRDefault="00714ED4" w:rsidP="00714ED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w:t>
                  </w:r>
                  <w:r w:rsidRPr="00E61DBD">
                    <w:rPr>
                      <w:color w:val="000000" w:themeColor="text1"/>
                    </w:rPr>
                    <w:t xml:space="preserve"> </w:t>
                  </w:r>
                  <w:r w:rsidRPr="00E61DBD">
                    <w:rPr>
                      <w:rFonts w:ascii="Times New Roman" w:hAnsi="Times New Roman" w:cs="Times New Roman"/>
                      <w:bCs/>
                      <w:color w:val="000000" w:themeColor="text1"/>
                      <w:sz w:val="20"/>
                      <w:szCs w:val="20"/>
                    </w:rPr>
                    <w:t xml:space="preserve">Làm việc với các Chi nhánh Trung tâm Phát triển quỹ đất khu vực Bà Rịa – Vũng Tàu </w:t>
                  </w:r>
                </w:p>
                <w:p w14:paraId="42F5FE3F" w14:textId="77777777" w:rsidR="00714ED4" w:rsidRPr="00E61DBD" w:rsidRDefault="00714ED4" w:rsidP="00714ED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lastRenderedPageBreak/>
                    <w:t>- Người chủ trì: TP BTTĐC</w:t>
                  </w:r>
                </w:p>
                <w:p w14:paraId="722792BF" w14:textId="77777777" w:rsidR="00714ED4" w:rsidRPr="00E61DBD" w:rsidRDefault="00714ED4" w:rsidP="00714ED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Địa điểm: Phòng họp 209 (KV1)</w:t>
                  </w:r>
                </w:p>
                <w:p w14:paraId="73359DBF" w14:textId="77777777" w:rsidR="00714ED4" w:rsidRPr="00E61DBD" w:rsidRDefault="00714ED4" w:rsidP="00714ED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Theo TM.</w:t>
                  </w:r>
                </w:p>
                <w:p w14:paraId="6AF1AC09" w14:textId="77777777" w:rsidR="00714ED4" w:rsidRPr="00E61DBD" w:rsidRDefault="00714ED4" w:rsidP="00714ED4">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PBTTĐC,  TTPTQĐ (KV3)</w:t>
                  </w:r>
                </w:p>
                <w:p w14:paraId="14AC096E" w14:textId="77777777" w:rsidR="00714ED4" w:rsidRPr="00E61DBD" w:rsidRDefault="00714ED4" w:rsidP="00714ED4">
                  <w:pPr>
                    <w:jc w:val="both"/>
                    <w:rPr>
                      <w:rFonts w:ascii="Times New Roman" w:hAnsi="Times New Roman" w:cs="Times New Roman"/>
                      <w:bCs/>
                      <w:color w:val="000000" w:themeColor="text1"/>
                      <w:sz w:val="20"/>
                      <w:szCs w:val="20"/>
                    </w:rPr>
                  </w:pPr>
                </w:p>
              </w:tc>
            </w:tr>
            <w:tr w:rsidR="00E61DBD" w:rsidRPr="00E61DBD" w14:paraId="7FD78E3F" w14:textId="77777777" w:rsidTr="00A02B69">
              <w:trPr>
                <w:trHeight w:val="688"/>
                <w:jc w:val="center"/>
              </w:trPr>
              <w:tc>
                <w:tcPr>
                  <w:tcW w:w="740" w:type="dxa"/>
                </w:tcPr>
                <w:p w14:paraId="6DD3B95C" w14:textId="4DE7CA3E" w:rsidR="00CF2137" w:rsidRPr="00E61DBD" w:rsidRDefault="00CF2137" w:rsidP="00CF2137">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lastRenderedPageBreak/>
                    <w:t>15:00</w:t>
                  </w:r>
                </w:p>
              </w:tc>
              <w:tc>
                <w:tcPr>
                  <w:tcW w:w="4156" w:type="dxa"/>
                </w:tcPr>
                <w:p w14:paraId="0FB9F841" w14:textId="0FAABAB7"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bCs/>
                      <w:color w:val="000000" w:themeColor="text1"/>
                      <w:sz w:val="20"/>
                      <w:szCs w:val="20"/>
                    </w:rPr>
                    <w:t xml:space="preserve">-Nội dung: </w:t>
                  </w:r>
                  <w:r w:rsidRPr="00E61DBD">
                    <w:rPr>
                      <w:rFonts w:ascii="Times New Roman" w:hAnsi="Times New Roman" w:cs="Times New Roman"/>
                      <w:color w:val="000000" w:themeColor="text1"/>
                      <w:sz w:val="20"/>
                      <w:szCs w:val="20"/>
                    </w:rPr>
                    <w:t>Nghe báo cáo nội dung họp Tổ công tác đặc biệt</w:t>
                  </w:r>
                </w:p>
                <w:p w14:paraId="0BC6501A"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Người chủ trì: </w:t>
                  </w:r>
                  <w:r w:rsidRPr="00E61DBD">
                    <w:rPr>
                      <w:rFonts w:ascii="Times New Roman" w:hAnsi="Times New Roman" w:cs="Times New Roman"/>
                      <w:color w:val="000000" w:themeColor="text1"/>
                      <w:sz w:val="20"/>
                      <w:szCs w:val="20"/>
                    </w:rPr>
                    <w:t>Giám đốc Nguyễn Toàn Thắng</w:t>
                  </w:r>
                </w:p>
                <w:p w14:paraId="51FBBA9A"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Địa điểm: </w:t>
                  </w:r>
                  <w:r w:rsidRPr="00E61DBD">
                    <w:rPr>
                      <w:rFonts w:ascii="Times New Roman" w:hAnsi="Times New Roman" w:cs="Times New Roman"/>
                      <w:color w:val="000000" w:themeColor="text1"/>
                      <w:sz w:val="20"/>
                      <w:szCs w:val="20"/>
                    </w:rPr>
                    <w:t>Phòng họp 106 (KV1)</w:t>
                  </w:r>
                </w:p>
                <w:p w14:paraId="10713B95" w14:textId="6D851BF0" w:rsidR="002E705A" w:rsidRPr="00E61DBD" w:rsidRDefault="00CF2137" w:rsidP="002E705A">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LĐ PQLĐ</w:t>
                  </w:r>
                  <w:r w:rsidR="002E705A" w:rsidRPr="00E61DBD">
                    <w:rPr>
                      <w:rFonts w:ascii="Times New Roman" w:hAnsi="Times New Roman" w:cs="Times New Roman"/>
                      <w:bCs/>
                      <w:color w:val="000000" w:themeColor="text1"/>
                      <w:sz w:val="20"/>
                      <w:szCs w:val="20"/>
                    </w:rPr>
                    <w:t>, P KTra</w:t>
                  </w:r>
                </w:p>
                <w:p w14:paraId="6E7B00B8" w14:textId="26C937DF" w:rsidR="00CF2137" w:rsidRPr="00E61DBD" w:rsidRDefault="002E705A" w:rsidP="002E705A">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H. Việt VPS</w:t>
                  </w:r>
                </w:p>
              </w:tc>
            </w:tr>
          </w:tbl>
          <w:p w14:paraId="5E08DA2E" w14:textId="77777777" w:rsidR="00CB0772" w:rsidRPr="00E61DBD" w:rsidRDefault="00CB0772" w:rsidP="00A417C4">
            <w:pPr>
              <w:jc w:val="both"/>
              <w:rPr>
                <w:rFonts w:ascii="Times New Roman" w:hAnsi="Times New Roman" w:cs="Times New Roman"/>
                <w:vanish/>
                <w:color w:val="000000" w:themeColor="text1"/>
                <w:sz w:val="2"/>
                <w:szCs w:val="2"/>
              </w:rPr>
            </w:pPr>
          </w:p>
          <w:p w14:paraId="14A6FAE5" w14:textId="77777777" w:rsidR="00CB0772" w:rsidRPr="00E61DBD" w:rsidRDefault="00CB0772" w:rsidP="00A417C4">
            <w:pPr>
              <w:jc w:val="both"/>
              <w:rPr>
                <w:rFonts w:ascii="Times New Roman" w:hAnsi="Times New Roman" w:cs="Times New Roman"/>
                <w:vanish/>
                <w:color w:val="000000" w:themeColor="text1"/>
                <w:sz w:val="2"/>
                <w:szCs w:val="2"/>
              </w:rPr>
            </w:pPr>
          </w:p>
        </w:tc>
      </w:tr>
      <w:tr w:rsidR="00E61DBD" w:rsidRPr="00E61DBD" w14:paraId="20EA414C" w14:textId="77777777" w:rsidTr="00A417C4">
        <w:trPr>
          <w:trHeight w:val="20"/>
        </w:trPr>
        <w:tc>
          <w:tcPr>
            <w:tcW w:w="1080" w:type="dxa"/>
          </w:tcPr>
          <w:p w14:paraId="78A7997D" w14:textId="77777777" w:rsidR="00D14471" w:rsidRPr="00E61DBD" w:rsidRDefault="00D14471"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lastRenderedPageBreak/>
              <w:t>Thứ sáu</w:t>
            </w:r>
          </w:p>
          <w:p w14:paraId="50B85256" w14:textId="77F17556" w:rsidR="00D14471" w:rsidRPr="00E61DBD" w:rsidRDefault="00040920"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t>03/10</w:t>
            </w:r>
          </w:p>
        </w:tc>
        <w:tc>
          <w:tcPr>
            <w:tcW w:w="4860" w:type="dxa"/>
          </w:tcPr>
          <w:p w14:paraId="4A3B85E2" w14:textId="77777777" w:rsidR="00D14471" w:rsidRPr="00E61DBD" w:rsidRDefault="00D14471" w:rsidP="00A417C4">
            <w:pPr>
              <w:jc w:val="both"/>
              <w:rPr>
                <w:rFonts w:ascii="Times New Roman" w:hAnsi="Times New Roman" w:cs="Times New Roman"/>
                <w:vanish/>
                <w:color w:val="000000" w:themeColor="text1"/>
                <w:sz w:val="20"/>
                <w:szCs w:val="20"/>
              </w:rPr>
            </w:pP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092B53" w:rsidRPr="00E61DBD" w14:paraId="78B65E78" w14:textId="77777777" w:rsidTr="007A304B">
              <w:trPr>
                <w:jc w:val="center"/>
              </w:trPr>
              <w:tc>
                <w:tcPr>
                  <w:tcW w:w="675" w:type="dxa"/>
                </w:tcPr>
                <w:p w14:paraId="154578A2" w14:textId="7C5D50E3" w:rsidR="00092B53" w:rsidRPr="00E61DBD" w:rsidRDefault="00092B53" w:rsidP="00F323C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0FBAF885" w14:textId="35CB6601" w:rsidR="00092B53" w:rsidRDefault="00092B53" w:rsidP="00910C03">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Pr="00092B53">
                    <w:rPr>
                      <w:rFonts w:ascii="Times New Roman" w:hAnsi="Times New Roman" w:cs="Times New Roman"/>
                      <w:b/>
                      <w:bCs/>
                      <w:color w:val="000000" w:themeColor="text1"/>
                      <w:sz w:val="20"/>
                      <w:szCs w:val="20"/>
                    </w:rPr>
                    <w:t xml:space="preserve">Đại diện </w:t>
                  </w:r>
                  <w:r w:rsidR="00BD3F36" w:rsidRPr="00092B53">
                    <w:rPr>
                      <w:rFonts w:ascii="Times New Roman" w:hAnsi="Times New Roman" w:cs="Times New Roman"/>
                      <w:b/>
                      <w:bCs/>
                      <w:color w:val="000000" w:themeColor="text1"/>
                      <w:sz w:val="20"/>
                      <w:szCs w:val="20"/>
                    </w:rPr>
                    <w:t xml:space="preserve">Thường </w:t>
                  </w:r>
                  <w:r w:rsidRPr="00092B53">
                    <w:rPr>
                      <w:rFonts w:ascii="Times New Roman" w:hAnsi="Times New Roman" w:cs="Times New Roman"/>
                      <w:b/>
                      <w:bCs/>
                      <w:color w:val="000000" w:themeColor="text1"/>
                      <w:sz w:val="20"/>
                      <w:szCs w:val="20"/>
                    </w:rPr>
                    <w:t xml:space="preserve">trực </w:t>
                  </w:r>
                  <w:r w:rsidR="00BD3F36" w:rsidRPr="00092B53">
                    <w:rPr>
                      <w:rFonts w:ascii="Times New Roman" w:hAnsi="Times New Roman" w:cs="Times New Roman"/>
                      <w:b/>
                      <w:bCs/>
                      <w:color w:val="000000" w:themeColor="text1"/>
                      <w:sz w:val="20"/>
                      <w:szCs w:val="20"/>
                    </w:rPr>
                    <w:t xml:space="preserve">Thành </w:t>
                  </w:r>
                  <w:r w:rsidRPr="00092B53">
                    <w:rPr>
                      <w:rFonts w:ascii="Times New Roman" w:hAnsi="Times New Roman" w:cs="Times New Roman"/>
                      <w:b/>
                      <w:bCs/>
                      <w:color w:val="000000" w:themeColor="text1"/>
                      <w:sz w:val="20"/>
                      <w:szCs w:val="20"/>
                    </w:rPr>
                    <w:t xml:space="preserve">ủy tháp tùng </w:t>
                  </w:r>
                  <w:r w:rsidR="00BD3F36" w:rsidRPr="00092B53">
                    <w:rPr>
                      <w:rFonts w:ascii="Times New Roman" w:hAnsi="Times New Roman" w:cs="Times New Roman"/>
                      <w:b/>
                      <w:bCs/>
                      <w:color w:val="000000" w:themeColor="text1"/>
                      <w:sz w:val="20"/>
                      <w:szCs w:val="20"/>
                    </w:rPr>
                    <w:t xml:space="preserve">Đoàn </w:t>
                  </w:r>
                  <w:r w:rsidRPr="00092B53">
                    <w:rPr>
                      <w:rFonts w:ascii="Times New Roman" w:hAnsi="Times New Roman" w:cs="Times New Roman"/>
                      <w:b/>
                      <w:bCs/>
                      <w:color w:val="000000" w:themeColor="text1"/>
                      <w:sz w:val="20"/>
                      <w:szCs w:val="20"/>
                    </w:rPr>
                    <w:t xml:space="preserve">của </w:t>
                  </w:r>
                  <w:r w:rsidR="00BD3F36" w:rsidRPr="00092B53">
                    <w:rPr>
                      <w:rFonts w:ascii="Times New Roman" w:hAnsi="Times New Roman" w:cs="Times New Roman"/>
                      <w:b/>
                      <w:bCs/>
                      <w:color w:val="000000" w:themeColor="text1"/>
                      <w:sz w:val="20"/>
                      <w:szCs w:val="20"/>
                    </w:rPr>
                    <w:t xml:space="preserve">Chủ </w:t>
                  </w:r>
                  <w:r w:rsidRPr="00092B53">
                    <w:rPr>
                      <w:rFonts w:ascii="Times New Roman" w:hAnsi="Times New Roman" w:cs="Times New Roman"/>
                      <w:b/>
                      <w:bCs/>
                      <w:color w:val="000000" w:themeColor="text1"/>
                      <w:sz w:val="20"/>
                      <w:szCs w:val="20"/>
                    </w:rPr>
                    <w:t xml:space="preserve">tịch Quốc hội </w:t>
                  </w:r>
                  <w:r w:rsidR="00BD3F36">
                    <w:rPr>
                      <w:rFonts w:ascii="Times New Roman" w:hAnsi="Times New Roman" w:cs="Times New Roman"/>
                      <w:b/>
                      <w:bCs/>
                      <w:color w:val="000000" w:themeColor="text1"/>
                      <w:sz w:val="20"/>
                      <w:szCs w:val="20"/>
                    </w:rPr>
                    <w:t>Cu</w:t>
                  </w:r>
                  <w:r w:rsidRPr="00092B53">
                    <w:rPr>
                      <w:rFonts w:ascii="Times New Roman" w:hAnsi="Times New Roman" w:cs="Times New Roman"/>
                      <w:b/>
                      <w:bCs/>
                      <w:color w:val="000000" w:themeColor="text1"/>
                      <w:sz w:val="20"/>
                      <w:szCs w:val="20"/>
                    </w:rPr>
                    <w:t xml:space="preserve">Ba thăm </w:t>
                  </w:r>
                  <w:r w:rsidR="00BD3F36" w:rsidRPr="00092B53">
                    <w:rPr>
                      <w:rFonts w:ascii="Times New Roman" w:hAnsi="Times New Roman" w:cs="Times New Roman"/>
                      <w:b/>
                      <w:bCs/>
                      <w:color w:val="000000" w:themeColor="text1"/>
                      <w:sz w:val="20"/>
                      <w:szCs w:val="20"/>
                    </w:rPr>
                    <w:t xml:space="preserve">Trung </w:t>
                  </w:r>
                  <w:r w:rsidRPr="00092B53">
                    <w:rPr>
                      <w:rFonts w:ascii="Times New Roman" w:hAnsi="Times New Roman" w:cs="Times New Roman"/>
                      <w:b/>
                      <w:bCs/>
                      <w:color w:val="000000" w:themeColor="text1"/>
                      <w:sz w:val="20"/>
                      <w:szCs w:val="20"/>
                    </w:rPr>
                    <w:t xml:space="preserve">tâm </w:t>
                  </w:r>
                  <w:r w:rsidR="00BD3F36" w:rsidRPr="00092B53">
                    <w:rPr>
                      <w:rFonts w:ascii="Times New Roman" w:hAnsi="Times New Roman" w:cs="Times New Roman"/>
                      <w:b/>
                      <w:bCs/>
                      <w:color w:val="000000" w:themeColor="text1"/>
                      <w:sz w:val="20"/>
                      <w:szCs w:val="20"/>
                    </w:rPr>
                    <w:t xml:space="preserve">Giống </w:t>
                  </w:r>
                  <w:r w:rsidRPr="00092B53">
                    <w:rPr>
                      <w:rFonts w:ascii="Times New Roman" w:hAnsi="Times New Roman" w:cs="Times New Roman"/>
                      <w:b/>
                      <w:bCs/>
                      <w:color w:val="000000" w:themeColor="text1"/>
                      <w:sz w:val="20"/>
                      <w:szCs w:val="20"/>
                    </w:rPr>
                    <w:t>cây trồng vật nuôi và thủy sản thành phố</w:t>
                  </w:r>
                </w:p>
                <w:p w14:paraId="2D762EF4" w14:textId="5C2265D5" w:rsidR="00BD3F36" w:rsidRPr="00E61DBD" w:rsidRDefault="00BD3F36" w:rsidP="00BD3F36">
                  <w:pPr>
                    <w:jc w:val="both"/>
                    <w:rPr>
                      <w:rFonts w:ascii="Times New Roman" w:hAnsi="Times New Roman" w:cs="Times New Roman"/>
                      <w:b/>
                      <w:color w:val="000000" w:themeColor="text1"/>
                      <w:sz w:val="20"/>
                      <w:szCs w:val="20"/>
                    </w:rPr>
                  </w:pPr>
                  <w:r w:rsidRPr="00E61DBD">
                    <w:rPr>
                      <w:rFonts w:ascii="Times New Roman" w:hAnsi="Times New Roman"/>
                      <w:b/>
                      <w:noProof/>
                      <w:color w:val="000000" w:themeColor="text1"/>
                      <w:sz w:val="20"/>
                      <w:szCs w:val="20"/>
                    </w:rPr>
                    <w:t xml:space="preserve">- Thành phần: </w:t>
                  </w:r>
                  <w:r>
                    <w:rPr>
                      <w:rFonts w:ascii="Times New Roman" w:hAnsi="Times New Roman" w:cs="Times New Roman"/>
                      <w:b/>
                      <w:bCs/>
                      <w:color w:val="000000" w:themeColor="text1"/>
                      <w:sz w:val="20"/>
                      <w:szCs w:val="20"/>
                    </w:rPr>
                    <w:t>PGĐ Dương Đức Trọng</w:t>
                  </w:r>
                  <w:r w:rsidRPr="00E61DBD">
                    <w:rPr>
                      <w:rFonts w:ascii="Times New Roman" w:hAnsi="Times New Roman" w:cs="Times New Roman"/>
                      <w:b/>
                      <w:bCs/>
                      <w:color w:val="000000" w:themeColor="text1"/>
                      <w:sz w:val="20"/>
                      <w:szCs w:val="20"/>
                    </w:rPr>
                    <w:t xml:space="preserve">, </w:t>
                  </w:r>
                  <w:r>
                    <w:rPr>
                      <w:rFonts w:ascii="Times New Roman" w:hAnsi="Times New Roman" w:cs="Times New Roman"/>
                      <w:b/>
                      <w:color w:val="000000" w:themeColor="text1"/>
                      <w:sz w:val="20"/>
                      <w:szCs w:val="20"/>
                    </w:rPr>
                    <w:t>CCTT&amp;BVTV</w:t>
                  </w:r>
                  <w:r w:rsidRPr="00E61DBD">
                    <w:rPr>
                      <w:rFonts w:ascii="Times New Roman" w:hAnsi="Times New Roman"/>
                      <w:b/>
                      <w:noProof/>
                      <w:color w:val="000000" w:themeColor="text1"/>
                      <w:sz w:val="20"/>
                      <w:szCs w:val="20"/>
                    </w:rPr>
                    <w:t xml:space="preserve"> </w:t>
                  </w:r>
                  <w:r w:rsidRPr="00E61DBD">
                    <w:rPr>
                      <w:rFonts w:ascii="Times New Roman" w:hAnsi="Times New Roman" w:cs="Times New Roman"/>
                      <w:b/>
                      <w:bCs/>
                      <w:color w:val="000000" w:themeColor="text1"/>
                      <w:sz w:val="20"/>
                      <w:szCs w:val="20"/>
                    </w:rPr>
                    <w:t>(nếu có TM)</w:t>
                  </w:r>
                </w:p>
                <w:p w14:paraId="25318B36" w14:textId="73829606" w:rsidR="00092B53" w:rsidRPr="00E61DBD" w:rsidRDefault="00092B53" w:rsidP="00910C03">
                  <w:pPr>
                    <w:jc w:val="both"/>
                    <w:rPr>
                      <w:rFonts w:ascii="Times New Roman" w:hAnsi="Times New Roman" w:cs="Times New Roman"/>
                      <w:b/>
                      <w:bCs/>
                      <w:color w:val="000000" w:themeColor="text1"/>
                      <w:sz w:val="20"/>
                      <w:szCs w:val="20"/>
                    </w:rPr>
                  </w:pPr>
                </w:p>
              </w:tc>
            </w:tr>
            <w:tr w:rsidR="00E61DBD" w:rsidRPr="00E61DBD" w14:paraId="05BF511B" w14:textId="77777777" w:rsidTr="007A304B">
              <w:trPr>
                <w:jc w:val="center"/>
              </w:trPr>
              <w:tc>
                <w:tcPr>
                  <w:tcW w:w="675" w:type="dxa"/>
                </w:tcPr>
                <w:p w14:paraId="0BF893A1" w14:textId="5CA3936F" w:rsidR="003E5ADB" w:rsidRPr="00E61DBD" w:rsidRDefault="003E5ADB" w:rsidP="00F323C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00CC4E1D" w14:textId="3FCDCBFD" w:rsidR="00841621" w:rsidRPr="00E61DBD" w:rsidRDefault="00BB3F49" w:rsidP="00910C03">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841621" w:rsidRPr="00E61DBD">
                    <w:rPr>
                      <w:rFonts w:ascii="Times New Roman" w:hAnsi="Times New Roman" w:cs="Times New Roman"/>
                      <w:b/>
                      <w:color w:val="000000" w:themeColor="text1"/>
                      <w:sz w:val="20"/>
                      <w:szCs w:val="20"/>
                    </w:rPr>
                    <w:t xml:space="preserve">Đ/c Nguyễn Lộc Hà tiếp, làm việc với Đoàn doanh nghiệp Singapore; </w:t>
                  </w:r>
                </w:p>
                <w:p w14:paraId="2E3BF021" w14:textId="16C0CB1C" w:rsidR="006012A0" w:rsidRPr="00E61DBD" w:rsidRDefault="006012A0" w:rsidP="006012A0">
                  <w:pPr>
                    <w:jc w:val="both"/>
                    <w:rPr>
                      <w:rFonts w:ascii="Times New Roman" w:hAnsi="Times New Roman" w:cs="Times New Roman"/>
                      <w:b/>
                      <w:color w:val="000000" w:themeColor="text1"/>
                      <w:sz w:val="20"/>
                      <w:szCs w:val="20"/>
                    </w:rPr>
                  </w:pPr>
                  <w:r w:rsidRPr="00E61DBD">
                    <w:rPr>
                      <w:rFonts w:ascii="Times New Roman" w:hAnsi="Times New Roman"/>
                      <w:b/>
                      <w:noProof/>
                      <w:color w:val="000000" w:themeColor="text1"/>
                      <w:sz w:val="20"/>
                      <w:szCs w:val="20"/>
                    </w:rPr>
                    <w:t xml:space="preserve">- Thành phần: Ban </w:t>
                  </w:r>
                  <w:r w:rsidRPr="00E61DBD">
                    <w:rPr>
                      <w:rFonts w:ascii="Times New Roman" w:hAnsi="Times New Roman" w:cs="Times New Roman"/>
                      <w:b/>
                      <w:bCs/>
                      <w:color w:val="000000" w:themeColor="text1"/>
                      <w:sz w:val="20"/>
                      <w:szCs w:val="20"/>
                    </w:rPr>
                    <w:t>Giám đốc Sở (nếu có TM)</w:t>
                  </w:r>
                </w:p>
                <w:p w14:paraId="49DFEAB5" w14:textId="77777777" w:rsidR="006012A0" w:rsidRPr="00E61DBD" w:rsidRDefault="006012A0" w:rsidP="00910C03">
                  <w:pPr>
                    <w:jc w:val="both"/>
                    <w:rPr>
                      <w:rFonts w:ascii="Times New Roman" w:hAnsi="Times New Roman" w:cs="Times New Roman"/>
                      <w:b/>
                      <w:color w:val="000000" w:themeColor="text1"/>
                      <w:sz w:val="20"/>
                      <w:szCs w:val="20"/>
                    </w:rPr>
                  </w:pPr>
                </w:p>
                <w:p w14:paraId="5A443558" w14:textId="0F655DDD" w:rsidR="00841621" w:rsidRPr="00E61DBD" w:rsidRDefault="00841621" w:rsidP="00841621">
                  <w:pPr>
                    <w:jc w:val="both"/>
                    <w:rPr>
                      <w:rFonts w:ascii="Times New Roman" w:hAnsi="Times New Roman" w:cs="Times New Roman"/>
                      <w:b/>
                      <w:color w:val="000000" w:themeColor="text1"/>
                      <w:sz w:val="20"/>
                      <w:szCs w:val="20"/>
                    </w:rPr>
                  </w:pPr>
                </w:p>
              </w:tc>
            </w:tr>
            <w:tr w:rsidR="00E61DBD" w:rsidRPr="00E61DBD" w14:paraId="08A2BEEC" w14:textId="77777777" w:rsidTr="007A304B">
              <w:trPr>
                <w:jc w:val="center"/>
              </w:trPr>
              <w:tc>
                <w:tcPr>
                  <w:tcW w:w="675" w:type="dxa"/>
                </w:tcPr>
                <w:p w14:paraId="3E34DBAF" w14:textId="146D88F2" w:rsidR="003E5ADB" w:rsidRPr="00E61DBD" w:rsidRDefault="003E5ADB" w:rsidP="00F323C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5A550F0C" w14:textId="77777777" w:rsidR="003E5ADB" w:rsidRPr="00E61DBD" w:rsidRDefault="004F7EFF" w:rsidP="003E5ADB">
                  <w:pPr>
                    <w:jc w:val="both"/>
                    <w:rPr>
                      <w:rFonts w:ascii="Times New Roman" w:hAnsi="Times New Roman"/>
                      <w:b/>
                      <w:bCs/>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A628C5" w:rsidRPr="00E61DBD">
                    <w:rPr>
                      <w:rFonts w:ascii="Times New Roman" w:hAnsi="Times New Roman"/>
                      <w:b/>
                      <w:bCs/>
                      <w:color w:val="000000" w:themeColor="text1"/>
                      <w:sz w:val="20"/>
                      <w:szCs w:val="20"/>
                    </w:rPr>
                    <w:t>Đ/c Bùi Minh Thạnh chủ trì họp nghe Sở Nông nghiệp và Môi trường báo cáo, kiến nghị liên quan đến một số khu đất khu vực Bình Dương</w:t>
                  </w:r>
                </w:p>
                <w:p w14:paraId="0A668E15" w14:textId="5C8A7A52" w:rsidR="004F7EFF" w:rsidRPr="00E61DBD" w:rsidRDefault="004F7EFF" w:rsidP="003E5ADB">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 xml:space="preserve">-Thành phần: PGĐ Nguyễn Thị Bích Thủy, LĐ </w:t>
                  </w:r>
                  <w:r w:rsidR="004C151C" w:rsidRPr="00E61DBD">
                    <w:rPr>
                      <w:rFonts w:ascii="Times New Roman" w:hAnsi="Times New Roman" w:cs="Times New Roman"/>
                      <w:b/>
                      <w:bCs/>
                      <w:color w:val="000000" w:themeColor="text1"/>
                      <w:sz w:val="20"/>
                      <w:szCs w:val="20"/>
                    </w:rPr>
                    <w:t>P QLĐ</w:t>
                  </w:r>
                  <w:r w:rsidRPr="00E61DBD">
                    <w:rPr>
                      <w:rFonts w:ascii="Times New Roman" w:hAnsi="Times New Roman" w:cs="Times New Roman"/>
                      <w:b/>
                      <w:bCs/>
                      <w:color w:val="000000" w:themeColor="text1"/>
                      <w:sz w:val="20"/>
                      <w:szCs w:val="20"/>
                    </w:rPr>
                    <w:t xml:space="preserve"> (nếu có TM)</w:t>
                  </w:r>
                </w:p>
                <w:p w14:paraId="0CDCAB42" w14:textId="6D2DA02B" w:rsidR="004F7EFF" w:rsidRPr="00E61DBD" w:rsidRDefault="004F7EFF" w:rsidP="003E5ADB">
                  <w:pPr>
                    <w:jc w:val="both"/>
                    <w:rPr>
                      <w:rFonts w:ascii="Times New Roman" w:hAnsi="Times New Roman" w:cs="Times New Roman"/>
                      <w:b/>
                      <w:color w:val="000000" w:themeColor="text1"/>
                      <w:sz w:val="20"/>
                      <w:szCs w:val="20"/>
                    </w:rPr>
                  </w:pPr>
                </w:p>
              </w:tc>
            </w:tr>
            <w:tr w:rsidR="00E61DBD" w:rsidRPr="00E61DBD" w14:paraId="459B4589" w14:textId="77777777" w:rsidTr="007A304B">
              <w:trPr>
                <w:jc w:val="center"/>
              </w:trPr>
              <w:tc>
                <w:tcPr>
                  <w:tcW w:w="675" w:type="dxa"/>
                </w:tcPr>
                <w:p w14:paraId="7626C623" w14:textId="70936746" w:rsidR="00A8707A" w:rsidRPr="00E61DBD" w:rsidRDefault="00A8707A" w:rsidP="00A8707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75F455B3" w14:textId="262F14AB" w:rsidR="00A8707A" w:rsidRPr="00E61DBD" w:rsidRDefault="00A8707A" w:rsidP="00A8707A">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Pr="00E61DBD">
                    <w:rPr>
                      <w:rFonts w:ascii="Times New Roman" w:hAnsi="Times New Roman" w:cs="Times New Roman"/>
                      <w:b/>
                      <w:color w:val="000000" w:themeColor="text1"/>
                      <w:sz w:val="20"/>
                      <w:szCs w:val="20"/>
                    </w:rPr>
                    <w:t>Đ/c Bùi Xuân Cường họp tiến độ lập, thẩm định, phê duyệt/phê duyệt điều chỉnh chủ trương đầu tư công các dự án thuộc lĩnh vực Y tế - Giáo dục – KHCN – ANQP</w:t>
                  </w:r>
                </w:p>
                <w:p w14:paraId="3988A8C4" w14:textId="04A94031" w:rsidR="00A8707A" w:rsidRPr="00E61DBD" w:rsidRDefault="00A8707A" w:rsidP="00A8707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w:t>
                  </w:r>
                  <w:r w:rsidRPr="00E61DBD">
                    <w:rPr>
                      <w:rFonts w:ascii="Times New Roman" w:hAnsi="Times New Roman" w:cs="Times New Roman"/>
                      <w:b/>
                      <w:color w:val="000000" w:themeColor="text1"/>
                      <w:sz w:val="20"/>
                      <w:szCs w:val="20"/>
                      <w:u w:val="single"/>
                    </w:rPr>
                    <w:t>9g30</w:t>
                  </w:r>
                  <w:r w:rsidRPr="00E61DBD">
                    <w:rPr>
                      <w:rFonts w:ascii="Times New Roman" w:hAnsi="Times New Roman" w:cs="Times New Roman"/>
                      <w:b/>
                      <w:color w:val="000000" w:themeColor="text1"/>
                      <w:sz w:val="20"/>
                      <w:szCs w:val="20"/>
                    </w:rPr>
                    <w:t xml:space="preserve">: Họp tiến độ thẩm định, phê duyệt, tổ chức triển khai thi công các công trình trọng điểm sau khi đã có chủ trương đầu tư công các dự án thuộc lĩnh vực Y tế - Giáo dục – KHCN – ANQP </w:t>
                  </w:r>
                </w:p>
                <w:p w14:paraId="0FBDF64B" w14:textId="4106F458" w:rsidR="00A8707A" w:rsidRPr="00E61DBD" w:rsidRDefault="00A8707A" w:rsidP="00A8707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w:t>
                  </w:r>
                  <w:r w:rsidRPr="00E61DBD">
                    <w:rPr>
                      <w:rFonts w:ascii="Times New Roman" w:hAnsi="Times New Roman" w:cs="Times New Roman"/>
                      <w:b/>
                      <w:color w:val="000000" w:themeColor="text1"/>
                      <w:sz w:val="20"/>
                      <w:szCs w:val="20"/>
                      <w:u w:val="single"/>
                    </w:rPr>
                    <w:t>10g30</w:t>
                  </w:r>
                  <w:r w:rsidRPr="00E61DBD">
                    <w:rPr>
                      <w:rFonts w:ascii="Times New Roman" w:hAnsi="Times New Roman" w:cs="Times New Roman"/>
                      <w:b/>
                      <w:color w:val="000000" w:themeColor="text1"/>
                      <w:sz w:val="20"/>
                      <w:szCs w:val="20"/>
                    </w:rPr>
                    <w:t>: Họp nghe báo cao công tác quản lý tiến độ các dự án bằng công nghệ thông tin</w:t>
                  </w:r>
                </w:p>
                <w:p w14:paraId="02270B8C" w14:textId="77777777" w:rsidR="00A8707A" w:rsidRPr="00E61DBD" w:rsidRDefault="00A8707A" w:rsidP="00A8707A">
                  <w:pPr>
                    <w:jc w:val="both"/>
                    <w:rPr>
                      <w:rFonts w:ascii="Times New Roman" w:hAnsi="Times New Roman" w:cs="Times New Roman"/>
                      <w:b/>
                      <w:bCs/>
                      <w:color w:val="000000" w:themeColor="text1"/>
                      <w:sz w:val="20"/>
                      <w:szCs w:val="20"/>
                    </w:rPr>
                  </w:pPr>
                  <w:r w:rsidRPr="00E61DBD">
                    <w:rPr>
                      <w:rFonts w:ascii="Times New Roman" w:hAnsi="Times New Roman" w:cs="Times New Roman"/>
                      <w:b/>
                      <w:bCs/>
                      <w:color w:val="000000" w:themeColor="text1"/>
                      <w:sz w:val="20"/>
                      <w:szCs w:val="20"/>
                    </w:rPr>
                    <w:t>-Thành phần: PGĐ Nguyễn Xuân Hoàng, LĐ P QLĐT (nếu có TM)</w:t>
                  </w:r>
                </w:p>
                <w:p w14:paraId="488C335D" w14:textId="75860C2B" w:rsidR="00A8707A" w:rsidRPr="00E61DBD" w:rsidRDefault="00A8707A" w:rsidP="00A8707A">
                  <w:pPr>
                    <w:jc w:val="both"/>
                    <w:rPr>
                      <w:rFonts w:ascii="Times New Roman" w:hAnsi="Times New Roman" w:cs="Times New Roman"/>
                      <w:b/>
                      <w:bCs/>
                      <w:color w:val="000000" w:themeColor="text1"/>
                      <w:sz w:val="20"/>
                      <w:szCs w:val="20"/>
                    </w:rPr>
                  </w:pPr>
                </w:p>
              </w:tc>
            </w:tr>
            <w:tr w:rsidR="003A2856" w:rsidRPr="00E61DBD" w14:paraId="56CC73B2" w14:textId="77777777" w:rsidTr="007A304B">
              <w:trPr>
                <w:jc w:val="center"/>
              </w:trPr>
              <w:tc>
                <w:tcPr>
                  <w:tcW w:w="675" w:type="dxa"/>
                </w:tcPr>
                <w:p w14:paraId="7364FD88" w14:textId="2BF22A7D" w:rsidR="003A2856" w:rsidRPr="00E61DBD" w:rsidRDefault="003A2856" w:rsidP="00A8707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738E50D7" w14:textId="77777777" w:rsidR="003A2856" w:rsidRPr="003A2856" w:rsidRDefault="003A2856" w:rsidP="00A8707A">
                  <w:pPr>
                    <w:jc w:val="both"/>
                    <w:rPr>
                      <w:rFonts w:ascii="Times New Roman" w:hAnsi="Times New Roman" w:cs="Times New Roman"/>
                      <w:b/>
                      <w:color w:val="C00000"/>
                      <w:spacing w:val="3"/>
                      <w:sz w:val="20"/>
                      <w:szCs w:val="20"/>
                      <w:shd w:val="clear" w:color="auto" w:fill="FFFFFF"/>
                    </w:rPr>
                  </w:pPr>
                  <w:r w:rsidRPr="003A2856">
                    <w:rPr>
                      <w:rFonts w:ascii="Times New Roman" w:hAnsi="Times New Roman" w:cs="Times New Roman"/>
                      <w:b/>
                      <w:color w:val="C00000"/>
                      <w:sz w:val="20"/>
                      <w:szCs w:val="20"/>
                    </w:rPr>
                    <w:t xml:space="preserve">-Nội dung: Đ/c Nguyễn Văn Dũng nghe </w:t>
                  </w:r>
                  <w:r w:rsidRPr="003A2856">
                    <w:rPr>
                      <w:rFonts w:ascii="Times New Roman" w:hAnsi="Times New Roman" w:cs="Times New Roman"/>
                      <w:b/>
                      <w:color w:val="C00000"/>
                      <w:spacing w:val="3"/>
                      <w:sz w:val="20"/>
                      <w:szCs w:val="20"/>
                      <w:shd w:val="clear" w:color="auto" w:fill="FFFFFF"/>
                    </w:rPr>
                    <w:t>báo cáo tổng thể việc thực hiện hỗ trợ xóa nhà tạm, nhà dột nát</w:t>
                  </w:r>
                </w:p>
                <w:p w14:paraId="35C04EFA" w14:textId="18BE83DA" w:rsidR="003A2856" w:rsidRPr="003A2856" w:rsidRDefault="003A2856" w:rsidP="003A2856">
                  <w:pPr>
                    <w:jc w:val="both"/>
                    <w:rPr>
                      <w:rFonts w:ascii="Times New Roman" w:hAnsi="Times New Roman" w:cs="Times New Roman"/>
                      <w:b/>
                      <w:bCs/>
                      <w:color w:val="C00000"/>
                      <w:sz w:val="20"/>
                      <w:szCs w:val="20"/>
                    </w:rPr>
                  </w:pPr>
                  <w:r w:rsidRPr="003A2856">
                    <w:rPr>
                      <w:rFonts w:ascii="Times New Roman" w:hAnsi="Times New Roman" w:cs="Times New Roman"/>
                      <w:b/>
                      <w:bCs/>
                      <w:color w:val="C00000"/>
                      <w:sz w:val="20"/>
                      <w:szCs w:val="20"/>
                    </w:rPr>
                    <w:t xml:space="preserve">-Thành phần: PGĐ Nguyễn </w:t>
                  </w:r>
                  <w:r w:rsidR="0001642E">
                    <w:rPr>
                      <w:rFonts w:ascii="Times New Roman" w:hAnsi="Times New Roman" w:cs="Times New Roman"/>
                      <w:b/>
                      <w:bCs/>
                      <w:color w:val="C00000"/>
                      <w:sz w:val="20"/>
                      <w:szCs w:val="20"/>
                    </w:rPr>
                    <w:t>Văn Đa</w:t>
                  </w:r>
                  <w:r w:rsidR="0001642E" w:rsidRPr="003A2856">
                    <w:rPr>
                      <w:rFonts w:ascii="Times New Roman" w:hAnsi="Times New Roman" w:cs="Times New Roman"/>
                      <w:b/>
                      <w:bCs/>
                      <w:color w:val="C00000"/>
                      <w:sz w:val="20"/>
                      <w:szCs w:val="20"/>
                    </w:rPr>
                    <w:t xml:space="preserve">, </w:t>
                  </w:r>
                  <w:r w:rsidRPr="003A2856">
                    <w:rPr>
                      <w:rFonts w:ascii="Times New Roman" w:hAnsi="Times New Roman" w:cs="Times New Roman"/>
                      <w:b/>
                      <w:bCs/>
                      <w:color w:val="C00000"/>
                      <w:sz w:val="20"/>
                      <w:szCs w:val="20"/>
                    </w:rPr>
                    <w:t xml:space="preserve">LĐ </w:t>
                  </w:r>
                  <w:r w:rsidR="0001642E">
                    <w:rPr>
                      <w:rFonts w:ascii="Times New Roman" w:hAnsi="Times New Roman" w:cs="Times New Roman"/>
                      <w:b/>
                      <w:bCs/>
                      <w:color w:val="C00000"/>
                      <w:sz w:val="20"/>
                      <w:szCs w:val="20"/>
                    </w:rPr>
                    <w:t>VPGNBV</w:t>
                  </w:r>
                  <w:r w:rsidRPr="003A2856">
                    <w:rPr>
                      <w:rFonts w:ascii="Times New Roman" w:hAnsi="Times New Roman" w:cs="Times New Roman"/>
                      <w:b/>
                      <w:bCs/>
                      <w:color w:val="C00000"/>
                      <w:sz w:val="20"/>
                      <w:szCs w:val="20"/>
                    </w:rPr>
                    <w:t xml:space="preserve"> (nếu có TM)</w:t>
                  </w:r>
                </w:p>
                <w:p w14:paraId="045F4AFD" w14:textId="14F419CC" w:rsidR="003A2856" w:rsidRPr="003A2856" w:rsidRDefault="003A2856" w:rsidP="00A8707A">
                  <w:pPr>
                    <w:jc w:val="both"/>
                    <w:rPr>
                      <w:rFonts w:ascii="Times New Roman" w:hAnsi="Times New Roman" w:cs="Times New Roman"/>
                      <w:b/>
                      <w:bCs/>
                      <w:color w:val="000000" w:themeColor="text1"/>
                      <w:sz w:val="20"/>
                      <w:szCs w:val="20"/>
                    </w:rPr>
                  </w:pPr>
                </w:p>
              </w:tc>
            </w:tr>
            <w:tr w:rsidR="00E61DBD" w:rsidRPr="00E61DBD" w14:paraId="20A0C6B6" w14:textId="77777777" w:rsidTr="007A304B">
              <w:trPr>
                <w:jc w:val="center"/>
              </w:trPr>
              <w:tc>
                <w:tcPr>
                  <w:tcW w:w="675" w:type="dxa"/>
                </w:tcPr>
                <w:p w14:paraId="02A37165" w14:textId="4ADF0082" w:rsidR="00324D58" w:rsidRPr="00E61DBD" w:rsidRDefault="00324D58" w:rsidP="00324D58">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05404C87" w14:textId="77777777" w:rsidR="00324D58" w:rsidRPr="00E61DBD" w:rsidRDefault="00324D58" w:rsidP="00324D5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-Nội dung: Họp Tổ công tác cấp Giấy chứng nhận theo Quyết định số 1645/QĐ-UBND:</w:t>
                  </w:r>
                </w:p>
                <w:p w14:paraId="0EC48D72" w14:textId="4414E639" w:rsidR="00324D58" w:rsidRPr="00E61DBD" w:rsidRDefault="00324D58" w:rsidP="00324D58">
                  <w:pPr>
                    <w:pStyle w:val="BodyTextIndent"/>
                    <w:tabs>
                      <w:tab w:val="left" w:pos="993"/>
                    </w:tabs>
                    <w:spacing w:after="0"/>
                    <w:ind w:left="0"/>
                    <w:jc w:val="both"/>
                    <w:rPr>
                      <w:rFonts w:ascii="Times New Roman" w:hAnsi="Times New Roman"/>
                      <w:color w:val="000000" w:themeColor="text1"/>
                      <w:sz w:val="20"/>
                      <w:szCs w:val="20"/>
                    </w:rPr>
                  </w:pPr>
                  <w:r w:rsidRPr="00E61DBD">
                    <w:rPr>
                      <w:rFonts w:ascii="Times New Roman" w:hAnsi="Times New Roman" w:cs="Times New Roman"/>
                      <w:b/>
                      <w:color w:val="000000" w:themeColor="text1"/>
                      <w:sz w:val="20"/>
                      <w:szCs w:val="20"/>
                      <w:u w:val="single"/>
                    </w:rPr>
                    <w:t>8g00</w:t>
                  </w:r>
                  <w:r w:rsidRPr="00E61DBD">
                    <w:rPr>
                      <w:rFonts w:ascii="Times New Roman" w:hAnsi="Times New Roman" w:cs="Times New Roman"/>
                      <w:b/>
                      <w:color w:val="000000" w:themeColor="text1"/>
                      <w:sz w:val="20"/>
                      <w:szCs w:val="20"/>
                    </w:rPr>
                    <w:t>:</w:t>
                  </w:r>
                  <w:r w:rsidRPr="00E61DBD">
                    <w:rPr>
                      <w:rFonts w:ascii="Times New Roman" w:hAnsi="Times New Roman" w:cs="Times New Roman"/>
                      <w:bCs/>
                      <w:color w:val="000000" w:themeColor="text1"/>
                      <w:sz w:val="20"/>
                      <w:szCs w:val="20"/>
                    </w:rPr>
                    <w:t xml:space="preserve"> </w:t>
                  </w:r>
                  <w:r w:rsidR="00E31DDE" w:rsidRPr="00E61DBD">
                    <w:rPr>
                      <w:rFonts w:ascii="Times New Roman" w:hAnsi="Times New Roman" w:cs="Times New Roman"/>
                      <w:bCs/>
                      <w:color w:val="000000" w:themeColor="text1"/>
                      <w:sz w:val="20"/>
                      <w:szCs w:val="20"/>
                    </w:rPr>
                    <w:t>Khu nhà ở Nam Phan, phường Long Trường, Thành phố Hồ Chí Minh do Công ty Cổ phần Đầu tư Nam Phan làm chủ đầu tư</w:t>
                  </w:r>
                </w:p>
                <w:p w14:paraId="2572FCF2" w14:textId="0AFE0576" w:rsidR="00324D58" w:rsidRPr="00E61DBD" w:rsidRDefault="00324D58" w:rsidP="00324D58">
                  <w:pPr>
                    <w:pStyle w:val="BodyTextIndent"/>
                    <w:tabs>
                      <w:tab w:val="left" w:pos="993"/>
                    </w:tabs>
                    <w:spacing w:after="0"/>
                    <w:ind w:left="0"/>
                    <w:jc w:val="both"/>
                    <w:rPr>
                      <w:rFonts w:ascii="Times New Roman" w:hAnsi="Times New Roman"/>
                      <w:color w:val="000000" w:themeColor="text1"/>
                      <w:sz w:val="20"/>
                      <w:szCs w:val="20"/>
                    </w:rPr>
                  </w:pPr>
                  <w:r w:rsidRPr="00E61DBD">
                    <w:rPr>
                      <w:rFonts w:ascii="Times New Roman" w:hAnsi="Times New Roman" w:cs="Times New Roman"/>
                      <w:b/>
                      <w:color w:val="000000" w:themeColor="text1"/>
                      <w:sz w:val="20"/>
                      <w:szCs w:val="20"/>
                      <w:u w:val="single"/>
                    </w:rPr>
                    <w:lastRenderedPageBreak/>
                    <w:t>8g30</w:t>
                  </w:r>
                  <w:r w:rsidRPr="00E61DBD">
                    <w:rPr>
                      <w:rFonts w:ascii="Times New Roman" w:hAnsi="Times New Roman" w:cs="Times New Roman"/>
                      <w:b/>
                      <w:color w:val="000000" w:themeColor="text1"/>
                      <w:sz w:val="20"/>
                      <w:szCs w:val="20"/>
                    </w:rPr>
                    <w:t>:</w:t>
                  </w:r>
                  <w:r w:rsidRPr="00E61DBD">
                    <w:rPr>
                      <w:rFonts w:ascii="Times New Roman" w:hAnsi="Times New Roman" w:cs="Times New Roman"/>
                      <w:bCs/>
                      <w:color w:val="000000" w:themeColor="text1"/>
                      <w:sz w:val="20"/>
                      <w:szCs w:val="20"/>
                    </w:rPr>
                    <w:t xml:space="preserve"> </w:t>
                  </w:r>
                  <w:r w:rsidR="00E31DDE" w:rsidRPr="00E61DBD">
                    <w:rPr>
                      <w:rFonts w:ascii="Times New Roman" w:hAnsi="Times New Roman" w:cs="Times New Roman"/>
                      <w:bCs/>
                      <w:color w:val="000000" w:themeColor="text1"/>
                      <w:sz w:val="20"/>
                      <w:szCs w:val="20"/>
                    </w:rPr>
                    <w:t>Chung cư Nhà Sài Gòn, phường Bình Trị Đông, Thành phố Hồ Chí Minh do Công ty TNHH Nhà Sài Gòn làm chủ đầu tư</w:t>
                  </w:r>
                </w:p>
                <w:p w14:paraId="475EA209" w14:textId="306353B5" w:rsidR="00324D58" w:rsidRPr="00E61DBD" w:rsidRDefault="00324D58" w:rsidP="00324D58">
                  <w:pPr>
                    <w:pStyle w:val="BodyTextIndent"/>
                    <w:spacing w:after="0"/>
                    <w:ind w:left="0"/>
                    <w:jc w:val="both"/>
                    <w:rPr>
                      <w:rFonts w:ascii="Times New Roman" w:hAnsi="Times New Roman" w:cs="Times New Roman"/>
                      <w:bCs/>
                      <w:color w:val="000000" w:themeColor="text1"/>
                      <w:sz w:val="20"/>
                      <w:szCs w:val="20"/>
                    </w:rPr>
                  </w:pPr>
                  <w:r w:rsidRPr="00E61DBD">
                    <w:rPr>
                      <w:rFonts w:ascii="Times New Roman" w:hAnsi="Times New Roman" w:cs="Times New Roman"/>
                      <w:b/>
                      <w:color w:val="000000" w:themeColor="text1"/>
                      <w:sz w:val="20"/>
                      <w:szCs w:val="20"/>
                      <w:u w:val="single"/>
                    </w:rPr>
                    <w:t>9g00</w:t>
                  </w:r>
                  <w:r w:rsidRPr="00E61DBD">
                    <w:rPr>
                      <w:rFonts w:ascii="Times New Roman" w:hAnsi="Times New Roman" w:cs="Times New Roman"/>
                      <w:b/>
                      <w:color w:val="000000" w:themeColor="text1"/>
                      <w:sz w:val="20"/>
                      <w:szCs w:val="20"/>
                    </w:rPr>
                    <w:t>:</w:t>
                  </w:r>
                  <w:r w:rsidRPr="00E61DBD">
                    <w:rPr>
                      <w:rFonts w:ascii="Times New Roman" w:hAnsi="Times New Roman" w:cs="Times New Roman"/>
                      <w:bCs/>
                      <w:color w:val="000000" w:themeColor="text1"/>
                      <w:sz w:val="20"/>
                      <w:szCs w:val="20"/>
                    </w:rPr>
                    <w:t xml:space="preserve"> </w:t>
                  </w:r>
                  <w:r w:rsidR="00E31DDE" w:rsidRPr="00E61DBD">
                    <w:rPr>
                      <w:rFonts w:ascii="Times New Roman" w:hAnsi="Times New Roman" w:cs="Times New Roman"/>
                      <w:bCs/>
                      <w:color w:val="000000" w:themeColor="text1"/>
                      <w:sz w:val="20"/>
                      <w:szCs w:val="20"/>
                    </w:rPr>
                    <w:t>Khu nhà ở Hưng Phú 1, 2, phường Phước Long, Thành phố Hồ Chí Minh do Công ty Cổ phần Đầu tư Địa ốc Hưng Phú làm chủ đầu tư</w:t>
                  </w:r>
                </w:p>
                <w:p w14:paraId="147B101C" w14:textId="1E20D752" w:rsidR="00324D58" w:rsidRPr="00E61DBD" w:rsidRDefault="00324D58" w:rsidP="00324D58">
                  <w:pPr>
                    <w:pStyle w:val="BodyTextIndent"/>
                    <w:spacing w:after="0"/>
                    <w:ind w:left="0"/>
                    <w:jc w:val="both"/>
                    <w:rPr>
                      <w:rFonts w:ascii="Times New Roman" w:hAnsi="Times New Roman"/>
                      <w:color w:val="000000" w:themeColor="text1"/>
                      <w:sz w:val="20"/>
                      <w:szCs w:val="20"/>
                    </w:rPr>
                  </w:pPr>
                  <w:r w:rsidRPr="00E61DBD">
                    <w:rPr>
                      <w:rFonts w:ascii="Times New Roman" w:hAnsi="Times New Roman" w:cs="Times New Roman"/>
                      <w:b/>
                      <w:color w:val="000000" w:themeColor="text1"/>
                      <w:sz w:val="20"/>
                      <w:szCs w:val="20"/>
                      <w:u w:val="single"/>
                    </w:rPr>
                    <w:t>9g30</w:t>
                  </w:r>
                  <w:r w:rsidRPr="00E61DBD">
                    <w:rPr>
                      <w:rFonts w:ascii="Times New Roman" w:hAnsi="Times New Roman" w:cs="Times New Roman"/>
                      <w:b/>
                      <w:color w:val="000000" w:themeColor="text1"/>
                      <w:sz w:val="20"/>
                      <w:szCs w:val="20"/>
                    </w:rPr>
                    <w:t>:</w:t>
                  </w:r>
                  <w:r w:rsidRPr="00E61DBD">
                    <w:rPr>
                      <w:rFonts w:ascii="Times New Roman" w:hAnsi="Times New Roman" w:cs="Times New Roman"/>
                      <w:bCs/>
                      <w:color w:val="000000" w:themeColor="text1"/>
                      <w:sz w:val="20"/>
                      <w:szCs w:val="20"/>
                    </w:rPr>
                    <w:t xml:space="preserve"> </w:t>
                  </w:r>
                  <w:r w:rsidR="008866AE" w:rsidRPr="008866AE">
                    <w:rPr>
                      <w:rFonts w:ascii="Times New Roman" w:hAnsi="Times New Roman" w:cs="Times New Roman"/>
                      <w:bCs/>
                      <w:color w:val="C00000"/>
                      <w:sz w:val="20"/>
                      <w:szCs w:val="20"/>
                    </w:rPr>
                    <w:t>Khu căn hộ cao tầng City Gate Towers, phường Phú Định, Thành phố Hồ Chí Minh do Công ty TNHH Xây dựng Thương mại Dịch vụ Sản xuất Hùng Thanh làm chủ đầu tư</w:t>
                  </w:r>
                </w:p>
                <w:p w14:paraId="52040F7C" w14:textId="77777777" w:rsidR="00324D58" w:rsidRPr="00E61DBD" w:rsidRDefault="00324D58" w:rsidP="00324D5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Giám đốc Nguyễn Toàn Thắng</w:t>
                  </w:r>
                </w:p>
                <w:p w14:paraId="00D2E543" w14:textId="77777777" w:rsidR="00324D58" w:rsidRPr="00E61DBD" w:rsidRDefault="00324D58" w:rsidP="00324D5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Địa điểm: Phòng họp 111 (KV1)</w:t>
                  </w:r>
                </w:p>
                <w:p w14:paraId="35B1ED51" w14:textId="77777777" w:rsidR="00324D58" w:rsidRPr="00E61DBD" w:rsidRDefault="00324D58" w:rsidP="00324D5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PQLĐ, PKTĐ, PKtra, CCBVMT, VPĐK, theo TM</w:t>
                  </w:r>
                </w:p>
                <w:p w14:paraId="05EA1C30" w14:textId="77777777" w:rsidR="00324D58" w:rsidRPr="00E61DBD" w:rsidRDefault="00324D58" w:rsidP="00324D5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VPĐK</w:t>
                  </w:r>
                </w:p>
                <w:p w14:paraId="014821A0" w14:textId="278C2BE9" w:rsidR="00324D58" w:rsidRPr="00E61DBD" w:rsidRDefault="00324D58" w:rsidP="00324D58">
                  <w:pPr>
                    <w:pStyle w:val="BodyTextIndent"/>
                    <w:spacing w:after="0"/>
                    <w:ind w:left="0"/>
                    <w:jc w:val="both"/>
                    <w:rPr>
                      <w:rFonts w:ascii="Times New Roman" w:hAnsi="Times New Roman"/>
                      <w:color w:val="000000" w:themeColor="text1"/>
                      <w:sz w:val="20"/>
                      <w:szCs w:val="20"/>
                    </w:rPr>
                  </w:pPr>
                  <w:r w:rsidRPr="00E61DBD">
                    <w:rPr>
                      <w:rFonts w:ascii="Times New Roman" w:hAnsi="Times New Roman" w:cs="Times New Roman"/>
                      <w:b/>
                      <w:color w:val="000000" w:themeColor="text1"/>
                      <w:sz w:val="20"/>
                      <w:szCs w:val="20"/>
                      <w:u w:val="single"/>
                    </w:rPr>
                    <w:t>10g</w:t>
                  </w:r>
                  <w:r w:rsidR="00246369" w:rsidRPr="00E61DBD">
                    <w:rPr>
                      <w:rFonts w:ascii="Times New Roman" w:hAnsi="Times New Roman" w:cs="Times New Roman"/>
                      <w:b/>
                      <w:color w:val="000000" w:themeColor="text1"/>
                      <w:sz w:val="20"/>
                      <w:szCs w:val="20"/>
                      <w:u w:val="single"/>
                    </w:rPr>
                    <w:t>0</w:t>
                  </w:r>
                  <w:r w:rsidRPr="00E61DBD">
                    <w:rPr>
                      <w:rFonts w:ascii="Times New Roman" w:hAnsi="Times New Roman" w:cs="Times New Roman"/>
                      <w:b/>
                      <w:color w:val="000000" w:themeColor="text1"/>
                      <w:sz w:val="20"/>
                      <w:szCs w:val="20"/>
                      <w:u w:val="single"/>
                    </w:rPr>
                    <w:t>0</w:t>
                  </w:r>
                  <w:r w:rsidRPr="00E61DBD">
                    <w:rPr>
                      <w:rFonts w:ascii="Times New Roman" w:hAnsi="Times New Roman" w:cs="Times New Roman"/>
                      <w:b/>
                      <w:color w:val="000000" w:themeColor="text1"/>
                      <w:sz w:val="20"/>
                      <w:szCs w:val="20"/>
                    </w:rPr>
                    <w:t>:</w:t>
                  </w:r>
                  <w:r w:rsidRPr="00E61DBD">
                    <w:rPr>
                      <w:rFonts w:ascii="Times New Roman" w:hAnsi="Times New Roman" w:cs="Times New Roman"/>
                      <w:bCs/>
                      <w:color w:val="000000" w:themeColor="text1"/>
                      <w:sz w:val="20"/>
                      <w:szCs w:val="20"/>
                    </w:rPr>
                    <w:t xml:space="preserve"> Nghe báo cáo liên quan đến khu đất  90 Hùng Vương, phường An Đông của Công ty Cổ phần Dược phẩm 2/9</w:t>
                  </w:r>
                </w:p>
                <w:p w14:paraId="473EB5D7" w14:textId="77777777" w:rsidR="00324D58" w:rsidRPr="00E61DBD" w:rsidRDefault="00324D58" w:rsidP="00324D5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Giám đốc Nguyễn Toàn Thắng</w:t>
                  </w:r>
                </w:p>
                <w:p w14:paraId="4BD2D438" w14:textId="77777777" w:rsidR="00324D58" w:rsidRPr="00E61DBD" w:rsidRDefault="00324D58" w:rsidP="00324D5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Địa điểm: Phòng họp 111 (KV1)</w:t>
                  </w:r>
                </w:p>
                <w:p w14:paraId="722448D9" w14:textId="77777777" w:rsidR="00324D58" w:rsidRPr="00E61DBD" w:rsidRDefault="00324D58" w:rsidP="00324D5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PKTĐ,  PQLĐ</w:t>
                  </w:r>
                </w:p>
                <w:p w14:paraId="750BAB3C" w14:textId="77777777" w:rsidR="00324D58" w:rsidRPr="00E61DBD" w:rsidRDefault="00324D58" w:rsidP="00324D58">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PKTĐ,  PQLĐ</w:t>
                  </w:r>
                </w:p>
                <w:p w14:paraId="5341DBF9" w14:textId="77777777" w:rsidR="00324D58" w:rsidRPr="00E61DBD" w:rsidRDefault="00324D58" w:rsidP="00324D58">
                  <w:pPr>
                    <w:jc w:val="both"/>
                    <w:rPr>
                      <w:rFonts w:ascii="Times New Roman" w:hAnsi="Times New Roman" w:cs="Times New Roman"/>
                      <w:b/>
                      <w:color w:val="000000" w:themeColor="text1"/>
                      <w:sz w:val="20"/>
                      <w:szCs w:val="20"/>
                    </w:rPr>
                  </w:pPr>
                </w:p>
              </w:tc>
            </w:tr>
            <w:tr w:rsidR="00E61DBD" w:rsidRPr="00E61DBD" w14:paraId="710E52D1" w14:textId="77777777" w:rsidTr="007A304B">
              <w:trPr>
                <w:jc w:val="center"/>
              </w:trPr>
              <w:tc>
                <w:tcPr>
                  <w:tcW w:w="675" w:type="dxa"/>
                </w:tcPr>
                <w:p w14:paraId="65A4BB76" w14:textId="185D1358" w:rsidR="00CF2137" w:rsidRPr="00E61DBD" w:rsidRDefault="00CF2137" w:rsidP="00CF2137">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18"/>
                      <w:szCs w:val="18"/>
                    </w:rPr>
                    <w:lastRenderedPageBreak/>
                    <w:t>10:30</w:t>
                  </w:r>
                </w:p>
              </w:tc>
              <w:tc>
                <w:tcPr>
                  <w:tcW w:w="4149" w:type="dxa"/>
                </w:tcPr>
                <w:p w14:paraId="59437065" w14:textId="3D5229F2"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Nội dung: Họp giải quyết đơn khiếu nại của một số hộ dân tại xã Bình Hưng thuộc Dự án xây dựng kè chống sạt lỡ bờ tả thượng lưu cầu Xóm Củi, tại xã Bình Hưng. </w:t>
                  </w:r>
                </w:p>
                <w:p w14:paraId="0B3BC423" w14:textId="14200E13"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Người chủ trì: </w:t>
                  </w:r>
                  <w:r w:rsidRPr="00E61DBD">
                    <w:rPr>
                      <w:rFonts w:ascii="Times New Roman" w:hAnsi="Times New Roman" w:cs="Times New Roman"/>
                      <w:color w:val="000000" w:themeColor="text1"/>
                      <w:sz w:val="20"/>
                      <w:szCs w:val="20"/>
                    </w:rPr>
                    <w:t>Giám đốc</w:t>
                  </w:r>
                  <w:r w:rsidRPr="00E61DBD">
                    <w:rPr>
                      <w:rFonts w:ascii="Times New Roman" w:hAnsi="Times New Roman" w:cs="Times New Roman"/>
                      <w:bCs/>
                      <w:color w:val="000000" w:themeColor="text1"/>
                      <w:sz w:val="20"/>
                      <w:szCs w:val="20"/>
                    </w:rPr>
                    <w:t xml:space="preserve"> Sở</w:t>
                  </w:r>
                </w:p>
                <w:p w14:paraId="0EE02658"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Địa điểm: Phòng họp 106 (KV1)</w:t>
                  </w:r>
                </w:p>
                <w:p w14:paraId="482BB737"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Thanh tra TP, Ban TCD TP, Sở Tư pháp, BBTGPMB huyện Bình Chánh, P BTTĐC, PBĐVT, PKtra.</w:t>
                  </w:r>
                </w:p>
                <w:p w14:paraId="50208A21"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P BTTĐC,  PKtra.</w:t>
                  </w:r>
                </w:p>
                <w:p w14:paraId="7BB8868A" w14:textId="77777777" w:rsidR="00CF2137" w:rsidRPr="00E61DBD" w:rsidRDefault="00CF2137" w:rsidP="00CF2137">
                  <w:pPr>
                    <w:jc w:val="both"/>
                    <w:rPr>
                      <w:rFonts w:ascii="Times New Roman" w:hAnsi="Times New Roman" w:cs="Times New Roman"/>
                      <w:bCs/>
                      <w:color w:val="000000" w:themeColor="text1"/>
                      <w:sz w:val="20"/>
                      <w:szCs w:val="20"/>
                    </w:rPr>
                  </w:pPr>
                </w:p>
              </w:tc>
            </w:tr>
            <w:tr w:rsidR="00E61DBD" w:rsidRPr="00E61DBD" w14:paraId="75D368ED" w14:textId="77777777" w:rsidTr="007A304B">
              <w:trPr>
                <w:jc w:val="center"/>
              </w:trPr>
              <w:tc>
                <w:tcPr>
                  <w:tcW w:w="675" w:type="dxa"/>
                </w:tcPr>
                <w:p w14:paraId="0A4D4987" w14:textId="50EF7808" w:rsidR="00CF2137" w:rsidRPr="00E61DBD" w:rsidRDefault="00CF2137" w:rsidP="00CF2137">
                  <w:pPr>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8:00</w:t>
                  </w:r>
                </w:p>
              </w:tc>
              <w:tc>
                <w:tcPr>
                  <w:tcW w:w="4149" w:type="dxa"/>
                </w:tcPr>
                <w:p w14:paraId="4A6D3CF0" w14:textId="013E8903"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Nội dung: Khảo sát thực tế hiện trạng rừng phòng hộ Bà Rịa - Vũng Tàu, diện tích khai thác tận dụng rừng tự nhiên chuyển mục đích sử dụng rừng sang mục đích khác của Khu bảo tồn thiên nhiên Bình Châu - Phước Bửu</w:t>
                  </w:r>
                </w:p>
                <w:p w14:paraId="5BC7B24E" w14:textId="1C35EA68"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Người chủ trì: PGĐ Hồ </w:t>
                  </w:r>
                  <w:r w:rsidR="00A31995" w:rsidRPr="00E61DBD">
                    <w:rPr>
                      <w:rFonts w:ascii="Times New Roman" w:hAnsi="Times New Roman" w:cs="Times New Roman"/>
                      <w:color w:val="000000" w:themeColor="text1"/>
                      <w:sz w:val="20"/>
                      <w:szCs w:val="20"/>
                    </w:rPr>
                    <w:t xml:space="preserve">Trúc </w:t>
                  </w:r>
                  <w:r w:rsidRPr="00E61DBD">
                    <w:rPr>
                      <w:rFonts w:ascii="Times New Roman" w:hAnsi="Times New Roman" w:cs="Times New Roman"/>
                      <w:color w:val="000000" w:themeColor="text1"/>
                      <w:sz w:val="20"/>
                      <w:szCs w:val="20"/>
                    </w:rPr>
                    <w:t xml:space="preserve">Thanh </w:t>
                  </w:r>
                </w:p>
                <w:p w14:paraId="1710427D" w14:textId="4223A1FF"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w:t>
                  </w:r>
                  <w:r w:rsidRPr="00E61DBD">
                    <w:rPr>
                      <w:rFonts w:ascii="Times New Roman" w:hAnsi="Times New Roman" w:cs="Times New Roman"/>
                      <w:iCs/>
                      <w:color w:val="000000" w:themeColor="text1"/>
                      <w:sz w:val="20"/>
                      <w:szCs w:val="20"/>
                    </w:rPr>
                    <w:t xml:space="preserve"> RPH Vũng Tàu</w:t>
                  </w:r>
                </w:p>
                <w:p w14:paraId="65D37B51" w14:textId="2D32877B"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Thành phần: BQLRĐR -VT, CCKL, BQLRPH TPHCM, PKHCN</w:t>
                  </w:r>
                </w:p>
                <w:p w14:paraId="7D2EBE52" w14:textId="53F98B8F"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Chuẩn bị: BQLRĐR -VT</w:t>
                  </w:r>
                </w:p>
                <w:p w14:paraId="520A7265" w14:textId="77777777" w:rsidR="00CF2137" w:rsidRPr="00E61DBD" w:rsidRDefault="00CF2137" w:rsidP="00CF2137">
                  <w:pPr>
                    <w:jc w:val="both"/>
                    <w:rPr>
                      <w:rFonts w:ascii="Times New Roman" w:hAnsi="Times New Roman" w:cs="Times New Roman"/>
                      <w:color w:val="000000" w:themeColor="text1"/>
                      <w:sz w:val="20"/>
                      <w:szCs w:val="20"/>
                    </w:rPr>
                  </w:pPr>
                </w:p>
              </w:tc>
            </w:tr>
            <w:tr w:rsidR="00E61DBD" w:rsidRPr="00E61DBD" w14:paraId="44BF9D35" w14:textId="77777777" w:rsidTr="007A304B">
              <w:trPr>
                <w:jc w:val="center"/>
              </w:trPr>
              <w:tc>
                <w:tcPr>
                  <w:tcW w:w="675" w:type="dxa"/>
                </w:tcPr>
                <w:p w14:paraId="022AB3FD" w14:textId="68346B99" w:rsidR="00CF2137" w:rsidRPr="00E61DBD" w:rsidRDefault="00CF2137" w:rsidP="00CF2137">
                  <w:pPr>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8:00</w:t>
                  </w:r>
                </w:p>
              </w:tc>
              <w:tc>
                <w:tcPr>
                  <w:tcW w:w="4149" w:type="dxa"/>
                </w:tcPr>
                <w:p w14:paraId="3E10AB24" w14:textId="77777777"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Nội dung: Làm việc với Đoàn Kiểm toán chuyên đề việc thực hiện chính sách ưu đãi đầu tư tại khu kinh tế, khu công nghiệp giai đoạn 2022-2024 tại Thành phố Hồ Chí Minh theo Quyết định số 1222/QĐ-KTNN ngày 22/8/2025 của Tổng Kiểm toán Nhà nước </w:t>
                  </w:r>
                </w:p>
                <w:p w14:paraId="208266C3" w14:textId="77777777"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w:t>
                  </w:r>
                  <w:r w:rsidRPr="00E61DBD">
                    <w:rPr>
                      <w:rFonts w:ascii="Times New Roman" w:hAnsi="Times New Roman" w:cs="Times New Roman"/>
                      <w:iCs/>
                      <w:color w:val="000000" w:themeColor="text1"/>
                      <w:sz w:val="20"/>
                      <w:szCs w:val="20"/>
                    </w:rPr>
                    <w:t xml:space="preserve"> </w:t>
                  </w:r>
                  <w:r w:rsidRPr="00E61DBD">
                    <w:rPr>
                      <w:rFonts w:ascii="Times New Roman" w:hAnsi="Times New Roman" w:cs="Times New Roman"/>
                      <w:color w:val="000000" w:themeColor="text1"/>
                      <w:sz w:val="20"/>
                      <w:szCs w:val="20"/>
                    </w:rPr>
                    <w:t xml:space="preserve">Phòng họp B - </w:t>
                  </w:r>
                  <w:r w:rsidRPr="00E61DBD">
                    <w:rPr>
                      <w:rFonts w:ascii="Times New Roman" w:hAnsi="Times New Roman" w:cs="Times New Roman"/>
                      <w:iCs/>
                      <w:color w:val="000000" w:themeColor="text1"/>
                      <w:sz w:val="20"/>
                      <w:szCs w:val="20"/>
                    </w:rPr>
                    <w:t>Tầng 7 (KV2)</w:t>
                  </w:r>
                </w:p>
                <w:p w14:paraId="45AD02C8" w14:textId="77777777"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-Thành phần: CCQLĐĐBD, CCBVMT, VPĐKĐĐ BD, PKtra</w:t>
                  </w:r>
                </w:p>
                <w:p w14:paraId="3B4798D9" w14:textId="77777777" w:rsidR="00CF2137" w:rsidRPr="00E61DBD" w:rsidRDefault="00CF2137" w:rsidP="00CF2137">
                  <w:pPr>
                    <w:jc w:val="both"/>
                    <w:rPr>
                      <w:rFonts w:ascii="Times New Roman" w:hAnsi="Times New Roman" w:cs="Times New Roman"/>
                      <w:color w:val="000000" w:themeColor="text1"/>
                      <w:sz w:val="20"/>
                      <w:szCs w:val="20"/>
                    </w:rPr>
                  </w:pPr>
                </w:p>
              </w:tc>
            </w:tr>
            <w:tr w:rsidR="00E61DBD" w:rsidRPr="00E61DBD" w14:paraId="530A4364" w14:textId="77777777" w:rsidTr="007A304B">
              <w:trPr>
                <w:jc w:val="center"/>
              </w:trPr>
              <w:tc>
                <w:tcPr>
                  <w:tcW w:w="675" w:type="dxa"/>
                </w:tcPr>
                <w:p w14:paraId="34E1C324" w14:textId="4518A79E" w:rsidR="00CF2137" w:rsidRPr="00E61DBD" w:rsidRDefault="00CF2137" w:rsidP="00CF2137">
                  <w:pPr>
                    <w:jc w:val="both"/>
                    <w:rPr>
                      <w:rFonts w:ascii="Times New Roman" w:hAnsi="Times New Roman" w:cs="Times New Roman"/>
                      <w:b/>
                      <w:color w:val="000000" w:themeColor="text1"/>
                      <w:sz w:val="20"/>
                      <w:szCs w:val="20"/>
                      <w:u w:color="000000" w:themeColor="text1"/>
                    </w:rPr>
                  </w:pPr>
                  <w:r w:rsidRPr="00E61DBD">
                    <w:rPr>
                      <w:rFonts w:ascii="Times New Roman" w:hAnsi="Times New Roman" w:cs="Times New Roman"/>
                      <w:b/>
                      <w:color w:val="000000" w:themeColor="text1"/>
                      <w:sz w:val="20"/>
                      <w:szCs w:val="20"/>
                      <w:u w:color="000000" w:themeColor="text1"/>
                    </w:rPr>
                    <w:t>8:</w:t>
                  </w:r>
                  <w:r w:rsidR="00011807" w:rsidRPr="00E61DBD">
                    <w:rPr>
                      <w:rFonts w:ascii="Times New Roman" w:hAnsi="Times New Roman" w:cs="Times New Roman"/>
                      <w:b/>
                      <w:color w:val="000000" w:themeColor="text1"/>
                      <w:sz w:val="20"/>
                      <w:szCs w:val="20"/>
                      <w:u w:color="000000" w:themeColor="text1"/>
                    </w:rPr>
                    <w:t>0</w:t>
                  </w:r>
                  <w:r w:rsidRPr="00E61DBD">
                    <w:rPr>
                      <w:rFonts w:ascii="Times New Roman" w:hAnsi="Times New Roman" w:cs="Times New Roman"/>
                      <w:b/>
                      <w:color w:val="000000" w:themeColor="text1"/>
                      <w:sz w:val="20"/>
                      <w:szCs w:val="20"/>
                      <w:u w:color="000000" w:themeColor="text1"/>
                    </w:rPr>
                    <w:t>0</w:t>
                  </w:r>
                </w:p>
              </w:tc>
              <w:tc>
                <w:tcPr>
                  <w:tcW w:w="4149" w:type="dxa"/>
                </w:tcPr>
                <w:p w14:paraId="046E4DF8" w14:textId="304995E8"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Nội dung: </w:t>
                  </w:r>
                  <w:r w:rsidR="00653C3F" w:rsidRPr="00E61DBD">
                    <w:rPr>
                      <w:rFonts w:ascii="Times New Roman" w:hAnsi="Times New Roman" w:cs="Times New Roman"/>
                      <w:color w:val="000000" w:themeColor="text1"/>
                      <w:sz w:val="20"/>
                      <w:szCs w:val="20"/>
                    </w:rPr>
                    <w:t>Họp nghe báo cáo đề xuất phương án ứng dụng tự động hoá trong công tác kiểm soát khối lượng CTR tại các Khu liên hợp xử lý chất thải thành phố</w:t>
                  </w:r>
                </w:p>
                <w:p w14:paraId="16B1DCF1" w14:textId="77777777"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Người chủ trì: PGĐ Nguyễn Hồng Nguyên</w:t>
                  </w:r>
                </w:p>
                <w:p w14:paraId="4075C5B8" w14:textId="77777777"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w:t>
                  </w:r>
                  <w:r w:rsidRPr="00E61DBD">
                    <w:rPr>
                      <w:rFonts w:ascii="Times New Roman" w:hAnsi="Times New Roman" w:cs="Times New Roman"/>
                      <w:iCs/>
                      <w:color w:val="000000" w:themeColor="text1"/>
                      <w:sz w:val="20"/>
                      <w:szCs w:val="20"/>
                    </w:rPr>
                    <w:t xml:space="preserve"> </w:t>
                  </w:r>
                  <w:r w:rsidRPr="00E61DBD">
                    <w:rPr>
                      <w:rFonts w:ascii="Times New Roman" w:hAnsi="Times New Roman" w:cs="Times New Roman"/>
                      <w:color w:val="000000" w:themeColor="text1"/>
                      <w:sz w:val="20"/>
                      <w:szCs w:val="20"/>
                    </w:rPr>
                    <w:t>Phòng họp 209 (KV1)</w:t>
                  </w:r>
                </w:p>
                <w:p w14:paraId="012EF838" w14:textId="0D8BB878"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xml:space="preserve">- Thành phần: </w:t>
                  </w:r>
                  <w:r w:rsidR="00653C3F" w:rsidRPr="00E61DBD">
                    <w:rPr>
                      <w:rFonts w:ascii="Times New Roman" w:hAnsi="Times New Roman" w:cs="Times New Roman"/>
                      <w:color w:val="000000" w:themeColor="text1"/>
                      <w:sz w:val="20"/>
                      <w:szCs w:val="20"/>
                    </w:rPr>
                    <w:t xml:space="preserve">LĐ </w:t>
                  </w:r>
                  <w:r w:rsidR="004025C1" w:rsidRPr="00E61DBD">
                    <w:rPr>
                      <w:rFonts w:ascii="Times New Roman" w:hAnsi="Times New Roman" w:cs="Times New Roman"/>
                      <w:color w:val="000000" w:themeColor="text1"/>
                      <w:sz w:val="20"/>
                      <w:szCs w:val="20"/>
                    </w:rPr>
                    <w:t>P</w:t>
                  </w:r>
                  <w:r w:rsidR="00653C3F" w:rsidRPr="00E61DBD">
                    <w:rPr>
                      <w:rFonts w:ascii="Times New Roman" w:hAnsi="Times New Roman" w:cs="Times New Roman"/>
                      <w:color w:val="000000" w:themeColor="text1"/>
                      <w:sz w:val="20"/>
                      <w:szCs w:val="20"/>
                    </w:rPr>
                    <w:t>CTR</w:t>
                  </w:r>
                  <w:r w:rsidR="004025C1" w:rsidRPr="00E61DBD">
                    <w:rPr>
                      <w:rFonts w:ascii="Times New Roman" w:hAnsi="Times New Roman" w:cs="Times New Roman"/>
                      <w:color w:val="000000" w:themeColor="text1"/>
                      <w:sz w:val="20"/>
                      <w:szCs w:val="20"/>
                    </w:rPr>
                    <w:t xml:space="preserve">, LĐ </w:t>
                  </w:r>
                  <w:r w:rsidR="00653C3F" w:rsidRPr="00E61DBD">
                    <w:rPr>
                      <w:rFonts w:ascii="Times New Roman" w:hAnsi="Times New Roman" w:cs="Times New Roman"/>
                      <w:color w:val="000000" w:themeColor="text1"/>
                      <w:sz w:val="20"/>
                      <w:szCs w:val="20"/>
                    </w:rPr>
                    <w:t>MBS, chuyên viên có liên quan, đơn vị tư vấn, VPS</w:t>
                  </w:r>
                </w:p>
                <w:p w14:paraId="01F51DB1" w14:textId="2D7661B7" w:rsidR="00CF2137" w:rsidRPr="00E61DBD" w:rsidRDefault="00CF2137" w:rsidP="00CF2137">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Chuẩn bị: PCTR</w:t>
                  </w:r>
                  <w:r w:rsidR="004025C1" w:rsidRPr="00E61DBD">
                    <w:rPr>
                      <w:rFonts w:ascii="Times New Roman" w:hAnsi="Times New Roman" w:cs="Times New Roman"/>
                      <w:color w:val="000000" w:themeColor="text1"/>
                      <w:sz w:val="20"/>
                      <w:szCs w:val="20"/>
                    </w:rPr>
                    <w:t>, MBS</w:t>
                  </w:r>
                </w:p>
                <w:p w14:paraId="5408073B" w14:textId="1174B278" w:rsidR="00CF2137" w:rsidRPr="00E61DBD" w:rsidRDefault="00CF2137" w:rsidP="00CF2137">
                  <w:pPr>
                    <w:jc w:val="both"/>
                    <w:rPr>
                      <w:rFonts w:ascii="Times New Roman" w:hAnsi="Times New Roman" w:cs="Times New Roman"/>
                      <w:color w:val="000000" w:themeColor="text1"/>
                      <w:sz w:val="20"/>
                      <w:szCs w:val="20"/>
                    </w:rPr>
                  </w:pPr>
                </w:p>
              </w:tc>
            </w:tr>
            <w:tr w:rsidR="00E61DBD" w:rsidRPr="00E61DBD" w14:paraId="328A7689" w14:textId="77777777" w:rsidTr="007A304B">
              <w:trPr>
                <w:jc w:val="center"/>
              </w:trPr>
              <w:tc>
                <w:tcPr>
                  <w:tcW w:w="675" w:type="dxa"/>
                </w:tcPr>
                <w:p w14:paraId="20B375ED" w14:textId="78ECA308" w:rsidR="00CF2137" w:rsidRPr="00E61DBD" w:rsidRDefault="00CF2137" w:rsidP="00CF2137">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8:30</w:t>
                  </w:r>
                </w:p>
              </w:tc>
              <w:tc>
                <w:tcPr>
                  <w:tcW w:w="4149" w:type="dxa"/>
                </w:tcPr>
                <w:p w14:paraId="46EC72E6"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Nội dung:</w:t>
                  </w:r>
                  <w:r w:rsidRPr="00E61DBD">
                    <w:rPr>
                      <w:color w:val="000000" w:themeColor="text1"/>
                    </w:rPr>
                    <w:t xml:space="preserve"> </w:t>
                  </w:r>
                  <w:r w:rsidRPr="00E61DBD">
                    <w:rPr>
                      <w:rFonts w:ascii="Times New Roman" w:hAnsi="Times New Roman" w:cs="Times New Roman"/>
                      <w:color w:val="000000" w:themeColor="text1"/>
                      <w:sz w:val="20"/>
                      <w:szCs w:val="20"/>
                    </w:rPr>
                    <w:t>Họp giao ban hệ thống Văn phòng đăng ký đất đai tỉnh Bà Rịa Vũng Tàu kiểm điểm rút kinh nghiệm về cung cấp thông tin địa chính</w:t>
                  </w:r>
                </w:p>
                <w:p w14:paraId="7800C894"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Nguyễn Thái Sinh</w:t>
                  </w:r>
                </w:p>
                <w:p w14:paraId="511BCC9A" w14:textId="7D94350B"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lastRenderedPageBreak/>
                    <w:t xml:space="preserve">- Địa điểm: </w:t>
                  </w:r>
                  <w:r w:rsidRPr="00E61DBD">
                    <w:rPr>
                      <w:rFonts w:ascii="Times New Roman" w:hAnsi="Times New Roman" w:cs="Times New Roman"/>
                      <w:color w:val="000000" w:themeColor="text1"/>
                      <w:sz w:val="20"/>
                      <w:szCs w:val="20"/>
                    </w:rPr>
                    <w:t xml:space="preserve">Phòng họp </w:t>
                  </w:r>
                  <w:r w:rsidRPr="00E61DBD">
                    <w:rPr>
                      <w:rFonts w:ascii="Times New Roman" w:hAnsi="Times New Roman" w:cs="Times New Roman"/>
                      <w:bCs/>
                      <w:color w:val="000000" w:themeColor="text1"/>
                      <w:sz w:val="20"/>
                      <w:szCs w:val="20"/>
                    </w:rPr>
                    <w:t>(KV3)</w:t>
                  </w:r>
                </w:p>
                <w:p w14:paraId="32850D15" w14:textId="77777777" w:rsidR="00CF2137" w:rsidRPr="00E61DBD" w:rsidRDefault="00CF2137" w:rsidP="00CF213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LĐ VPĐK và GĐ các CN VPĐK KV3</w:t>
                  </w:r>
                </w:p>
                <w:p w14:paraId="0186FC52" w14:textId="77777777" w:rsidR="00CF2137" w:rsidRPr="00E61DBD" w:rsidRDefault="00CF2137" w:rsidP="00CF2137">
                  <w:pPr>
                    <w:jc w:val="both"/>
                    <w:rPr>
                      <w:rFonts w:ascii="Times New Roman" w:hAnsi="Times New Roman" w:cs="Times New Roman"/>
                      <w:b/>
                      <w:color w:val="000000" w:themeColor="text1"/>
                      <w:sz w:val="20"/>
                      <w:szCs w:val="20"/>
                    </w:rPr>
                  </w:pPr>
                </w:p>
              </w:tc>
            </w:tr>
          </w:tbl>
          <w:p w14:paraId="0F9FDDBF" w14:textId="77777777" w:rsidR="00714D32" w:rsidRPr="00E61DBD" w:rsidRDefault="00714D32" w:rsidP="00A417C4">
            <w:pPr>
              <w:jc w:val="both"/>
              <w:rPr>
                <w:rFonts w:ascii="Times New Roman" w:hAnsi="Times New Roman" w:cs="Times New Roman"/>
                <w:vanish/>
                <w:color w:val="000000" w:themeColor="text1"/>
                <w:sz w:val="2"/>
                <w:szCs w:val="2"/>
              </w:rPr>
            </w:pPr>
          </w:p>
          <w:p w14:paraId="030AA741" w14:textId="77777777" w:rsidR="00714D32" w:rsidRPr="00E61DBD" w:rsidRDefault="00714D32" w:rsidP="00A417C4">
            <w:pPr>
              <w:jc w:val="both"/>
              <w:rPr>
                <w:rFonts w:ascii="Times New Roman" w:hAnsi="Times New Roman" w:cs="Times New Roman"/>
                <w:vanish/>
                <w:color w:val="000000" w:themeColor="text1"/>
                <w:sz w:val="2"/>
                <w:szCs w:val="2"/>
              </w:rPr>
            </w:pPr>
          </w:p>
          <w:p w14:paraId="4ABF2B4D" w14:textId="77777777" w:rsidR="00714D32" w:rsidRPr="00E61DBD" w:rsidRDefault="00714D32" w:rsidP="00A417C4">
            <w:pPr>
              <w:jc w:val="both"/>
              <w:rPr>
                <w:rFonts w:ascii="Times New Roman" w:hAnsi="Times New Roman" w:cs="Times New Roman"/>
                <w:vanish/>
                <w:color w:val="000000" w:themeColor="text1"/>
                <w:sz w:val="2"/>
                <w:szCs w:val="2"/>
              </w:rPr>
            </w:pPr>
          </w:p>
        </w:tc>
        <w:tc>
          <w:tcPr>
            <w:tcW w:w="4950" w:type="dxa"/>
          </w:tcPr>
          <w:p w14:paraId="22ECF5C7" w14:textId="77777777" w:rsidR="00D14471" w:rsidRPr="00E61DBD" w:rsidRDefault="00D14471" w:rsidP="00A417C4">
            <w:pPr>
              <w:jc w:val="both"/>
              <w:rPr>
                <w:rFonts w:ascii="Times New Roman" w:hAnsi="Times New Roman" w:cs="Times New Roman"/>
                <w:vanish/>
                <w:color w:val="000000" w:themeColor="text1"/>
                <w:sz w:val="20"/>
                <w:szCs w:val="20"/>
              </w:rPr>
            </w:pPr>
          </w:p>
          <w:tbl>
            <w:tblPr>
              <w:tblStyle w:val="TableGrid"/>
              <w:tblW w:w="489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740"/>
              <w:gridCol w:w="4156"/>
            </w:tblGrid>
            <w:tr w:rsidR="00E61DBD" w:rsidRPr="00E61DBD" w14:paraId="6C392648" w14:textId="77777777" w:rsidTr="000A06E5">
              <w:trPr>
                <w:trHeight w:val="706"/>
                <w:jc w:val="center"/>
              </w:trPr>
              <w:tc>
                <w:tcPr>
                  <w:tcW w:w="740" w:type="dxa"/>
                </w:tcPr>
                <w:p w14:paraId="5CBF75E4" w14:textId="5EC1122D" w:rsidR="00CB4F45" w:rsidRPr="00E61DBD" w:rsidRDefault="00CB4F45" w:rsidP="00A417C4">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56" w:type="dxa"/>
                </w:tcPr>
                <w:p w14:paraId="7654613A" w14:textId="07FA3958" w:rsidR="00CB4F45" w:rsidRPr="00E61DBD" w:rsidRDefault="00BB3F49" w:rsidP="00391167">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2F3139" w:rsidRPr="00E61DBD">
                    <w:rPr>
                      <w:rFonts w:ascii="Times New Roman" w:hAnsi="Times New Roman" w:cs="Times New Roman"/>
                      <w:b/>
                      <w:color w:val="000000" w:themeColor="text1"/>
                      <w:sz w:val="20"/>
                      <w:szCs w:val="20"/>
                    </w:rPr>
                    <w:t>Đ/c Nguyễn Văn Được, Đ/c Nguyễn Văn Thọ, Đ/c Nguyễn Lộc Hà</w:t>
                  </w:r>
                  <w:r w:rsidR="006B5877" w:rsidRPr="00E61DBD">
                    <w:rPr>
                      <w:rFonts w:ascii="Times New Roman" w:hAnsi="Times New Roman" w:cs="Times New Roman"/>
                      <w:b/>
                      <w:color w:val="000000" w:themeColor="text1"/>
                      <w:sz w:val="20"/>
                      <w:szCs w:val="20"/>
                    </w:rPr>
                    <w:t>,</w:t>
                  </w:r>
                  <w:r w:rsidR="002F3139" w:rsidRPr="00E61DBD">
                    <w:rPr>
                      <w:rFonts w:ascii="Times New Roman" w:hAnsi="Times New Roman" w:cs="Times New Roman"/>
                      <w:b/>
                      <w:color w:val="000000" w:themeColor="text1"/>
                      <w:sz w:val="20"/>
                      <w:szCs w:val="20"/>
                    </w:rPr>
                    <w:t xml:space="preserve"> Đ/c Bùi Minh Thạnh họp giải quyết vướng mắc, khó khăn của Doanh nghiệp</w:t>
                  </w:r>
                </w:p>
                <w:p w14:paraId="6E25E903" w14:textId="78FA5004" w:rsidR="006012A0" w:rsidRPr="00E61DBD" w:rsidRDefault="006012A0" w:rsidP="006012A0">
                  <w:pPr>
                    <w:jc w:val="both"/>
                    <w:rPr>
                      <w:rFonts w:ascii="Times New Roman" w:hAnsi="Times New Roman" w:cs="Times New Roman"/>
                      <w:b/>
                      <w:color w:val="000000" w:themeColor="text1"/>
                      <w:sz w:val="20"/>
                      <w:szCs w:val="20"/>
                    </w:rPr>
                  </w:pPr>
                  <w:r w:rsidRPr="00E61DBD">
                    <w:rPr>
                      <w:rFonts w:ascii="Times New Roman" w:hAnsi="Times New Roman"/>
                      <w:b/>
                      <w:noProof/>
                      <w:color w:val="000000" w:themeColor="text1"/>
                      <w:sz w:val="20"/>
                      <w:szCs w:val="20"/>
                    </w:rPr>
                    <w:t xml:space="preserve">- Thành phần: </w:t>
                  </w:r>
                  <w:r w:rsidR="00287232" w:rsidRPr="00E61DBD">
                    <w:rPr>
                      <w:rFonts w:ascii="Times New Roman" w:hAnsi="Times New Roman" w:cs="Times New Roman"/>
                      <w:b/>
                      <w:bCs/>
                      <w:color w:val="000000" w:themeColor="text1"/>
                      <w:sz w:val="20"/>
                      <w:szCs w:val="20"/>
                    </w:rPr>
                    <w:t xml:space="preserve">Ban </w:t>
                  </w:r>
                  <w:r w:rsidRPr="00E61DBD">
                    <w:rPr>
                      <w:rFonts w:ascii="Times New Roman" w:hAnsi="Times New Roman" w:cs="Times New Roman"/>
                      <w:b/>
                      <w:bCs/>
                      <w:color w:val="000000" w:themeColor="text1"/>
                      <w:sz w:val="20"/>
                      <w:szCs w:val="20"/>
                    </w:rPr>
                    <w:t xml:space="preserve">Giám đốc Sở, </w:t>
                  </w:r>
                  <w:r w:rsidRPr="00E61DBD">
                    <w:rPr>
                      <w:rFonts w:ascii="Times New Roman" w:hAnsi="Times New Roman" w:cs="Times New Roman"/>
                      <w:b/>
                      <w:color w:val="000000" w:themeColor="text1"/>
                      <w:sz w:val="20"/>
                      <w:szCs w:val="20"/>
                    </w:rPr>
                    <w:t>LĐ PQLĐ, PKTĐ, PKtra</w:t>
                  </w:r>
                  <w:r w:rsidRPr="00E61DBD">
                    <w:rPr>
                      <w:rFonts w:ascii="Times New Roman" w:hAnsi="Times New Roman"/>
                      <w:b/>
                      <w:noProof/>
                      <w:color w:val="000000" w:themeColor="text1"/>
                      <w:sz w:val="20"/>
                      <w:szCs w:val="20"/>
                    </w:rPr>
                    <w:t xml:space="preserve"> </w:t>
                  </w:r>
                  <w:r w:rsidRPr="00E61DBD">
                    <w:rPr>
                      <w:rFonts w:ascii="Times New Roman" w:hAnsi="Times New Roman" w:cs="Times New Roman"/>
                      <w:b/>
                      <w:bCs/>
                      <w:color w:val="000000" w:themeColor="text1"/>
                      <w:sz w:val="20"/>
                      <w:szCs w:val="20"/>
                    </w:rPr>
                    <w:t>(nếu có TM)</w:t>
                  </w:r>
                </w:p>
                <w:p w14:paraId="371650C8" w14:textId="77777777" w:rsidR="006012A0" w:rsidRPr="00E61DBD" w:rsidRDefault="006012A0" w:rsidP="00391167">
                  <w:pPr>
                    <w:jc w:val="both"/>
                    <w:rPr>
                      <w:rFonts w:ascii="Times New Roman" w:hAnsi="Times New Roman" w:cs="Times New Roman"/>
                      <w:b/>
                      <w:color w:val="000000" w:themeColor="text1"/>
                      <w:sz w:val="20"/>
                      <w:szCs w:val="20"/>
                    </w:rPr>
                  </w:pPr>
                </w:p>
                <w:p w14:paraId="381A83A5" w14:textId="3E11629A" w:rsidR="002F3139" w:rsidRPr="00E61DBD" w:rsidRDefault="002F3139" w:rsidP="00391167">
                  <w:pPr>
                    <w:jc w:val="both"/>
                    <w:rPr>
                      <w:rFonts w:ascii="Times New Roman" w:hAnsi="Times New Roman" w:cs="Times New Roman"/>
                      <w:b/>
                      <w:color w:val="000000" w:themeColor="text1"/>
                      <w:sz w:val="20"/>
                      <w:szCs w:val="20"/>
                    </w:rPr>
                  </w:pPr>
                </w:p>
              </w:tc>
            </w:tr>
            <w:tr w:rsidR="00E61DBD" w:rsidRPr="00E61DBD" w14:paraId="1428CFC8" w14:textId="77777777" w:rsidTr="000A06E5">
              <w:trPr>
                <w:trHeight w:val="706"/>
                <w:jc w:val="center"/>
              </w:trPr>
              <w:tc>
                <w:tcPr>
                  <w:tcW w:w="740" w:type="dxa"/>
                </w:tcPr>
                <w:p w14:paraId="779DA4BD" w14:textId="39CB04C2" w:rsidR="001B0548" w:rsidRPr="00E61DBD" w:rsidRDefault="009F66A5" w:rsidP="00A417C4">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56" w:type="dxa"/>
                </w:tcPr>
                <w:p w14:paraId="0F342731" w14:textId="7F08F38F" w:rsidR="009F66A5" w:rsidRPr="00E61DBD" w:rsidRDefault="00BB3F49" w:rsidP="00EE2070">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-Nội dung:</w:t>
                  </w:r>
                  <w:r w:rsidRPr="00E61DBD">
                    <w:rPr>
                      <w:rFonts w:ascii="Times New Roman" w:hAnsi="Times New Roman" w:cs="Times New Roman"/>
                      <w:bCs/>
                      <w:color w:val="000000" w:themeColor="text1"/>
                      <w:sz w:val="20"/>
                      <w:szCs w:val="20"/>
                    </w:rPr>
                    <w:t xml:space="preserve"> </w:t>
                  </w:r>
                  <w:r w:rsidR="002F3139" w:rsidRPr="00E61DBD">
                    <w:rPr>
                      <w:rFonts w:ascii="Times New Roman" w:hAnsi="Times New Roman" w:cs="Times New Roman"/>
                      <w:b/>
                      <w:color w:val="000000" w:themeColor="text1"/>
                      <w:sz w:val="20"/>
                      <w:szCs w:val="20"/>
                    </w:rPr>
                    <w:t>Đ/c Bùi Xuân Cường đi kiểm tra thực địa dự án Vành đai 4 - khu vực Bà Rịa - Vũng Tàu cũ, dự án Đường 991, dự án QL51</w:t>
                  </w:r>
                </w:p>
                <w:p w14:paraId="2F378C62" w14:textId="77777777" w:rsidR="006012A0" w:rsidRPr="00E61DBD" w:rsidRDefault="006012A0" w:rsidP="006012A0">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Thành phần: PGĐ Nguyễn Thái Sinh, LĐ PBTTĐC (nếu có TM)</w:t>
                  </w:r>
                </w:p>
                <w:p w14:paraId="6F79D043" w14:textId="77777777" w:rsidR="006012A0" w:rsidRPr="00E61DBD" w:rsidRDefault="006012A0" w:rsidP="00EE2070">
                  <w:pPr>
                    <w:jc w:val="both"/>
                    <w:rPr>
                      <w:rFonts w:ascii="Times New Roman" w:hAnsi="Times New Roman" w:cs="Times New Roman"/>
                      <w:b/>
                      <w:color w:val="000000" w:themeColor="text1"/>
                      <w:sz w:val="20"/>
                      <w:szCs w:val="20"/>
                    </w:rPr>
                  </w:pPr>
                </w:p>
                <w:p w14:paraId="352CD65F" w14:textId="4FAD4086" w:rsidR="002F3139" w:rsidRPr="00E61DBD" w:rsidRDefault="002F3139" w:rsidP="00EE2070">
                  <w:pPr>
                    <w:jc w:val="both"/>
                    <w:rPr>
                      <w:rFonts w:ascii="Times New Roman" w:hAnsi="Times New Roman" w:cs="Times New Roman"/>
                      <w:b/>
                      <w:color w:val="000000" w:themeColor="text1"/>
                      <w:sz w:val="20"/>
                      <w:szCs w:val="20"/>
                    </w:rPr>
                  </w:pPr>
                </w:p>
              </w:tc>
            </w:tr>
            <w:tr w:rsidR="00AE50BC" w:rsidRPr="00E61DBD" w14:paraId="4DBE0B09" w14:textId="77777777" w:rsidTr="000A06E5">
              <w:trPr>
                <w:trHeight w:val="706"/>
                <w:jc w:val="center"/>
              </w:trPr>
              <w:tc>
                <w:tcPr>
                  <w:tcW w:w="740" w:type="dxa"/>
                </w:tcPr>
                <w:p w14:paraId="029C3A3B" w14:textId="14279021" w:rsidR="00AE50BC" w:rsidRPr="00AE50BC" w:rsidRDefault="00AE50BC" w:rsidP="00A417C4">
                  <w:pPr>
                    <w:jc w:val="both"/>
                    <w:rPr>
                      <w:rFonts w:ascii="Times New Roman" w:hAnsi="Times New Roman" w:cs="Times New Roman"/>
                      <w:b/>
                      <w:color w:val="C00000"/>
                      <w:sz w:val="20"/>
                      <w:szCs w:val="20"/>
                    </w:rPr>
                  </w:pPr>
                  <w:r>
                    <w:rPr>
                      <w:rFonts w:ascii="Times New Roman" w:hAnsi="Times New Roman" w:cs="Times New Roman"/>
                      <w:b/>
                      <w:color w:val="C00000"/>
                      <w:sz w:val="20"/>
                      <w:szCs w:val="20"/>
                    </w:rPr>
                    <w:t>14:00</w:t>
                  </w:r>
                </w:p>
              </w:tc>
              <w:tc>
                <w:tcPr>
                  <w:tcW w:w="4156" w:type="dxa"/>
                </w:tcPr>
                <w:p w14:paraId="0D94352F" w14:textId="66B1E5CC" w:rsidR="00AE50BC" w:rsidRDefault="00AE50BC" w:rsidP="00EE2070">
                  <w:pPr>
                    <w:jc w:val="both"/>
                    <w:rPr>
                      <w:rFonts w:ascii="Times New Roman" w:hAnsi="Times New Roman" w:cs="Times New Roman"/>
                      <w:b/>
                      <w:bCs/>
                      <w:color w:val="C00000"/>
                      <w:sz w:val="20"/>
                      <w:szCs w:val="20"/>
                    </w:rPr>
                  </w:pPr>
                  <w:r w:rsidRPr="00AE50BC">
                    <w:rPr>
                      <w:rFonts w:ascii="Times New Roman" w:hAnsi="Times New Roman" w:cs="Times New Roman"/>
                      <w:b/>
                      <w:bCs/>
                      <w:color w:val="C00000"/>
                      <w:sz w:val="20"/>
                      <w:szCs w:val="20"/>
                    </w:rPr>
                    <w:t xml:space="preserve">-Nội dung: Đ/c Nguyễn Văn Dũng nghe kết quả xử lý công nợ của các Công ty Dịch vụ công ích trên địa bàn Thành phố; </w:t>
                  </w:r>
                </w:p>
                <w:p w14:paraId="51C9BA52" w14:textId="5DCF304B" w:rsidR="00AE50BC" w:rsidRPr="00AE50BC" w:rsidRDefault="00AE50BC" w:rsidP="00EE2070">
                  <w:pPr>
                    <w:jc w:val="both"/>
                    <w:rPr>
                      <w:rFonts w:ascii="Times New Roman" w:hAnsi="Times New Roman" w:cs="Times New Roman"/>
                      <w:b/>
                      <w:bCs/>
                      <w:color w:val="C00000"/>
                      <w:sz w:val="20"/>
                      <w:szCs w:val="20"/>
                    </w:rPr>
                  </w:pPr>
                  <w:r w:rsidRPr="00AE50BC">
                    <w:rPr>
                      <w:rFonts w:ascii="Times New Roman" w:hAnsi="Times New Roman" w:cs="Times New Roman"/>
                      <w:b/>
                      <w:bCs/>
                      <w:color w:val="C00000"/>
                      <w:sz w:val="20"/>
                      <w:szCs w:val="20"/>
                    </w:rPr>
                    <w:t>- Thành phần:</w:t>
                  </w:r>
                  <w:r w:rsidRPr="00AE50BC">
                    <w:rPr>
                      <w:color w:val="C00000"/>
                    </w:rPr>
                    <w:t xml:space="preserve"> </w:t>
                  </w:r>
                  <w:r w:rsidRPr="00AE50BC">
                    <w:rPr>
                      <w:rFonts w:ascii="Times New Roman" w:hAnsi="Times New Roman" w:cs="Times New Roman"/>
                      <w:b/>
                      <w:bCs/>
                      <w:color w:val="C00000"/>
                      <w:sz w:val="20"/>
                      <w:szCs w:val="20"/>
                    </w:rPr>
                    <w:t>PGĐ Nguyễn Hồng Nguyên, LĐ PCTR ( nếu có TM)</w:t>
                  </w:r>
                </w:p>
                <w:p w14:paraId="7F868539" w14:textId="77777777" w:rsidR="00AE50BC" w:rsidRDefault="00AE50BC" w:rsidP="00EE2070">
                  <w:pPr>
                    <w:jc w:val="both"/>
                    <w:rPr>
                      <w:rFonts w:ascii="Times New Roman" w:hAnsi="Times New Roman" w:cs="Times New Roman"/>
                      <w:b/>
                      <w:bCs/>
                      <w:color w:val="C00000"/>
                      <w:sz w:val="20"/>
                      <w:szCs w:val="20"/>
                    </w:rPr>
                  </w:pPr>
                  <w:r w:rsidRPr="00AE50BC">
                    <w:rPr>
                      <w:rFonts w:ascii="Times New Roman" w:hAnsi="Times New Roman" w:cs="Times New Roman"/>
                      <w:b/>
                      <w:bCs/>
                      <w:color w:val="C00000"/>
                      <w:sz w:val="20"/>
                      <w:szCs w:val="20"/>
                      <w:u w:val="single"/>
                    </w:rPr>
                    <w:t>15g30</w:t>
                  </w:r>
                  <w:r w:rsidRPr="00AE50BC">
                    <w:rPr>
                      <w:rFonts w:ascii="Times New Roman" w:hAnsi="Times New Roman" w:cs="Times New Roman"/>
                      <w:b/>
                      <w:bCs/>
                      <w:color w:val="C00000"/>
                      <w:sz w:val="20"/>
                      <w:szCs w:val="20"/>
                    </w:rPr>
                    <w:t>: họp Tổ công tác xử lý vướng mắc cho các công trình, dự án, khu đất tồn đọng</w:t>
                  </w:r>
                </w:p>
                <w:p w14:paraId="6E27052C" w14:textId="7F33BE22" w:rsidR="00AE50BC" w:rsidRPr="00AE50BC" w:rsidRDefault="00AE50BC" w:rsidP="00AE50BC">
                  <w:pPr>
                    <w:jc w:val="both"/>
                    <w:rPr>
                      <w:rFonts w:ascii="Times New Roman" w:hAnsi="Times New Roman" w:cs="Times New Roman"/>
                      <w:b/>
                      <w:bCs/>
                      <w:color w:val="C00000"/>
                      <w:sz w:val="20"/>
                      <w:szCs w:val="20"/>
                    </w:rPr>
                  </w:pPr>
                  <w:r w:rsidRPr="00AE50BC">
                    <w:rPr>
                      <w:rFonts w:ascii="Times New Roman" w:hAnsi="Times New Roman" w:cs="Times New Roman"/>
                      <w:b/>
                      <w:bCs/>
                      <w:color w:val="C00000"/>
                      <w:sz w:val="20"/>
                      <w:szCs w:val="20"/>
                    </w:rPr>
                    <w:t>- Thành phần:</w:t>
                  </w:r>
                  <w:r w:rsidRPr="00AE50BC">
                    <w:rPr>
                      <w:color w:val="C00000"/>
                    </w:rPr>
                    <w:t xml:space="preserve"> </w:t>
                  </w:r>
                  <w:r>
                    <w:rPr>
                      <w:rFonts w:ascii="Times New Roman" w:hAnsi="Times New Roman" w:cs="Times New Roman"/>
                      <w:b/>
                      <w:bCs/>
                      <w:color w:val="C00000"/>
                      <w:sz w:val="20"/>
                      <w:szCs w:val="20"/>
                    </w:rPr>
                    <w:t>Ban Giám đốc Sở</w:t>
                  </w:r>
                  <w:r w:rsidRPr="00AE50BC">
                    <w:rPr>
                      <w:rFonts w:ascii="Times New Roman" w:hAnsi="Times New Roman" w:cs="Times New Roman"/>
                      <w:b/>
                      <w:bCs/>
                      <w:color w:val="C00000"/>
                      <w:sz w:val="20"/>
                      <w:szCs w:val="20"/>
                    </w:rPr>
                    <w:t>, LĐ P</w:t>
                  </w:r>
                  <w:r>
                    <w:rPr>
                      <w:rFonts w:ascii="Times New Roman" w:hAnsi="Times New Roman" w:cs="Times New Roman"/>
                      <w:b/>
                      <w:bCs/>
                      <w:color w:val="C00000"/>
                      <w:sz w:val="20"/>
                      <w:szCs w:val="20"/>
                    </w:rPr>
                    <w:t>KTra, PQLĐ</w:t>
                  </w:r>
                  <w:r w:rsidRPr="00AE50BC">
                    <w:rPr>
                      <w:rFonts w:ascii="Times New Roman" w:hAnsi="Times New Roman" w:cs="Times New Roman"/>
                      <w:b/>
                      <w:bCs/>
                      <w:color w:val="C00000"/>
                      <w:sz w:val="20"/>
                      <w:szCs w:val="20"/>
                    </w:rPr>
                    <w:t xml:space="preserve"> ( nếu có TM)</w:t>
                  </w:r>
                </w:p>
                <w:p w14:paraId="3E729B56" w14:textId="06E44DBA" w:rsidR="00AE50BC" w:rsidRPr="00AE50BC" w:rsidRDefault="00AE50BC" w:rsidP="00EE2070">
                  <w:pPr>
                    <w:jc w:val="both"/>
                    <w:rPr>
                      <w:rFonts w:ascii="Times New Roman" w:hAnsi="Times New Roman" w:cs="Times New Roman"/>
                      <w:b/>
                      <w:bCs/>
                      <w:color w:val="C00000"/>
                      <w:sz w:val="20"/>
                      <w:szCs w:val="20"/>
                    </w:rPr>
                  </w:pPr>
                </w:p>
              </w:tc>
            </w:tr>
            <w:tr w:rsidR="00E61DBD" w:rsidRPr="00E61DBD" w14:paraId="67FE3AD2" w14:textId="77777777" w:rsidTr="000A06E5">
              <w:trPr>
                <w:trHeight w:val="706"/>
                <w:jc w:val="center"/>
              </w:trPr>
              <w:tc>
                <w:tcPr>
                  <w:tcW w:w="740" w:type="dxa"/>
                </w:tcPr>
                <w:p w14:paraId="35BD729A" w14:textId="64ADFC49" w:rsidR="00653C3F" w:rsidRPr="00E61DBD" w:rsidRDefault="00653C3F" w:rsidP="0077222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56" w:type="dxa"/>
                </w:tcPr>
                <w:p w14:paraId="4EE18B7D" w14:textId="77777777" w:rsidR="00653C3F" w:rsidRPr="00E61DBD" w:rsidRDefault="00653C3F" w:rsidP="00653C3F">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Nội dung: Họp về Kế hoạch triển khai công tác quản lý nhà nước về chất thải rắn</w:t>
                  </w:r>
                </w:p>
                <w:p w14:paraId="3DB11633" w14:textId="77777777" w:rsidR="00653C3F" w:rsidRPr="00E61DBD" w:rsidRDefault="00653C3F" w:rsidP="00653C3F">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Người chủ trì: PGĐ Nguyễn Hồng Nguyên</w:t>
                  </w:r>
                </w:p>
                <w:p w14:paraId="4DAD698F" w14:textId="0E4E26A9" w:rsidR="00653C3F" w:rsidRPr="00E61DBD" w:rsidRDefault="00653C3F" w:rsidP="00653C3F">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w:t>
                  </w:r>
                  <w:r w:rsidRPr="00E61DBD">
                    <w:rPr>
                      <w:rFonts w:ascii="Times New Roman" w:hAnsi="Times New Roman" w:cs="Times New Roman"/>
                      <w:iCs/>
                      <w:color w:val="000000" w:themeColor="text1"/>
                      <w:sz w:val="20"/>
                      <w:szCs w:val="20"/>
                    </w:rPr>
                    <w:t xml:space="preserve"> </w:t>
                  </w:r>
                  <w:r w:rsidRPr="00E61DBD">
                    <w:rPr>
                      <w:rFonts w:ascii="Times New Roman" w:hAnsi="Times New Roman" w:cs="Times New Roman"/>
                      <w:color w:val="000000" w:themeColor="text1"/>
                      <w:sz w:val="20"/>
                      <w:szCs w:val="20"/>
                    </w:rPr>
                    <w:t>Phòng họp 111 (KV1)</w:t>
                  </w:r>
                </w:p>
                <w:p w14:paraId="10B77449" w14:textId="77777777" w:rsidR="00653C3F" w:rsidRPr="00E61DBD" w:rsidRDefault="00653C3F" w:rsidP="00653C3F">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Thành phần: PCTR</w:t>
                  </w:r>
                </w:p>
                <w:p w14:paraId="68F4C61F" w14:textId="77777777" w:rsidR="00653C3F" w:rsidRPr="00E61DBD" w:rsidRDefault="00653C3F" w:rsidP="00653C3F">
                  <w:pPr>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Chuẩn bị: PCTR</w:t>
                  </w:r>
                </w:p>
                <w:p w14:paraId="3FE24F05" w14:textId="77777777" w:rsidR="00653C3F" w:rsidRPr="00E61DBD" w:rsidRDefault="00653C3F" w:rsidP="0077222A">
                  <w:pPr>
                    <w:jc w:val="both"/>
                    <w:rPr>
                      <w:rFonts w:ascii="Times New Roman" w:hAnsi="Times New Roman" w:cs="Times New Roman"/>
                      <w:bCs/>
                      <w:color w:val="000000" w:themeColor="text1"/>
                      <w:sz w:val="20"/>
                      <w:szCs w:val="20"/>
                    </w:rPr>
                  </w:pPr>
                </w:p>
              </w:tc>
            </w:tr>
            <w:tr w:rsidR="00E61DBD" w:rsidRPr="00E61DBD" w14:paraId="346320FA" w14:textId="77777777" w:rsidTr="000A06E5">
              <w:trPr>
                <w:trHeight w:val="706"/>
                <w:jc w:val="center"/>
              </w:trPr>
              <w:tc>
                <w:tcPr>
                  <w:tcW w:w="740" w:type="dxa"/>
                </w:tcPr>
                <w:p w14:paraId="1AAB6FB0" w14:textId="644F88DC" w:rsidR="0077222A" w:rsidRPr="00E61DBD" w:rsidRDefault="00AB5047" w:rsidP="0077222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56" w:type="dxa"/>
                </w:tcPr>
                <w:p w14:paraId="7FB67D58" w14:textId="3C7FF659" w:rsidR="0077222A" w:rsidRPr="00E61DBD" w:rsidRDefault="00AB5047" w:rsidP="0077222A">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-Nội dung: Nghe báo cáo kết quả làm việc với Đoàn Kiểm toán ( theo QĐ 1222/QĐ-KTNN ngày 22/8/2025)</w:t>
                  </w:r>
                </w:p>
                <w:p w14:paraId="16F38505" w14:textId="77777777" w:rsidR="00AB5047" w:rsidRPr="00E61DBD" w:rsidRDefault="00AB5047" w:rsidP="00AB504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Huỳnh Văn Thanh</w:t>
                  </w:r>
                </w:p>
                <w:p w14:paraId="1742C199" w14:textId="77777777" w:rsidR="00AB5047" w:rsidRPr="00E61DBD" w:rsidRDefault="00AB5047" w:rsidP="00AB504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Địa điểm: Phòng họp 209 (KV1)</w:t>
                  </w:r>
                </w:p>
                <w:p w14:paraId="7709C792" w14:textId="40288CFC" w:rsidR="00AB5047" w:rsidRPr="00E61DBD" w:rsidRDefault="00AB5047" w:rsidP="00AB504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LĐ P.QLĐ (KV1, 2), P.KTr, P.KTĐ, P.BT, CCBVMT, VPĐK</w:t>
                  </w:r>
                </w:p>
                <w:p w14:paraId="4D3A26B2" w14:textId="2A1DA9EF" w:rsidR="00AB5047" w:rsidRPr="00E61DBD" w:rsidRDefault="00AB5047" w:rsidP="00AB5047">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Chuẩn bị: các đơn vị dự họp</w:t>
                  </w:r>
                </w:p>
                <w:p w14:paraId="189201FE" w14:textId="4557E6BF" w:rsidR="00AB5047" w:rsidRPr="00E61DBD" w:rsidRDefault="00AB5047" w:rsidP="0077222A">
                  <w:pPr>
                    <w:jc w:val="both"/>
                    <w:rPr>
                      <w:rFonts w:ascii="Times New Roman" w:hAnsi="Times New Roman" w:cs="Times New Roman"/>
                      <w:bCs/>
                      <w:color w:val="000000" w:themeColor="text1"/>
                      <w:sz w:val="20"/>
                      <w:szCs w:val="20"/>
                    </w:rPr>
                  </w:pPr>
                </w:p>
              </w:tc>
            </w:tr>
            <w:tr w:rsidR="00E61DBD" w:rsidRPr="00E61DBD" w14:paraId="1BC39174" w14:textId="77777777" w:rsidTr="000A06E5">
              <w:trPr>
                <w:trHeight w:val="706"/>
                <w:jc w:val="center"/>
              </w:trPr>
              <w:tc>
                <w:tcPr>
                  <w:tcW w:w="740" w:type="dxa"/>
                </w:tcPr>
                <w:p w14:paraId="560F43AF" w14:textId="47116D17" w:rsidR="009958AC" w:rsidRPr="00E61DBD" w:rsidRDefault="009958AC" w:rsidP="009958AC">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14:00</w:t>
                  </w:r>
                </w:p>
              </w:tc>
              <w:tc>
                <w:tcPr>
                  <w:tcW w:w="4156" w:type="dxa"/>
                </w:tcPr>
                <w:p w14:paraId="0292DF6E" w14:textId="77777777" w:rsidR="009958AC" w:rsidRPr="00E61DBD" w:rsidRDefault="009958AC" w:rsidP="009958AC">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-Nội dung: Họp triển khai công tác quý IV của Chi cục Thuỷ lợi</w:t>
                  </w:r>
                </w:p>
                <w:p w14:paraId="57922ACB" w14:textId="77777777" w:rsidR="009958AC" w:rsidRPr="00E61DBD" w:rsidRDefault="009958AC" w:rsidP="009958AC">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Người chủ trì: PGĐ Nguyễn Xuân Hoàng</w:t>
                  </w:r>
                </w:p>
                <w:p w14:paraId="1D80918E" w14:textId="77777777" w:rsidR="009958AC" w:rsidRPr="00E61DBD" w:rsidRDefault="009958AC" w:rsidP="009958AC">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xml:space="preserve">- Địa điểm: </w:t>
                  </w:r>
                  <w:r w:rsidRPr="00E61DBD">
                    <w:rPr>
                      <w:rFonts w:ascii="Times New Roman" w:hAnsi="Times New Roman" w:cs="Times New Roman"/>
                      <w:color w:val="000000" w:themeColor="text1"/>
                      <w:sz w:val="20"/>
                      <w:szCs w:val="20"/>
                    </w:rPr>
                    <w:t>Phòng họp (KV3)</w:t>
                  </w:r>
                </w:p>
                <w:p w14:paraId="685CBCF7" w14:textId="77777777" w:rsidR="009958AC" w:rsidRPr="00E61DBD" w:rsidRDefault="009958AC" w:rsidP="009958AC">
                  <w:pPr>
                    <w:jc w:val="both"/>
                    <w:rPr>
                      <w:rFonts w:ascii="Times New Roman" w:hAnsi="Times New Roman" w:cs="Times New Roman"/>
                      <w:bCs/>
                      <w:color w:val="000000" w:themeColor="text1"/>
                      <w:sz w:val="20"/>
                      <w:szCs w:val="20"/>
                    </w:rPr>
                  </w:pPr>
                  <w:r w:rsidRPr="00E61DBD">
                    <w:rPr>
                      <w:rFonts w:ascii="Times New Roman" w:hAnsi="Times New Roman" w:cs="Times New Roman"/>
                      <w:bCs/>
                      <w:color w:val="000000" w:themeColor="text1"/>
                      <w:sz w:val="20"/>
                      <w:szCs w:val="20"/>
                    </w:rPr>
                    <w:t>- Thành phần: VPS, PQLĐT, CCTL</w:t>
                  </w:r>
                </w:p>
                <w:p w14:paraId="22A47FB2" w14:textId="24C9C7EA" w:rsidR="009958AC" w:rsidRPr="00E61DBD" w:rsidRDefault="009958AC" w:rsidP="009958AC">
                  <w:pPr>
                    <w:jc w:val="both"/>
                    <w:rPr>
                      <w:rFonts w:ascii="Times New Roman" w:hAnsi="Times New Roman" w:cs="Times New Roman"/>
                      <w:bCs/>
                      <w:color w:val="000000" w:themeColor="text1"/>
                      <w:sz w:val="20"/>
                      <w:szCs w:val="20"/>
                    </w:rPr>
                  </w:pPr>
                </w:p>
              </w:tc>
            </w:tr>
          </w:tbl>
          <w:p w14:paraId="59F4D708" w14:textId="77777777" w:rsidR="004C1498" w:rsidRPr="00E61DBD" w:rsidRDefault="004C1498" w:rsidP="00A417C4">
            <w:pPr>
              <w:jc w:val="both"/>
              <w:rPr>
                <w:rFonts w:ascii="Times New Roman" w:hAnsi="Times New Roman" w:cs="Times New Roman"/>
                <w:vanish/>
                <w:color w:val="000000" w:themeColor="text1"/>
                <w:sz w:val="2"/>
                <w:szCs w:val="2"/>
              </w:rPr>
            </w:pPr>
          </w:p>
        </w:tc>
      </w:tr>
      <w:tr w:rsidR="00E61DBD" w:rsidRPr="00E61DBD" w14:paraId="7306B058" w14:textId="77777777" w:rsidTr="00A417C4">
        <w:trPr>
          <w:trHeight w:val="20"/>
        </w:trPr>
        <w:tc>
          <w:tcPr>
            <w:tcW w:w="1080" w:type="dxa"/>
          </w:tcPr>
          <w:p w14:paraId="55D7CFF5" w14:textId="77777777" w:rsidR="00D14471" w:rsidRPr="00E61DBD" w:rsidRDefault="00D14471"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lastRenderedPageBreak/>
              <w:t>Thứ bảy</w:t>
            </w:r>
          </w:p>
          <w:p w14:paraId="5351D18E" w14:textId="0FC36AE6" w:rsidR="00D14471" w:rsidRPr="00E61DBD" w:rsidRDefault="00040920"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t>04/10</w:t>
            </w:r>
          </w:p>
        </w:tc>
        <w:tc>
          <w:tcPr>
            <w:tcW w:w="4860" w:type="dxa"/>
          </w:tcPr>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E61DBD" w:rsidRPr="00E61DBD" w14:paraId="3E5C23ED" w14:textId="77777777" w:rsidTr="004A41D3">
              <w:trPr>
                <w:jc w:val="center"/>
              </w:trPr>
              <w:tc>
                <w:tcPr>
                  <w:tcW w:w="675" w:type="dxa"/>
                </w:tcPr>
                <w:p w14:paraId="04E10F7A" w14:textId="15C596EA" w:rsidR="00F323CA" w:rsidRPr="00E61DBD" w:rsidRDefault="008B6001" w:rsidP="00F323CA">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7:00</w:t>
                  </w:r>
                </w:p>
              </w:tc>
              <w:tc>
                <w:tcPr>
                  <w:tcW w:w="4149" w:type="dxa"/>
                </w:tcPr>
                <w:p w14:paraId="534BEC8B" w14:textId="66442240" w:rsidR="008B6001" w:rsidRPr="00E61DBD" w:rsidRDefault="008B6001" w:rsidP="008B6001">
                  <w:pPr>
                    <w:shd w:val="clear" w:color="auto" w:fill="FFFFFF"/>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Nội dung: Tham dự chương trình "Ăn sáng cùng ngư dân" kết hợp tuyên truyền bảo vệ chủ quyền biển, đảo Việt Nam</w:t>
                  </w:r>
                </w:p>
                <w:p w14:paraId="102CE98C" w14:textId="30ABEEFC" w:rsidR="008B6001" w:rsidRPr="00E61DBD" w:rsidRDefault="008B6001" w:rsidP="008B6001">
                  <w:pPr>
                    <w:shd w:val="clear" w:color="auto" w:fill="FFFFFF"/>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 Địa điểm: Sân bay tàu KN 290</w:t>
                  </w:r>
                </w:p>
                <w:p w14:paraId="0152AC41" w14:textId="77777777" w:rsidR="00CC40A2" w:rsidRDefault="008B6001" w:rsidP="00BB3F49">
                  <w:pPr>
                    <w:shd w:val="clear" w:color="auto" w:fill="FFFFFF"/>
                    <w:jc w:val="both"/>
                    <w:rPr>
                      <w:rFonts w:ascii="Times New Roman" w:hAnsi="Times New Roman" w:cs="Times New Roman"/>
                      <w:color w:val="000000" w:themeColor="text1"/>
                      <w:sz w:val="20"/>
                      <w:szCs w:val="20"/>
                    </w:rPr>
                  </w:pPr>
                  <w:r w:rsidRPr="00E61DBD">
                    <w:rPr>
                      <w:rFonts w:ascii="Times New Roman" w:hAnsi="Times New Roman" w:cs="Times New Roman"/>
                      <w:color w:val="000000" w:themeColor="text1"/>
                      <w:sz w:val="20"/>
                      <w:szCs w:val="20"/>
                    </w:rPr>
                    <w:t>-Thành phần: PGĐ Phạm Thị Na</w:t>
                  </w:r>
                </w:p>
                <w:p w14:paraId="491B7B75" w14:textId="6713E55A" w:rsidR="006C35F3" w:rsidRPr="00E61DBD" w:rsidRDefault="006C35F3" w:rsidP="00BB3F49">
                  <w:pPr>
                    <w:shd w:val="clear" w:color="auto" w:fill="FFFFFF"/>
                    <w:jc w:val="both"/>
                    <w:rPr>
                      <w:rFonts w:ascii="Times New Roman" w:hAnsi="Times New Roman" w:cs="Times New Roman"/>
                      <w:b/>
                      <w:color w:val="000000" w:themeColor="text1"/>
                      <w:sz w:val="20"/>
                      <w:szCs w:val="20"/>
                    </w:rPr>
                  </w:pPr>
                </w:p>
              </w:tc>
            </w:tr>
          </w:tbl>
          <w:p w14:paraId="6FDB0E91" w14:textId="77777777" w:rsidR="00D14471" w:rsidRPr="00E61DBD" w:rsidRDefault="00D14471" w:rsidP="00A417C4">
            <w:pPr>
              <w:jc w:val="both"/>
              <w:rPr>
                <w:rFonts w:ascii="Times New Roman" w:hAnsi="Times New Roman" w:cs="Times New Roman"/>
                <w:vanish/>
                <w:color w:val="000000" w:themeColor="text1"/>
                <w:sz w:val="20"/>
                <w:szCs w:val="20"/>
              </w:rPr>
            </w:pPr>
          </w:p>
        </w:tc>
        <w:tc>
          <w:tcPr>
            <w:tcW w:w="4950" w:type="dxa"/>
          </w:tcPr>
          <w:p w14:paraId="687BDE29" w14:textId="77777777" w:rsidR="00D14471" w:rsidRPr="00E61DBD" w:rsidRDefault="00D14471" w:rsidP="00A417C4">
            <w:pPr>
              <w:jc w:val="both"/>
              <w:rPr>
                <w:rFonts w:ascii="Times New Roman" w:hAnsi="Times New Roman" w:cs="Times New Roman"/>
                <w:vanish/>
                <w:color w:val="000000" w:themeColor="text1"/>
                <w:sz w:val="20"/>
                <w:szCs w:val="20"/>
              </w:rPr>
            </w:pPr>
          </w:p>
        </w:tc>
      </w:tr>
      <w:tr w:rsidR="00E61DBD" w:rsidRPr="00E61DBD" w14:paraId="24E6E17B" w14:textId="77777777" w:rsidTr="00A417C4">
        <w:trPr>
          <w:trHeight w:val="20"/>
        </w:trPr>
        <w:tc>
          <w:tcPr>
            <w:tcW w:w="1080" w:type="dxa"/>
          </w:tcPr>
          <w:p w14:paraId="62A81DEC" w14:textId="77777777" w:rsidR="00D14471" w:rsidRPr="00E61DBD" w:rsidRDefault="00D14471"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t>Chủ nhật</w:t>
            </w:r>
          </w:p>
          <w:p w14:paraId="6690CD9C" w14:textId="2D48CB49" w:rsidR="00D14471" w:rsidRPr="00E61DBD" w:rsidRDefault="00040920" w:rsidP="00213721">
            <w:pPr>
              <w:spacing w:after="120"/>
              <w:jc w:val="center"/>
              <w:rPr>
                <w:rFonts w:ascii="Times New Roman" w:hAnsi="Times New Roman" w:cs="Times New Roman"/>
                <w:b/>
                <w:color w:val="000000" w:themeColor="text1"/>
                <w:sz w:val="20"/>
                <w:szCs w:val="20"/>
              </w:rPr>
            </w:pPr>
            <w:r w:rsidRPr="00E61DBD">
              <w:rPr>
                <w:rFonts w:ascii="Times New Roman" w:hAnsi="Times New Roman" w:cs="Times New Roman"/>
                <w:b/>
                <w:noProof/>
                <w:color w:val="000000" w:themeColor="text1"/>
                <w:sz w:val="20"/>
                <w:szCs w:val="20"/>
              </w:rPr>
              <w:t>05/10</w:t>
            </w:r>
          </w:p>
        </w:tc>
        <w:tc>
          <w:tcPr>
            <w:tcW w:w="4860" w:type="dxa"/>
          </w:tcPr>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E61DBD" w:rsidRPr="00E61DBD" w14:paraId="487B59C1" w14:textId="77777777" w:rsidTr="004A41D3">
              <w:trPr>
                <w:jc w:val="center"/>
              </w:trPr>
              <w:tc>
                <w:tcPr>
                  <w:tcW w:w="675" w:type="dxa"/>
                </w:tcPr>
                <w:p w14:paraId="5C2CC292" w14:textId="1117E3B9" w:rsidR="0082383F" w:rsidRPr="00E61DBD" w:rsidRDefault="00BB3F49" w:rsidP="0082383F">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8:00</w:t>
                  </w:r>
                </w:p>
              </w:tc>
              <w:tc>
                <w:tcPr>
                  <w:tcW w:w="4149" w:type="dxa"/>
                </w:tcPr>
                <w:p w14:paraId="2E4FA2E1" w14:textId="77777777" w:rsidR="0082383F" w:rsidRPr="00E61DBD" w:rsidRDefault="00BB3F49" w:rsidP="0082383F">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Nội dung: Thường trực Ủy ban nhân dân Thành phố dự Phiên họp Chính phủ thường kỳ tháng 9 năm 2025 và Hội nghị trực tuyến Chính phủ với địa phương</w:t>
                  </w:r>
                </w:p>
                <w:p w14:paraId="2BC7AC89" w14:textId="755FE481" w:rsidR="00BB3F49" w:rsidRPr="00E61DBD" w:rsidRDefault="00BB3F49" w:rsidP="0082383F">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xml:space="preserve">- Thành phần: </w:t>
                  </w:r>
                  <w:r w:rsidR="000C77DB" w:rsidRPr="00E61DBD">
                    <w:rPr>
                      <w:rFonts w:ascii="Times New Roman" w:hAnsi="Times New Roman" w:cs="Times New Roman"/>
                      <w:b/>
                      <w:bCs/>
                      <w:color w:val="000000" w:themeColor="text1"/>
                      <w:sz w:val="20"/>
                      <w:szCs w:val="20"/>
                    </w:rPr>
                    <w:t>PGĐ Ngô Quang Sự, P KHTC</w:t>
                  </w:r>
                  <w:r w:rsidRPr="00E61DBD">
                    <w:rPr>
                      <w:rFonts w:ascii="Times New Roman" w:hAnsi="Times New Roman" w:cs="Times New Roman"/>
                      <w:b/>
                      <w:bCs/>
                      <w:color w:val="000000" w:themeColor="text1"/>
                      <w:sz w:val="20"/>
                      <w:szCs w:val="20"/>
                    </w:rPr>
                    <w:t xml:space="preserve"> (nếu có TM)</w:t>
                  </w:r>
                </w:p>
                <w:p w14:paraId="3C314045" w14:textId="534959C3" w:rsidR="00BB3F49" w:rsidRPr="00E61DBD" w:rsidRDefault="00BB3F49" w:rsidP="0082383F">
                  <w:pPr>
                    <w:jc w:val="both"/>
                    <w:rPr>
                      <w:rFonts w:ascii="Times New Roman" w:hAnsi="Times New Roman" w:cs="Times New Roman"/>
                      <w:b/>
                      <w:color w:val="000000" w:themeColor="text1"/>
                      <w:sz w:val="20"/>
                      <w:szCs w:val="20"/>
                    </w:rPr>
                  </w:pPr>
                </w:p>
              </w:tc>
            </w:tr>
          </w:tbl>
          <w:p w14:paraId="3F2F0DEA" w14:textId="77777777" w:rsidR="00D14471" w:rsidRPr="00E61DBD" w:rsidRDefault="00D14471" w:rsidP="00213721">
            <w:pPr>
              <w:spacing w:after="120"/>
              <w:jc w:val="both"/>
              <w:rPr>
                <w:rFonts w:ascii="Times New Roman" w:hAnsi="Times New Roman" w:cs="Times New Roman"/>
                <w:vanish/>
                <w:color w:val="000000" w:themeColor="text1"/>
                <w:sz w:val="20"/>
                <w:szCs w:val="20"/>
              </w:rPr>
            </w:pPr>
          </w:p>
        </w:tc>
        <w:tc>
          <w:tcPr>
            <w:tcW w:w="4950" w:type="dxa"/>
          </w:tcPr>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E61DBD" w:rsidRPr="00E61DBD" w14:paraId="2E6D08D4" w14:textId="77777777" w:rsidTr="00E31793">
              <w:trPr>
                <w:jc w:val="center"/>
              </w:trPr>
              <w:tc>
                <w:tcPr>
                  <w:tcW w:w="675" w:type="dxa"/>
                </w:tcPr>
                <w:p w14:paraId="5584B9E9" w14:textId="2D727C10" w:rsidR="00E31793" w:rsidRPr="00E61DBD" w:rsidRDefault="00E31793" w:rsidP="00E31793">
                  <w:pPr>
                    <w:jc w:val="both"/>
                    <w:rPr>
                      <w:rFonts w:ascii="Times New Roman" w:hAnsi="Times New Roman" w:cs="Times New Roman"/>
                      <w:b/>
                      <w:color w:val="000000" w:themeColor="text1"/>
                      <w:sz w:val="18"/>
                      <w:szCs w:val="18"/>
                    </w:rPr>
                  </w:pPr>
                  <w:r w:rsidRPr="00E61DBD">
                    <w:rPr>
                      <w:rFonts w:ascii="Times New Roman" w:hAnsi="Times New Roman" w:cs="Times New Roman"/>
                      <w:b/>
                      <w:color w:val="000000" w:themeColor="text1"/>
                      <w:sz w:val="18"/>
                      <w:szCs w:val="18"/>
                    </w:rPr>
                    <w:t>19:00</w:t>
                  </w:r>
                </w:p>
              </w:tc>
              <w:tc>
                <w:tcPr>
                  <w:tcW w:w="4149" w:type="dxa"/>
                </w:tcPr>
                <w:p w14:paraId="5FDD047F" w14:textId="44D6A2C8" w:rsidR="00E31793" w:rsidRPr="00E61DBD" w:rsidRDefault="00E31793" w:rsidP="00E31793">
                  <w:pPr>
                    <w:jc w:val="both"/>
                    <w:rPr>
                      <w:rFonts w:ascii="Times New Roman" w:hAnsi="Times New Roman" w:cs="Times New Roman"/>
                      <w:b/>
                      <w:color w:val="000000" w:themeColor="text1"/>
                      <w:sz w:val="20"/>
                      <w:szCs w:val="20"/>
                    </w:rPr>
                  </w:pPr>
                  <w:r w:rsidRPr="00E61DBD">
                    <w:rPr>
                      <w:rFonts w:ascii="Times New Roman" w:hAnsi="Times New Roman" w:cs="Times New Roman"/>
                      <w:b/>
                      <w:color w:val="000000" w:themeColor="text1"/>
                      <w:sz w:val="20"/>
                      <w:szCs w:val="20"/>
                    </w:rPr>
                    <w:t>- Nội dung: Đ</w:t>
                  </w:r>
                  <w:r w:rsidRPr="00E61DBD">
                    <w:rPr>
                      <w:rFonts w:ascii="Times New Roman" w:hAnsi="Times New Roman"/>
                      <w:b/>
                      <w:noProof/>
                      <w:color w:val="000000" w:themeColor="text1"/>
                      <w:sz w:val="20"/>
                      <w:szCs w:val="20"/>
                    </w:rPr>
                    <w:t>/c Trần Thị Diệu Thúy dự Chương trình khai mạc, Lễ Mừng công ngư dân Cần Giờ</w:t>
                  </w:r>
                </w:p>
                <w:p w14:paraId="3D0268B5" w14:textId="1B0A9885" w:rsidR="00E31793" w:rsidRPr="00E61DBD" w:rsidRDefault="00E31793" w:rsidP="00E31793">
                  <w:pPr>
                    <w:jc w:val="both"/>
                    <w:rPr>
                      <w:rFonts w:ascii="Times New Roman" w:hAnsi="Times New Roman" w:cs="Times New Roman"/>
                      <w:b/>
                      <w:color w:val="000000" w:themeColor="text1"/>
                      <w:sz w:val="20"/>
                      <w:szCs w:val="20"/>
                    </w:rPr>
                  </w:pPr>
                  <w:r w:rsidRPr="00E61DBD">
                    <w:rPr>
                      <w:rFonts w:ascii="Times New Roman" w:hAnsi="Times New Roman" w:cs="Times New Roman"/>
                      <w:b/>
                      <w:bCs/>
                      <w:color w:val="000000" w:themeColor="text1"/>
                      <w:sz w:val="20"/>
                      <w:szCs w:val="20"/>
                    </w:rPr>
                    <w:t>- Thành phần: PGĐ Phạm Thị Na, CCTSKN (nếucó TM)</w:t>
                  </w:r>
                </w:p>
                <w:p w14:paraId="2077C92A" w14:textId="77777777" w:rsidR="00E31793" w:rsidRPr="00E61DBD" w:rsidRDefault="00E31793" w:rsidP="00E31793">
                  <w:pPr>
                    <w:jc w:val="both"/>
                    <w:rPr>
                      <w:rFonts w:ascii="Times New Roman" w:hAnsi="Times New Roman" w:cs="Times New Roman"/>
                      <w:b/>
                      <w:color w:val="000000" w:themeColor="text1"/>
                      <w:sz w:val="20"/>
                      <w:szCs w:val="20"/>
                    </w:rPr>
                  </w:pPr>
                </w:p>
              </w:tc>
            </w:tr>
          </w:tbl>
          <w:p w14:paraId="0B35AAD2" w14:textId="77777777" w:rsidR="00D14471" w:rsidRPr="00E61DBD" w:rsidRDefault="00D14471" w:rsidP="00213721">
            <w:pPr>
              <w:spacing w:after="120"/>
              <w:jc w:val="both"/>
              <w:rPr>
                <w:rFonts w:ascii="Times New Roman" w:hAnsi="Times New Roman" w:cs="Times New Roman"/>
                <w:vanish/>
                <w:color w:val="000000" w:themeColor="text1"/>
                <w:sz w:val="20"/>
                <w:szCs w:val="20"/>
              </w:rPr>
            </w:pPr>
          </w:p>
        </w:tc>
      </w:tr>
    </w:tbl>
    <w:p w14:paraId="4864DF16" w14:textId="77777777" w:rsidR="00C92736" w:rsidRPr="00E61DBD" w:rsidRDefault="009B7B78" w:rsidP="00C92736">
      <w:pPr>
        <w:spacing w:before="120"/>
        <w:rPr>
          <w:rFonts w:ascii="Times New Roman" w:hAnsi="Times New Roman" w:cs="Times New Roman"/>
          <w:i/>
          <w:iCs/>
          <w:color w:val="000000" w:themeColor="text1"/>
        </w:rPr>
      </w:pPr>
      <w:r w:rsidRPr="00E61DBD">
        <w:rPr>
          <w:rFonts w:ascii="Times New Roman" w:hAnsi="Times New Roman" w:cs="Times New Roman"/>
          <w:i/>
          <w:iCs/>
          <w:color w:val="000000" w:themeColor="text1"/>
        </w:rPr>
        <w:t xml:space="preserve">- </w:t>
      </w:r>
      <w:r w:rsidRPr="00E61DBD">
        <w:rPr>
          <w:rFonts w:ascii="Times New Roman" w:hAnsi="Times New Roman" w:cs="Times New Roman"/>
          <w:b/>
          <w:bCs/>
          <w:i/>
          <w:iCs/>
          <w:color w:val="000000" w:themeColor="text1"/>
        </w:rPr>
        <w:t>Ghi chú</w:t>
      </w:r>
      <w:r w:rsidRPr="00E61DBD">
        <w:rPr>
          <w:rFonts w:ascii="Times New Roman" w:hAnsi="Times New Roman" w:cs="Times New Roman"/>
          <w:i/>
          <w:iCs/>
          <w:color w:val="000000" w:themeColor="text1"/>
        </w:rPr>
        <w:t>:</w:t>
      </w:r>
      <w:r w:rsidR="006B1594" w:rsidRPr="00E61DBD">
        <w:rPr>
          <w:rFonts w:ascii="Times New Roman" w:hAnsi="Times New Roman" w:cs="Times New Roman"/>
          <w:i/>
          <w:iCs/>
          <w:color w:val="000000" w:themeColor="text1"/>
        </w:rPr>
        <w:t xml:space="preserve"> </w:t>
      </w:r>
    </w:p>
    <w:sectPr w:rsidR="00C92736" w:rsidRPr="00E61DBD" w:rsidSect="00A662B9">
      <w:pgSz w:w="11907" w:h="16839" w:code="9"/>
      <w:pgMar w:top="403" w:right="403" w:bottom="403" w:left="40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4B36C3" w14:textId="77777777" w:rsidR="006E538F" w:rsidRDefault="006E538F" w:rsidP="00B958BA">
      <w:pPr>
        <w:spacing w:after="0" w:line="240" w:lineRule="auto"/>
      </w:pPr>
      <w:r>
        <w:separator/>
      </w:r>
    </w:p>
  </w:endnote>
  <w:endnote w:type="continuationSeparator" w:id="0">
    <w:p w14:paraId="60E83B5D" w14:textId="77777777" w:rsidR="006E538F" w:rsidRDefault="006E538F" w:rsidP="00B95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2925F9" w14:textId="77777777" w:rsidR="006E538F" w:rsidRDefault="006E538F" w:rsidP="00B958BA">
      <w:pPr>
        <w:spacing w:after="0" w:line="240" w:lineRule="auto"/>
      </w:pPr>
      <w:r>
        <w:separator/>
      </w:r>
    </w:p>
  </w:footnote>
  <w:footnote w:type="continuationSeparator" w:id="0">
    <w:p w14:paraId="38180E2B" w14:textId="77777777" w:rsidR="006E538F" w:rsidRDefault="006E538F" w:rsidP="00B958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B96F40"/>
    <w:multiLevelType w:val="hybridMultilevel"/>
    <w:tmpl w:val="31B2DEA0"/>
    <w:lvl w:ilvl="0" w:tplc="AE1A90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EF7D0E"/>
    <w:multiLevelType w:val="hybridMultilevel"/>
    <w:tmpl w:val="EE80299E"/>
    <w:lvl w:ilvl="0" w:tplc="097C14C0">
      <w:start w:val="1"/>
      <w:numFmt w:val="decimal"/>
      <w:lvlText w:val="%1."/>
      <w:lvlJc w:val="left"/>
      <w:pPr>
        <w:ind w:left="360" w:hanging="360"/>
      </w:pPr>
      <w:rPr>
        <w:rFonts w:cs="Times New Roman" w:hint="default"/>
        <w:b/>
        <w:bCs/>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2D2C2B3D"/>
    <w:multiLevelType w:val="hybridMultilevel"/>
    <w:tmpl w:val="3DA07A24"/>
    <w:lvl w:ilvl="0" w:tplc="3656145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077506"/>
    <w:multiLevelType w:val="hybridMultilevel"/>
    <w:tmpl w:val="42507016"/>
    <w:lvl w:ilvl="0" w:tplc="89A86D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
    <w:lvlOverride w:ilvl="0">
      <w:startOverride w:val="1"/>
    </w:lvlOverride>
    <w:lvlOverride w:ilvl="1"/>
    <w:lvlOverride w:ilvl="2"/>
    <w:lvlOverride w:ilvl="3"/>
    <w:lvlOverride w:ilvl="4"/>
    <w:lvlOverride w:ilvl="5"/>
    <w:lvlOverride w:ilvl="6"/>
    <w:lvlOverride w:ilvl="7"/>
    <w:lvlOverride w:ilvl="8"/>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6D3"/>
    <w:rsid w:val="00001C93"/>
    <w:rsid w:val="0000204A"/>
    <w:rsid w:val="000023EC"/>
    <w:rsid w:val="00003C4D"/>
    <w:rsid w:val="00004442"/>
    <w:rsid w:val="00005F2D"/>
    <w:rsid w:val="0000674A"/>
    <w:rsid w:val="00007376"/>
    <w:rsid w:val="00010F51"/>
    <w:rsid w:val="00011807"/>
    <w:rsid w:val="00012891"/>
    <w:rsid w:val="000137A6"/>
    <w:rsid w:val="0001473A"/>
    <w:rsid w:val="00015188"/>
    <w:rsid w:val="0001642E"/>
    <w:rsid w:val="00016D71"/>
    <w:rsid w:val="00017C87"/>
    <w:rsid w:val="00017D54"/>
    <w:rsid w:val="000223F6"/>
    <w:rsid w:val="00022CA7"/>
    <w:rsid w:val="00023286"/>
    <w:rsid w:val="00025B72"/>
    <w:rsid w:val="0002650A"/>
    <w:rsid w:val="000265CC"/>
    <w:rsid w:val="00026F54"/>
    <w:rsid w:val="0003055E"/>
    <w:rsid w:val="00031F4C"/>
    <w:rsid w:val="00034D26"/>
    <w:rsid w:val="00035BB1"/>
    <w:rsid w:val="00040920"/>
    <w:rsid w:val="0004352C"/>
    <w:rsid w:val="00043795"/>
    <w:rsid w:val="00043D2D"/>
    <w:rsid w:val="00044C5D"/>
    <w:rsid w:val="00045BCC"/>
    <w:rsid w:val="000541AA"/>
    <w:rsid w:val="00055AF2"/>
    <w:rsid w:val="0005706A"/>
    <w:rsid w:val="0006138E"/>
    <w:rsid w:val="000617A1"/>
    <w:rsid w:val="0006623D"/>
    <w:rsid w:val="000714A3"/>
    <w:rsid w:val="000720A4"/>
    <w:rsid w:val="00073394"/>
    <w:rsid w:val="000734B6"/>
    <w:rsid w:val="00075D7B"/>
    <w:rsid w:val="0007656C"/>
    <w:rsid w:val="0008020E"/>
    <w:rsid w:val="000815E0"/>
    <w:rsid w:val="000816CC"/>
    <w:rsid w:val="00081E3B"/>
    <w:rsid w:val="00081EE1"/>
    <w:rsid w:val="00084643"/>
    <w:rsid w:val="00087308"/>
    <w:rsid w:val="0009032C"/>
    <w:rsid w:val="00090394"/>
    <w:rsid w:val="00092224"/>
    <w:rsid w:val="00092264"/>
    <w:rsid w:val="00092514"/>
    <w:rsid w:val="00092B53"/>
    <w:rsid w:val="00093709"/>
    <w:rsid w:val="000948AE"/>
    <w:rsid w:val="00096D05"/>
    <w:rsid w:val="00096FFF"/>
    <w:rsid w:val="00097FAD"/>
    <w:rsid w:val="000A06E5"/>
    <w:rsid w:val="000A1DED"/>
    <w:rsid w:val="000A2F69"/>
    <w:rsid w:val="000A398A"/>
    <w:rsid w:val="000A4EC0"/>
    <w:rsid w:val="000A6A60"/>
    <w:rsid w:val="000A70D4"/>
    <w:rsid w:val="000B04C4"/>
    <w:rsid w:val="000B1C19"/>
    <w:rsid w:val="000B22D6"/>
    <w:rsid w:val="000B2AEB"/>
    <w:rsid w:val="000B5482"/>
    <w:rsid w:val="000B5C95"/>
    <w:rsid w:val="000B7757"/>
    <w:rsid w:val="000C0006"/>
    <w:rsid w:val="000C164E"/>
    <w:rsid w:val="000C270E"/>
    <w:rsid w:val="000C5B95"/>
    <w:rsid w:val="000C70A9"/>
    <w:rsid w:val="000C777C"/>
    <w:rsid w:val="000C77DB"/>
    <w:rsid w:val="000D0335"/>
    <w:rsid w:val="000D19B8"/>
    <w:rsid w:val="000D3EB5"/>
    <w:rsid w:val="000D4CDA"/>
    <w:rsid w:val="000E0905"/>
    <w:rsid w:val="000E167D"/>
    <w:rsid w:val="000E1B1B"/>
    <w:rsid w:val="000E1B3B"/>
    <w:rsid w:val="000E2A1B"/>
    <w:rsid w:val="000E3177"/>
    <w:rsid w:val="000E3DC2"/>
    <w:rsid w:val="000E503C"/>
    <w:rsid w:val="000E50F2"/>
    <w:rsid w:val="000E593F"/>
    <w:rsid w:val="000E6825"/>
    <w:rsid w:val="000F39C0"/>
    <w:rsid w:val="000F5DD0"/>
    <w:rsid w:val="001003CD"/>
    <w:rsid w:val="00100CF0"/>
    <w:rsid w:val="00100F0B"/>
    <w:rsid w:val="00101143"/>
    <w:rsid w:val="00101BC1"/>
    <w:rsid w:val="00106A92"/>
    <w:rsid w:val="001109BF"/>
    <w:rsid w:val="00114E60"/>
    <w:rsid w:val="00116B03"/>
    <w:rsid w:val="00122220"/>
    <w:rsid w:val="001239DD"/>
    <w:rsid w:val="00125D28"/>
    <w:rsid w:val="0012669E"/>
    <w:rsid w:val="00132835"/>
    <w:rsid w:val="00133561"/>
    <w:rsid w:val="00137645"/>
    <w:rsid w:val="00137E09"/>
    <w:rsid w:val="00140617"/>
    <w:rsid w:val="00140E04"/>
    <w:rsid w:val="00142DFE"/>
    <w:rsid w:val="0015264A"/>
    <w:rsid w:val="00152CFA"/>
    <w:rsid w:val="00153104"/>
    <w:rsid w:val="00153150"/>
    <w:rsid w:val="00153A3A"/>
    <w:rsid w:val="001549BA"/>
    <w:rsid w:val="001558FD"/>
    <w:rsid w:val="00155B6E"/>
    <w:rsid w:val="00156A1D"/>
    <w:rsid w:val="00156D42"/>
    <w:rsid w:val="00161BBA"/>
    <w:rsid w:val="00163514"/>
    <w:rsid w:val="00163ECB"/>
    <w:rsid w:val="0016687E"/>
    <w:rsid w:val="00167D39"/>
    <w:rsid w:val="001709C8"/>
    <w:rsid w:val="001720E9"/>
    <w:rsid w:val="001737FC"/>
    <w:rsid w:val="00173C60"/>
    <w:rsid w:val="00175759"/>
    <w:rsid w:val="0018672D"/>
    <w:rsid w:val="0018713B"/>
    <w:rsid w:val="001913D5"/>
    <w:rsid w:val="00191A9A"/>
    <w:rsid w:val="00191F4A"/>
    <w:rsid w:val="00193572"/>
    <w:rsid w:val="00194F97"/>
    <w:rsid w:val="00195C93"/>
    <w:rsid w:val="00195E74"/>
    <w:rsid w:val="001977E4"/>
    <w:rsid w:val="001A2C18"/>
    <w:rsid w:val="001A39F7"/>
    <w:rsid w:val="001A3BAB"/>
    <w:rsid w:val="001A3DB7"/>
    <w:rsid w:val="001A44D0"/>
    <w:rsid w:val="001A4D1E"/>
    <w:rsid w:val="001A78B3"/>
    <w:rsid w:val="001A7AEB"/>
    <w:rsid w:val="001B0548"/>
    <w:rsid w:val="001B132D"/>
    <w:rsid w:val="001B4280"/>
    <w:rsid w:val="001B55FF"/>
    <w:rsid w:val="001B5885"/>
    <w:rsid w:val="001B69A7"/>
    <w:rsid w:val="001C182F"/>
    <w:rsid w:val="001C495A"/>
    <w:rsid w:val="001C4CE4"/>
    <w:rsid w:val="001C54A9"/>
    <w:rsid w:val="001C58DE"/>
    <w:rsid w:val="001D0509"/>
    <w:rsid w:val="001D0FF1"/>
    <w:rsid w:val="001D381A"/>
    <w:rsid w:val="001D3F8E"/>
    <w:rsid w:val="001D52B8"/>
    <w:rsid w:val="001D568D"/>
    <w:rsid w:val="001D5B11"/>
    <w:rsid w:val="001D6063"/>
    <w:rsid w:val="001D6A16"/>
    <w:rsid w:val="001D6D7A"/>
    <w:rsid w:val="001E0200"/>
    <w:rsid w:val="001E0240"/>
    <w:rsid w:val="001E0A14"/>
    <w:rsid w:val="001E3A3E"/>
    <w:rsid w:val="001E48AD"/>
    <w:rsid w:val="001E5112"/>
    <w:rsid w:val="001E5BA5"/>
    <w:rsid w:val="001E7502"/>
    <w:rsid w:val="001F76AE"/>
    <w:rsid w:val="0020125F"/>
    <w:rsid w:val="002019C0"/>
    <w:rsid w:val="0020453E"/>
    <w:rsid w:val="002048E0"/>
    <w:rsid w:val="0020492F"/>
    <w:rsid w:val="00204C11"/>
    <w:rsid w:val="0020574A"/>
    <w:rsid w:val="00205A34"/>
    <w:rsid w:val="00210F64"/>
    <w:rsid w:val="00211BE2"/>
    <w:rsid w:val="00212A31"/>
    <w:rsid w:val="00213721"/>
    <w:rsid w:val="0021512F"/>
    <w:rsid w:val="002155C9"/>
    <w:rsid w:val="00215757"/>
    <w:rsid w:val="00216990"/>
    <w:rsid w:val="0021799B"/>
    <w:rsid w:val="00217EEF"/>
    <w:rsid w:val="00220311"/>
    <w:rsid w:val="002207A5"/>
    <w:rsid w:val="002225A6"/>
    <w:rsid w:val="00222647"/>
    <w:rsid w:val="00223888"/>
    <w:rsid w:val="002246DA"/>
    <w:rsid w:val="00224DD9"/>
    <w:rsid w:val="0022517F"/>
    <w:rsid w:val="00225A25"/>
    <w:rsid w:val="00230AE4"/>
    <w:rsid w:val="002319DF"/>
    <w:rsid w:val="00231A0D"/>
    <w:rsid w:val="00231C67"/>
    <w:rsid w:val="00232B18"/>
    <w:rsid w:val="0023707D"/>
    <w:rsid w:val="002407E9"/>
    <w:rsid w:val="00240C01"/>
    <w:rsid w:val="00241597"/>
    <w:rsid w:val="002430AB"/>
    <w:rsid w:val="002453D8"/>
    <w:rsid w:val="00245A0C"/>
    <w:rsid w:val="00245D26"/>
    <w:rsid w:val="00246369"/>
    <w:rsid w:val="00246408"/>
    <w:rsid w:val="00246E6B"/>
    <w:rsid w:val="002476CC"/>
    <w:rsid w:val="0025196D"/>
    <w:rsid w:val="00252FFE"/>
    <w:rsid w:val="00257525"/>
    <w:rsid w:val="0025764F"/>
    <w:rsid w:val="0025786A"/>
    <w:rsid w:val="00260445"/>
    <w:rsid w:val="002638AD"/>
    <w:rsid w:val="00263AE5"/>
    <w:rsid w:val="00264CB2"/>
    <w:rsid w:val="00267AED"/>
    <w:rsid w:val="00280127"/>
    <w:rsid w:val="00280398"/>
    <w:rsid w:val="002809B6"/>
    <w:rsid w:val="002821C7"/>
    <w:rsid w:val="00283937"/>
    <w:rsid w:val="00284BE7"/>
    <w:rsid w:val="00285AEC"/>
    <w:rsid w:val="00287232"/>
    <w:rsid w:val="0028761A"/>
    <w:rsid w:val="00290D44"/>
    <w:rsid w:val="00293644"/>
    <w:rsid w:val="00294CD6"/>
    <w:rsid w:val="002A0F1C"/>
    <w:rsid w:val="002A28FF"/>
    <w:rsid w:val="002A2DEA"/>
    <w:rsid w:val="002A487C"/>
    <w:rsid w:val="002A563D"/>
    <w:rsid w:val="002A7BBE"/>
    <w:rsid w:val="002B085B"/>
    <w:rsid w:val="002B32CF"/>
    <w:rsid w:val="002B36E5"/>
    <w:rsid w:val="002B3CC8"/>
    <w:rsid w:val="002B54D0"/>
    <w:rsid w:val="002B5760"/>
    <w:rsid w:val="002B6683"/>
    <w:rsid w:val="002B6DDB"/>
    <w:rsid w:val="002C0866"/>
    <w:rsid w:val="002C1347"/>
    <w:rsid w:val="002C348E"/>
    <w:rsid w:val="002C4450"/>
    <w:rsid w:val="002C4D3C"/>
    <w:rsid w:val="002C587C"/>
    <w:rsid w:val="002C671E"/>
    <w:rsid w:val="002C687B"/>
    <w:rsid w:val="002D1AC0"/>
    <w:rsid w:val="002D1D67"/>
    <w:rsid w:val="002D2533"/>
    <w:rsid w:val="002D46D3"/>
    <w:rsid w:val="002D4F60"/>
    <w:rsid w:val="002D5A2C"/>
    <w:rsid w:val="002D6C32"/>
    <w:rsid w:val="002E1974"/>
    <w:rsid w:val="002E3906"/>
    <w:rsid w:val="002E3C23"/>
    <w:rsid w:val="002E3C40"/>
    <w:rsid w:val="002E5657"/>
    <w:rsid w:val="002E705A"/>
    <w:rsid w:val="002E71C4"/>
    <w:rsid w:val="002E753B"/>
    <w:rsid w:val="002F3139"/>
    <w:rsid w:val="002F3AAC"/>
    <w:rsid w:val="002F7DE1"/>
    <w:rsid w:val="00301E46"/>
    <w:rsid w:val="0030230A"/>
    <w:rsid w:val="00303736"/>
    <w:rsid w:val="00303799"/>
    <w:rsid w:val="003037DF"/>
    <w:rsid w:val="00304657"/>
    <w:rsid w:val="0030602D"/>
    <w:rsid w:val="003062B0"/>
    <w:rsid w:val="00307EDE"/>
    <w:rsid w:val="00311FA0"/>
    <w:rsid w:val="00312448"/>
    <w:rsid w:val="00312608"/>
    <w:rsid w:val="003133A2"/>
    <w:rsid w:val="0031463D"/>
    <w:rsid w:val="00314B85"/>
    <w:rsid w:val="00316923"/>
    <w:rsid w:val="00320CA7"/>
    <w:rsid w:val="00320EFA"/>
    <w:rsid w:val="00322CE6"/>
    <w:rsid w:val="0032304C"/>
    <w:rsid w:val="00323E21"/>
    <w:rsid w:val="003248E3"/>
    <w:rsid w:val="00324D58"/>
    <w:rsid w:val="003250BC"/>
    <w:rsid w:val="00325216"/>
    <w:rsid w:val="00325A40"/>
    <w:rsid w:val="00326299"/>
    <w:rsid w:val="00326338"/>
    <w:rsid w:val="00327114"/>
    <w:rsid w:val="00327990"/>
    <w:rsid w:val="003304A3"/>
    <w:rsid w:val="00331C30"/>
    <w:rsid w:val="003343D8"/>
    <w:rsid w:val="003343DE"/>
    <w:rsid w:val="0033472C"/>
    <w:rsid w:val="00337FC6"/>
    <w:rsid w:val="003411CB"/>
    <w:rsid w:val="00341AC4"/>
    <w:rsid w:val="00345777"/>
    <w:rsid w:val="00345DC3"/>
    <w:rsid w:val="00350CE2"/>
    <w:rsid w:val="00351BAF"/>
    <w:rsid w:val="0035315F"/>
    <w:rsid w:val="0035384B"/>
    <w:rsid w:val="00354783"/>
    <w:rsid w:val="00354D2B"/>
    <w:rsid w:val="00355F67"/>
    <w:rsid w:val="00360B8C"/>
    <w:rsid w:val="00361D1D"/>
    <w:rsid w:val="003639BC"/>
    <w:rsid w:val="00363F93"/>
    <w:rsid w:val="00366D95"/>
    <w:rsid w:val="00373A9E"/>
    <w:rsid w:val="00374E19"/>
    <w:rsid w:val="003751AA"/>
    <w:rsid w:val="003752DF"/>
    <w:rsid w:val="00375C38"/>
    <w:rsid w:val="00376467"/>
    <w:rsid w:val="0038057A"/>
    <w:rsid w:val="00383B86"/>
    <w:rsid w:val="003842A3"/>
    <w:rsid w:val="00386921"/>
    <w:rsid w:val="00391167"/>
    <w:rsid w:val="00392BB0"/>
    <w:rsid w:val="00393402"/>
    <w:rsid w:val="0039373C"/>
    <w:rsid w:val="0039451A"/>
    <w:rsid w:val="00394F06"/>
    <w:rsid w:val="00394F1E"/>
    <w:rsid w:val="003A2856"/>
    <w:rsid w:val="003A4133"/>
    <w:rsid w:val="003A7B3E"/>
    <w:rsid w:val="003B006D"/>
    <w:rsid w:val="003B02DF"/>
    <w:rsid w:val="003B3509"/>
    <w:rsid w:val="003B5B89"/>
    <w:rsid w:val="003B5CF8"/>
    <w:rsid w:val="003B73DD"/>
    <w:rsid w:val="003C0F5C"/>
    <w:rsid w:val="003C198E"/>
    <w:rsid w:val="003C26D6"/>
    <w:rsid w:val="003C4417"/>
    <w:rsid w:val="003C4A35"/>
    <w:rsid w:val="003C4E0E"/>
    <w:rsid w:val="003C5E61"/>
    <w:rsid w:val="003D260B"/>
    <w:rsid w:val="003D457A"/>
    <w:rsid w:val="003D4EE4"/>
    <w:rsid w:val="003D60A9"/>
    <w:rsid w:val="003D6AC8"/>
    <w:rsid w:val="003E01C0"/>
    <w:rsid w:val="003E4E66"/>
    <w:rsid w:val="003E5ADB"/>
    <w:rsid w:val="003E5D6B"/>
    <w:rsid w:val="003E67B5"/>
    <w:rsid w:val="003E7F53"/>
    <w:rsid w:val="003F1B43"/>
    <w:rsid w:val="003F67CD"/>
    <w:rsid w:val="003F6B46"/>
    <w:rsid w:val="004012A2"/>
    <w:rsid w:val="004024DC"/>
    <w:rsid w:val="004025C1"/>
    <w:rsid w:val="00402680"/>
    <w:rsid w:val="004046CC"/>
    <w:rsid w:val="00404CE8"/>
    <w:rsid w:val="00406CCF"/>
    <w:rsid w:val="00407AE8"/>
    <w:rsid w:val="004116F5"/>
    <w:rsid w:val="00412C2E"/>
    <w:rsid w:val="004130DE"/>
    <w:rsid w:val="004140D5"/>
    <w:rsid w:val="00414FEA"/>
    <w:rsid w:val="00416CB2"/>
    <w:rsid w:val="00424F04"/>
    <w:rsid w:val="0042612E"/>
    <w:rsid w:val="00426557"/>
    <w:rsid w:val="00426769"/>
    <w:rsid w:val="004270EA"/>
    <w:rsid w:val="004310C6"/>
    <w:rsid w:val="00432F72"/>
    <w:rsid w:val="00440825"/>
    <w:rsid w:val="00440DB7"/>
    <w:rsid w:val="00440E2A"/>
    <w:rsid w:val="00443DC5"/>
    <w:rsid w:val="00443E4A"/>
    <w:rsid w:val="00444E2E"/>
    <w:rsid w:val="00445074"/>
    <w:rsid w:val="00454C15"/>
    <w:rsid w:val="00460631"/>
    <w:rsid w:val="0046139D"/>
    <w:rsid w:val="0046194D"/>
    <w:rsid w:val="00463242"/>
    <w:rsid w:val="00465192"/>
    <w:rsid w:val="0046565E"/>
    <w:rsid w:val="004665A2"/>
    <w:rsid w:val="00473168"/>
    <w:rsid w:val="004738A0"/>
    <w:rsid w:val="004739CA"/>
    <w:rsid w:val="00474B4F"/>
    <w:rsid w:val="004764E8"/>
    <w:rsid w:val="004772D5"/>
    <w:rsid w:val="004772FF"/>
    <w:rsid w:val="0048148B"/>
    <w:rsid w:val="004820D1"/>
    <w:rsid w:val="00482D3B"/>
    <w:rsid w:val="0048341C"/>
    <w:rsid w:val="00483E45"/>
    <w:rsid w:val="00485500"/>
    <w:rsid w:val="00485AD7"/>
    <w:rsid w:val="00492FEE"/>
    <w:rsid w:val="004938B8"/>
    <w:rsid w:val="004944E2"/>
    <w:rsid w:val="00495E0A"/>
    <w:rsid w:val="004A1E9C"/>
    <w:rsid w:val="004A260F"/>
    <w:rsid w:val="004A3C6B"/>
    <w:rsid w:val="004A41D3"/>
    <w:rsid w:val="004B5DEC"/>
    <w:rsid w:val="004B7548"/>
    <w:rsid w:val="004C1098"/>
    <w:rsid w:val="004C12B4"/>
    <w:rsid w:val="004C1498"/>
    <w:rsid w:val="004C151C"/>
    <w:rsid w:val="004C1D91"/>
    <w:rsid w:val="004C37E3"/>
    <w:rsid w:val="004C40B2"/>
    <w:rsid w:val="004C439C"/>
    <w:rsid w:val="004C4A2E"/>
    <w:rsid w:val="004C50BD"/>
    <w:rsid w:val="004C6372"/>
    <w:rsid w:val="004C6DCC"/>
    <w:rsid w:val="004C7B63"/>
    <w:rsid w:val="004C7C5B"/>
    <w:rsid w:val="004D0924"/>
    <w:rsid w:val="004D1BBB"/>
    <w:rsid w:val="004D6978"/>
    <w:rsid w:val="004D7903"/>
    <w:rsid w:val="004E18A2"/>
    <w:rsid w:val="004E40D2"/>
    <w:rsid w:val="004E4302"/>
    <w:rsid w:val="004E4DFD"/>
    <w:rsid w:val="004E55D0"/>
    <w:rsid w:val="004F0B63"/>
    <w:rsid w:val="004F0ED2"/>
    <w:rsid w:val="004F1A1B"/>
    <w:rsid w:val="004F2235"/>
    <w:rsid w:val="004F2E81"/>
    <w:rsid w:val="004F4B57"/>
    <w:rsid w:val="004F5B75"/>
    <w:rsid w:val="004F6354"/>
    <w:rsid w:val="004F63E2"/>
    <w:rsid w:val="004F79DF"/>
    <w:rsid w:val="004F7EFF"/>
    <w:rsid w:val="00500056"/>
    <w:rsid w:val="005000DD"/>
    <w:rsid w:val="00500531"/>
    <w:rsid w:val="0050105C"/>
    <w:rsid w:val="00501179"/>
    <w:rsid w:val="005013A0"/>
    <w:rsid w:val="005027D9"/>
    <w:rsid w:val="0050447E"/>
    <w:rsid w:val="0050636C"/>
    <w:rsid w:val="00514343"/>
    <w:rsid w:val="005162CE"/>
    <w:rsid w:val="0052085B"/>
    <w:rsid w:val="00521FB5"/>
    <w:rsid w:val="00523AF2"/>
    <w:rsid w:val="00524065"/>
    <w:rsid w:val="00525C2F"/>
    <w:rsid w:val="00526DCB"/>
    <w:rsid w:val="00527CB7"/>
    <w:rsid w:val="0053014E"/>
    <w:rsid w:val="00533A8E"/>
    <w:rsid w:val="005358F6"/>
    <w:rsid w:val="005378D4"/>
    <w:rsid w:val="0054484E"/>
    <w:rsid w:val="005471C9"/>
    <w:rsid w:val="00551EB5"/>
    <w:rsid w:val="005557AE"/>
    <w:rsid w:val="00555B0C"/>
    <w:rsid w:val="00556358"/>
    <w:rsid w:val="00557888"/>
    <w:rsid w:val="005666C6"/>
    <w:rsid w:val="0057006B"/>
    <w:rsid w:val="005709D4"/>
    <w:rsid w:val="005726A0"/>
    <w:rsid w:val="00572C9D"/>
    <w:rsid w:val="00573E01"/>
    <w:rsid w:val="005740D3"/>
    <w:rsid w:val="00576337"/>
    <w:rsid w:val="005767DD"/>
    <w:rsid w:val="0057771B"/>
    <w:rsid w:val="005800B9"/>
    <w:rsid w:val="00583AA5"/>
    <w:rsid w:val="0058483A"/>
    <w:rsid w:val="0059175A"/>
    <w:rsid w:val="00591AE2"/>
    <w:rsid w:val="00592FE4"/>
    <w:rsid w:val="005946E6"/>
    <w:rsid w:val="00597865"/>
    <w:rsid w:val="005978BC"/>
    <w:rsid w:val="005A06B7"/>
    <w:rsid w:val="005A17D6"/>
    <w:rsid w:val="005A18DB"/>
    <w:rsid w:val="005A2F5D"/>
    <w:rsid w:val="005A3C73"/>
    <w:rsid w:val="005A43FB"/>
    <w:rsid w:val="005A51E5"/>
    <w:rsid w:val="005A64C0"/>
    <w:rsid w:val="005A6B0C"/>
    <w:rsid w:val="005B0CAA"/>
    <w:rsid w:val="005B1B00"/>
    <w:rsid w:val="005B4BF8"/>
    <w:rsid w:val="005B68A5"/>
    <w:rsid w:val="005C16EA"/>
    <w:rsid w:val="005C2289"/>
    <w:rsid w:val="005C2764"/>
    <w:rsid w:val="005C5B6E"/>
    <w:rsid w:val="005D007F"/>
    <w:rsid w:val="005D1851"/>
    <w:rsid w:val="005D387B"/>
    <w:rsid w:val="005D39A7"/>
    <w:rsid w:val="005D426E"/>
    <w:rsid w:val="005D46A6"/>
    <w:rsid w:val="005D6E8A"/>
    <w:rsid w:val="005D7587"/>
    <w:rsid w:val="005E2018"/>
    <w:rsid w:val="005E2AD3"/>
    <w:rsid w:val="005E2DA6"/>
    <w:rsid w:val="005E3EF6"/>
    <w:rsid w:val="005E4A8C"/>
    <w:rsid w:val="005E4E1F"/>
    <w:rsid w:val="005E4F34"/>
    <w:rsid w:val="005E6046"/>
    <w:rsid w:val="005E72B9"/>
    <w:rsid w:val="005F03C6"/>
    <w:rsid w:val="005F0B4B"/>
    <w:rsid w:val="005F2D7F"/>
    <w:rsid w:val="005F4EFE"/>
    <w:rsid w:val="005F798D"/>
    <w:rsid w:val="006012A0"/>
    <w:rsid w:val="0060220B"/>
    <w:rsid w:val="0060231B"/>
    <w:rsid w:val="006031FD"/>
    <w:rsid w:val="00606CD6"/>
    <w:rsid w:val="00606D9A"/>
    <w:rsid w:val="006070F5"/>
    <w:rsid w:val="00607DA5"/>
    <w:rsid w:val="006126BA"/>
    <w:rsid w:val="00613B64"/>
    <w:rsid w:val="0061483E"/>
    <w:rsid w:val="0061495D"/>
    <w:rsid w:val="006156DF"/>
    <w:rsid w:val="0061627D"/>
    <w:rsid w:val="0061668E"/>
    <w:rsid w:val="00617ADE"/>
    <w:rsid w:val="00620103"/>
    <w:rsid w:val="00620255"/>
    <w:rsid w:val="006223F9"/>
    <w:rsid w:val="00623AF9"/>
    <w:rsid w:val="00625697"/>
    <w:rsid w:val="00625F38"/>
    <w:rsid w:val="006265E1"/>
    <w:rsid w:val="006267E0"/>
    <w:rsid w:val="006276B7"/>
    <w:rsid w:val="00627C1F"/>
    <w:rsid w:val="0063160D"/>
    <w:rsid w:val="00632C69"/>
    <w:rsid w:val="006341CE"/>
    <w:rsid w:val="00634DD7"/>
    <w:rsid w:val="006434C9"/>
    <w:rsid w:val="00644EE8"/>
    <w:rsid w:val="0064572B"/>
    <w:rsid w:val="0065011A"/>
    <w:rsid w:val="006507DF"/>
    <w:rsid w:val="00651844"/>
    <w:rsid w:val="00653C3F"/>
    <w:rsid w:val="00653ED2"/>
    <w:rsid w:val="0065515F"/>
    <w:rsid w:val="00655BAC"/>
    <w:rsid w:val="00656430"/>
    <w:rsid w:val="00657493"/>
    <w:rsid w:val="00657866"/>
    <w:rsid w:val="00660B1C"/>
    <w:rsid w:val="0066190D"/>
    <w:rsid w:val="00664C84"/>
    <w:rsid w:val="00665140"/>
    <w:rsid w:val="00666796"/>
    <w:rsid w:val="00666995"/>
    <w:rsid w:val="00666D82"/>
    <w:rsid w:val="00670286"/>
    <w:rsid w:val="006707FC"/>
    <w:rsid w:val="00671CA0"/>
    <w:rsid w:val="00673852"/>
    <w:rsid w:val="0067647F"/>
    <w:rsid w:val="0067657B"/>
    <w:rsid w:val="006811E0"/>
    <w:rsid w:val="00686AA3"/>
    <w:rsid w:val="00690234"/>
    <w:rsid w:val="0069256C"/>
    <w:rsid w:val="00692E3B"/>
    <w:rsid w:val="00693016"/>
    <w:rsid w:val="006961B1"/>
    <w:rsid w:val="006A23B7"/>
    <w:rsid w:val="006A36A1"/>
    <w:rsid w:val="006A4DBC"/>
    <w:rsid w:val="006A57DD"/>
    <w:rsid w:val="006A7096"/>
    <w:rsid w:val="006A7D2B"/>
    <w:rsid w:val="006B0E3C"/>
    <w:rsid w:val="006B1594"/>
    <w:rsid w:val="006B2B6E"/>
    <w:rsid w:val="006B3224"/>
    <w:rsid w:val="006B474E"/>
    <w:rsid w:val="006B5877"/>
    <w:rsid w:val="006C35F3"/>
    <w:rsid w:val="006C4118"/>
    <w:rsid w:val="006C5B17"/>
    <w:rsid w:val="006C6BD9"/>
    <w:rsid w:val="006D0505"/>
    <w:rsid w:val="006D1130"/>
    <w:rsid w:val="006D25E4"/>
    <w:rsid w:val="006D34B7"/>
    <w:rsid w:val="006D3E7B"/>
    <w:rsid w:val="006D4ADC"/>
    <w:rsid w:val="006D7B2E"/>
    <w:rsid w:val="006E0506"/>
    <w:rsid w:val="006E1CCA"/>
    <w:rsid w:val="006E538F"/>
    <w:rsid w:val="006E5789"/>
    <w:rsid w:val="006E6670"/>
    <w:rsid w:val="006E6803"/>
    <w:rsid w:val="006E75EC"/>
    <w:rsid w:val="006E7C73"/>
    <w:rsid w:val="006F6ABC"/>
    <w:rsid w:val="006F6C46"/>
    <w:rsid w:val="00702533"/>
    <w:rsid w:val="0070473A"/>
    <w:rsid w:val="00705773"/>
    <w:rsid w:val="007063C8"/>
    <w:rsid w:val="00713A8C"/>
    <w:rsid w:val="00714025"/>
    <w:rsid w:val="00714D32"/>
    <w:rsid w:val="00714ED4"/>
    <w:rsid w:val="0071526E"/>
    <w:rsid w:val="007169AC"/>
    <w:rsid w:val="00720437"/>
    <w:rsid w:val="00721AE9"/>
    <w:rsid w:val="00721F33"/>
    <w:rsid w:val="00724A0C"/>
    <w:rsid w:val="00724C41"/>
    <w:rsid w:val="007278B3"/>
    <w:rsid w:val="00727A90"/>
    <w:rsid w:val="007309ED"/>
    <w:rsid w:val="0073116D"/>
    <w:rsid w:val="007311C2"/>
    <w:rsid w:val="007316F6"/>
    <w:rsid w:val="00734FA8"/>
    <w:rsid w:val="007423C4"/>
    <w:rsid w:val="00743408"/>
    <w:rsid w:val="00743DA2"/>
    <w:rsid w:val="007510E1"/>
    <w:rsid w:val="0075112E"/>
    <w:rsid w:val="007518A9"/>
    <w:rsid w:val="00754389"/>
    <w:rsid w:val="0075572F"/>
    <w:rsid w:val="0075587E"/>
    <w:rsid w:val="00756587"/>
    <w:rsid w:val="0075691F"/>
    <w:rsid w:val="007608C2"/>
    <w:rsid w:val="00761B41"/>
    <w:rsid w:val="0076376C"/>
    <w:rsid w:val="00764FC2"/>
    <w:rsid w:val="007653AA"/>
    <w:rsid w:val="00767CA1"/>
    <w:rsid w:val="007711FB"/>
    <w:rsid w:val="00771509"/>
    <w:rsid w:val="0077222A"/>
    <w:rsid w:val="007740D5"/>
    <w:rsid w:val="007829BE"/>
    <w:rsid w:val="00782B11"/>
    <w:rsid w:val="007858FD"/>
    <w:rsid w:val="0078622F"/>
    <w:rsid w:val="00786368"/>
    <w:rsid w:val="00787866"/>
    <w:rsid w:val="00790E7A"/>
    <w:rsid w:val="00793646"/>
    <w:rsid w:val="00794077"/>
    <w:rsid w:val="007940AA"/>
    <w:rsid w:val="007957A0"/>
    <w:rsid w:val="00795A4D"/>
    <w:rsid w:val="0079676F"/>
    <w:rsid w:val="007A1528"/>
    <w:rsid w:val="007A1998"/>
    <w:rsid w:val="007A2351"/>
    <w:rsid w:val="007A304B"/>
    <w:rsid w:val="007A4DC9"/>
    <w:rsid w:val="007A7834"/>
    <w:rsid w:val="007B013B"/>
    <w:rsid w:val="007B01E4"/>
    <w:rsid w:val="007B0D89"/>
    <w:rsid w:val="007B43FF"/>
    <w:rsid w:val="007B6FEC"/>
    <w:rsid w:val="007C0CE3"/>
    <w:rsid w:val="007C2733"/>
    <w:rsid w:val="007C34A3"/>
    <w:rsid w:val="007C3E01"/>
    <w:rsid w:val="007C52B4"/>
    <w:rsid w:val="007C5D71"/>
    <w:rsid w:val="007C5F80"/>
    <w:rsid w:val="007C71CC"/>
    <w:rsid w:val="007D0BC0"/>
    <w:rsid w:val="007D1BED"/>
    <w:rsid w:val="007D2A26"/>
    <w:rsid w:val="007D3641"/>
    <w:rsid w:val="007E03D5"/>
    <w:rsid w:val="007E2F39"/>
    <w:rsid w:val="007E3F58"/>
    <w:rsid w:val="007E4068"/>
    <w:rsid w:val="007E7F5F"/>
    <w:rsid w:val="007F1723"/>
    <w:rsid w:val="007F2A82"/>
    <w:rsid w:val="007F2D76"/>
    <w:rsid w:val="007F3C48"/>
    <w:rsid w:val="007F3E97"/>
    <w:rsid w:val="00801EC6"/>
    <w:rsid w:val="0080353D"/>
    <w:rsid w:val="008060C8"/>
    <w:rsid w:val="0080622B"/>
    <w:rsid w:val="00806E0D"/>
    <w:rsid w:val="00807C21"/>
    <w:rsid w:val="00810AA4"/>
    <w:rsid w:val="00810DE2"/>
    <w:rsid w:val="00813802"/>
    <w:rsid w:val="00813944"/>
    <w:rsid w:val="008160E9"/>
    <w:rsid w:val="0081683F"/>
    <w:rsid w:val="00816F2B"/>
    <w:rsid w:val="00817DD7"/>
    <w:rsid w:val="0082163A"/>
    <w:rsid w:val="0082383F"/>
    <w:rsid w:val="00824AD6"/>
    <w:rsid w:val="008254CB"/>
    <w:rsid w:val="00830410"/>
    <w:rsid w:val="0083319A"/>
    <w:rsid w:val="00835A53"/>
    <w:rsid w:val="00836A08"/>
    <w:rsid w:val="00836CB0"/>
    <w:rsid w:val="0083790B"/>
    <w:rsid w:val="00841621"/>
    <w:rsid w:val="00842765"/>
    <w:rsid w:val="00844FE4"/>
    <w:rsid w:val="00846FAB"/>
    <w:rsid w:val="00850AB7"/>
    <w:rsid w:val="00851D58"/>
    <w:rsid w:val="00853B94"/>
    <w:rsid w:val="00856519"/>
    <w:rsid w:val="00860146"/>
    <w:rsid w:val="00862BF0"/>
    <w:rsid w:val="00862CEB"/>
    <w:rsid w:val="00863065"/>
    <w:rsid w:val="008636D2"/>
    <w:rsid w:val="00863ADB"/>
    <w:rsid w:val="00864010"/>
    <w:rsid w:val="0086442C"/>
    <w:rsid w:val="008651C4"/>
    <w:rsid w:val="00865909"/>
    <w:rsid w:val="00866D50"/>
    <w:rsid w:val="008703C3"/>
    <w:rsid w:val="008705FC"/>
    <w:rsid w:val="008729F5"/>
    <w:rsid w:val="008760D6"/>
    <w:rsid w:val="00877D2E"/>
    <w:rsid w:val="00882C8D"/>
    <w:rsid w:val="00882FB0"/>
    <w:rsid w:val="00883FD3"/>
    <w:rsid w:val="008866AE"/>
    <w:rsid w:val="00886C5D"/>
    <w:rsid w:val="00886D70"/>
    <w:rsid w:val="008870F5"/>
    <w:rsid w:val="00892357"/>
    <w:rsid w:val="00894080"/>
    <w:rsid w:val="00895F68"/>
    <w:rsid w:val="00897BD8"/>
    <w:rsid w:val="008A0177"/>
    <w:rsid w:val="008A087D"/>
    <w:rsid w:val="008A2A1D"/>
    <w:rsid w:val="008A2BEC"/>
    <w:rsid w:val="008A2E1F"/>
    <w:rsid w:val="008A7E31"/>
    <w:rsid w:val="008B22EA"/>
    <w:rsid w:val="008B26BD"/>
    <w:rsid w:val="008B2EE0"/>
    <w:rsid w:val="008B5B70"/>
    <w:rsid w:val="008B6001"/>
    <w:rsid w:val="008B62A3"/>
    <w:rsid w:val="008B6B2C"/>
    <w:rsid w:val="008B6F44"/>
    <w:rsid w:val="008C0F8A"/>
    <w:rsid w:val="008C1790"/>
    <w:rsid w:val="008C3C6E"/>
    <w:rsid w:val="008C4582"/>
    <w:rsid w:val="008C4A57"/>
    <w:rsid w:val="008C4ADF"/>
    <w:rsid w:val="008C5860"/>
    <w:rsid w:val="008C6213"/>
    <w:rsid w:val="008C7468"/>
    <w:rsid w:val="008D0A71"/>
    <w:rsid w:val="008D0EF5"/>
    <w:rsid w:val="008D112D"/>
    <w:rsid w:val="008D12D3"/>
    <w:rsid w:val="008D35FF"/>
    <w:rsid w:val="008D4801"/>
    <w:rsid w:val="008E1213"/>
    <w:rsid w:val="008E1B6A"/>
    <w:rsid w:val="008E2063"/>
    <w:rsid w:val="008E2098"/>
    <w:rsid w:val="008E6744"/>
    <w:rsid w:val="008E7AC9"/>
    <w:rsid w:val="008E7F52"/>
    <w:rsid w:val="008F0616"/>
    <w:rsid w:val="008F2974"/>
    <w:rsid w:val="008F544C"/>
    <w:rsid w:val="008F591E"/>
    <w:rsid w:val="008F6374"/>
    <w:rsid w:val="008F6AC9"/>
    <w:rsid w:val="008F741E"/>
    <w:rsid w:val="008F7F10"/>
    <w:rsid w:val="00901121"/>
    <w:rsid w:val="009023DA"/>
    <w:rsid w:val="0090541E"/>
    <w:rsid w:val="00910C03"/>
    <w:rsid w:val="009122E6"/>
    <w:rsid w:val="009157C9"/>
    <w:rsid w:val="00917DD6"/>
    <w:rsid w:val="00917E2E"/>
    <w:rsid w:val="00920695"/>
    <w:rsid w:val="00921ECD"/>
    <w:rsid w:val="00923E1A"/>
    <w:rsid w:val="00924B27"/>
    <w:rsid w:val="009250D8"/>
    <w:rsid w:val="00925C51"/>
    <w:rsid w:val="00927054"/>
    <w:rsid w:val="009275AC"/>
    <w:rsid w:val="00930699"/>
    <w:rsid w:val="0093326D"/>
    <w:rsid w:val="009334DC"/>
    <w:rsid w:val="009369D4"/>
    <w:rsid w:val="009371B8"/>
    <w:rsid w:val="0093793E"/>
    <w:rsid w:val="009421A4"/>
    <w:rsid w:val="00942948"/>
    <w:rsid w:val="0094567D"/>
    <w:rsid w:val="0094581D"/>
    <w:rsid w:val="0095039A"/>
    <w:rsid w:val="00952860"/>
    <w:rsid w:val="00953F99"/>
    <w:rsid w:val="0095486F"/>
    <w:rsid w:val="00954C49"/>
    <w:rsid w:val="00956CC9"/>
    <w:rsid w:val="00961483"/>
    <w:rsid w:val="00967449"/>
    <w:rsid w:val="0096748E"/>
    <w:rsid w:val="009679BA"/>
    <w:rsid w:val="0097240A"/>
    <w:rsid w:val="0097489F"/>
    <w:rsid w:val="00975557"/>
    <w:rsid w:val="00975DE4"/>
    <w:rsid w:val="0098028B"/>
    <w:rsid w:val="0098040A"/>
    <w:rsid w:val="009808EC"/>
    <w:rsid w:val="009824DB"/>
    <w:rsid w:val="0098383C"/>
    <w:rsid w:val="009855AB"/>
    <w:rsid w:val="00986FDB"/>
    <w:rsid w:val="009875F1"/>
    <w:rsid w:val="00987AF0"/>
    <w:rsid w:val="00990C46"/>
    <w:rsid w:val="009948D0"/>
    <w:rsid w:val="009958AC"/>
    <w:rsid w:val="00996677"/>
    <w:rsid w:val="009967EB"/>
    <w:rsid w:val="009A166D"/>
    <w:rsid w:val="009A4877"/>
    <w:rsid w:val="009A555B"/>
    <w:rsid w:val="009A5941"/>
    <w:rsid w:val="009A7973"/>
    <w:rsid w:val="009B0D5D"/>
    <w:rsid w:val="009B13FC"/>
    <w:rsid w:val="009B1B3F"/>
    <w:rsid w:val="009B1D49"/>
    <w:rsid w:val="009B1E69"/>
    <w:rsid w:val="009B40F6"/>
    <w:rsid w:val="009B5C66"/>
    <w:rsid w:val="009B6099"/>
    <w:rsid w:val="009B7B78"/>
    <w:rsid w:val="009C08B4"/>
    <w:rsid w:val="009C1226"/>
    <w:rsid w:val="009C40E8"/>
    <w:rsid w:val="009C78B3"/>
    <w:rsid w:val="009D0470"/>
    <w:rsid w:val="009D0F73"/>
    <w:rsid w:val="009D226A"/>
    <w:rsid w:val="009D24D7"/>
    <w:rsid w:val="009D2865"/>
    <w:rsid w:val="009D352B"/>
    <w:rsid w:val="009D35B2"/>
    <w:rsid w:val="009D56C6"/>
    <w:rsid w:val="009E15BB"/>
    <w:rsid w:val="009E73D9"/>
    <w:rsid w:val="009F0F8D"/>
    <w:rsid w:val="009F1D58"/>
    <w:rsid w:val="009F21B1"/>
    <w:rsid w:val="009F4216"/>
    <w:rsid w:val="009F64F9"/>
    <w:rsid w:val="009F66A5"/>
    <w:rsid w:val="009F69E7"/>
    <w:rsid w:val="009F6BA7"/>
    <w:rsid w:val="009F71F6"/>
    <w:rsid w:val="00A00795"/>
    <w:rsid w:val="00A01324"/>
    <w:rsid w:val="00A02374"/>
    <w:rsid w:val="00A02B69"/>
    <w:rsid w:val="00A02D24"/>
    <w:rsid w:val="00A04F8E"/>
    <w:rsid w:val="00A051B8"/>
    <w:rsid w:val="00A055D8"/>
    <w:rsid w:val="00A075BA"/>
    <w:rsid w:val="00A075DA"/>
    <w:rsid w:val="00A11224"/>
    <w:rsid w:val="00A12195"/>
    <w:rsid w:val="00A1353B"/>
    <w:rsid w:val="00A1471D"/>
    <w:rsid w:val="00A16F07"/>
    <w:rsid w:val="00A17FBE"/>
    <w:rsid w:val="00A2192F"/>
    <w:rsid w:val="00A256E1"/>
    <w:rsid w:val="00A25807"/>
    <w:rsid w:val="00A272E1"/>
    <w:rsid w:val="00A27309"/>
    <w:rsid w:val="00A31286"/>
    <w:rsid w:val="00A31995"/>
    <w:rsid w:val="00A31DCE"/>
    <w:rsid w:val="00A33FE9"/>
    <w:rsid w:val="00A35F8B"/>
    <w:rsid w:val="00A361B7"/>
    <w:rsid w:val="00A3709E"/>
    <w:rsid w:val="00A403C9"/>
    <w:rsid w:val="00A40EF4"/>
    <w:rsid w:val="00A417C4"/>
    <w:rsid w:val="00A43439"/>
    <w:rsid w:val="00A43D74"/>
    <w:rsid w:val="00A45541"/>
    <w:rsid w:val="00A45E50"/>
    <w:rsid w:val="00A46C81"/>
    <w:rsid w:val="00A54947"/>
    <w:rsid w:val="00A54ACF"/>
    <w:rsid w:val="00A55663"/>
    <w:rsid w:val="00A55705"/>
    <w:rsid w:val="00A557F0"/>
    <w:rsid w:val="00A564EF"/>
    <w:rsid w:val="00A605EC"/>
    <w:rsid w:val="00A60750"/>
    <w:rsid w:val="00A618FB"/>
    <w:rsid w:val="00A61FAE"/>
    <w:rsid w:val="00A628AB"/>
    <w:rsid w:val="00A628C5"/>
    <w:rsid w:val="00A6331E"/>
    <w:rsid w:val="00A64B36"/>
    <w:rsid w:val="00A64F40"/>
    <w:rsid w:val="00A662B9"/>
    <w:rsid w:val="00A667DD"/>
    <w:rsid w:val="00A70780"/>
    <w:rsid w:val="00A71C2D"/>
    <w:rsid w:val="00A7398F"/>
    <w:rsid w:val="00A741EE"/>
    <w:rsid w:val="00A7791F"/>
    <w:rsid w:val="00A77948"/>
    <w:rsid w:val="00A77EE2"/>
    <w:rsid w:val="00A80DBB"/>
    <w:rsid w:val="00A829E7"/>
    <w:rsid w:val="00A848DC"/>
    <w:rsid w:val="00A85196"/>
    <w:rsid w:val="00A85C38"/>
    <w:rsid w:val="00A86BAB"/>
    <w:rsid w:val="00A8707A"/>
    <w:rsid w:val="00A9097C"/>
    <w:rsid w:val="00A9237D"/>
    <w:rsid w:val="00A92BD3"/>
    <w:rsid w:val="00A94D75"/>
    <w:rsid w:val="00A96148"/>
    <w:rsid w:val="00AA0494"/>
    <w:rsid w:val="00AA1239"/>
    <w:rsid w:val="00AA1D26"/>
    <w:rsid w:val="00AA4C95"/>
    <w:rsid w:val="00AA53B2"/>
    <w:rsid w:val="00AA551F"/>
    <w:rsid w:val="00AA5F64"/>
    <w:rsid w:val="00AB0AC5"/>
    <w:rsid w:val="00AB1714"/>
    <w:rsid w:val="00AB28AD"/>
    <w:rsid w:val="00AB375F"/>
    <w:rsid w:val="00AB5047"/>
    <w:rsid w:val="00AC1481"/>
    <w:rsid w:val="00AC3321"/>
    <w:rsid w:val="00AC5DFC"/>
    <w:rsid w:val="00AD0FB8"/>
    <w:rsid w:val="00AD0FE6"/>
    <w:rsid w:val="00AD4D69"/>
    <w:rsid w:val="00AD70C2"/>
    <w:rsid w:val="00AE1681"/>
    <w:rsid w:val="00AE1F22"/>
    <w:rsid w:val="00AE2D2C"/>
    <w:rsid w:val="00AE33D2"/>
    <w:rsid w:val="00AE4339"/>
    <w:rsid w:val="00AE4376"/>
    <w:rsid w:val="00AE50BC"/>
    <w:rsid w:val="00AE571E"/>
    <w:rsid w:val="00AE5D21"/>
    <w:rsid w:val="00AF0B72"/>
    <w:rsid w:val="00AF2344"/>
    <w:rsid w:val="00AF47C1"/>
    <w:rsid w:val="00AF4C62"/>
    <w:rsid w:val="00AF50B9"/>
    <w:rsid w:val="00AF7F48"/>
    <w:rsid w:val="00B13EE2"/>
    <w:rsid w:val="00B14D65"/>
    <w:rsid w:val="00B1561F"/>
    <w:rsid w:val="00B15FEF"/>
    <w:rsid w:val="00B160B1"/>
    <w:rsid w:val="00B1624D"/>
    <w:rsid w:val="00B20886"/>
    <w:rsid w:val="00B20EFA"/>
    <w:rsid w:val="00B21714"/>
    <w:rsid w:val="00B21DD4"/>
    <w:rsid w:val="00B21FFF"/>
    <w:rsid w:val="00B2273E"/>
    <w:rsid w:val="00B23322"/>
    <w:rsid w:val="00B24098"/>
    <w:rsid w:val="00B25224"/>
    <w:rsid w:val="00B265E6"/>
    <w:rsid w:val="00B269F2"/>
    <w:rsid w:val="00B26A70"/>
    <w:rsid w:val="00B27489"/>
    <w:rsid w:val="00B30D65"/>
    <w:rsid w:val="00B33391"/>
    <w:rsid w:val="00B402D8"/>
    <w:rsid w:val="00B40C38"/>
    <w:rsid w:val="00B4130B"/>
    <w:rsid w:val="00B418AB"/>
    <w:rsid w:val="00B41B77"/>
    <w:rsid w:val="00B453EB"/>
    <w:rsid w:val="00B47618"/>
    <w:rsid w:val="00B50F08"/>
    <w:rsid w:val="00B520A3"/>
    <w:rsid w:val="00B52745"/>
    <w:rsid w:val="00B5368C"/>
    <w:rsid w:val="00B5614E"/>
    <w:rsid w:val="00B577D5"/>
    <w:rsid w:val="00B60542"/>
    <w:rsid w:val="00B65100"/>
    <w:rsid w:val="00B654C4"/>
    <w:rsid w:val="00B65719"/>
    <w:rsid w:val="00B66151"/>
    <w:rsid w:val="00B66ADE"/>
    <w:rsid w:val="00B72B6A"/>
    <w:rsid w:val="00B73959"/>
    <w:rsid w:val="00B73E03"/>
    <w:rsid w:val="00B7675D"/>
    <w:rsid w:val="00B77577"/>
    <w:rsid w:val="00B8149D"/>
    <w:rsid w:val="00B815BE"/>
    <w:rsid w:val="00B81B81"/>
    <w:rsid w:val="00B81F54"/>
    <w:rsid w:val="00B83AA6"/>
    <w:rsid w:val="00B83C7A"/>
    <w:rsid w:val="00B86BF4"/>
    <w:rsid w:val="00B90495"/>
    <w:rsid w:val="00B92FEC"/>
    <w:rsid w:val="00B93374"/>
    <w:rsid w:val="00B958B3"/>
    <w:rsid w:val="00B958BA"/>
    <w:rsid w:val="00BA4751"/>
    <w:rsid w:val="00BA51A4"/>
    <w:rsid w:val="00BA54AE"/>
    <w:rsid w:val="00BA56E1"/>
    <w:rsid w:val="00BA7EE4"/>
    <w:rsid w:val="00BB0CFA"/>
    <w:rsid w:val="00BB128C"/>
    <w:rsid w:val="00BB191D"/>
    <w:rsid w:val="00BB1E33"/>
    <w:rsid w:val="00BB298F"/>
    <w:rsid w:val="00BB2FDF"/>
    <w:rsid w:val="00BB3F49"/>
    <w:rsid w:val="00BB5826"/>
    <w:rsid w:val="00BB7050"/>
    <w:rsid w:val="00BB72B4"/>
    <w:rsid w:val="00BC228D"/>
    <w:rsid w:val="00BC3A1F"/>
    <w:rsid w:val="00BC7EF9"/>
    <w:rsid w:val="00BD1295"/>
    <w:rsid w:val="00BD16A0"/>
    <w:rsid w:val="00BD16CF"/>
    <w:rsid w:val="00BD23D6"/>
    <w:rsid w:val="00BD2B2A"/>
    <w:rsid w:val="00BD3134"/>
    <w:rsid w:val="00BD3F36"/>
    <w:rsid w:val="00BD70F2"/>
    <w:rsid w:val="00BE067A"/>
    <w:rsid w:val="00BE08E9"/>
    <w:rsid w:val="00BE0FBC"/>
    <w:rsid w:val="00BE11F3"/>
    <w:rsid w:val="00BE31E1"/>
    <w:rsid w:val="00BE3222"/>
    <w:rsid w:val="00BE37AA"/>
    <w:rsid w:val="00BE700E"/>
    <w:rsid w:val="00BF062E"/>
    <w:rsid w:val="00BF11EC"/>
    <w:rsid w:val="00BF1AA5"/>
    <w:rsid w:val="00BF2B5A"/>
    <w:rsid w:val="00BF35E9"/>
    <w:rsid w:val="00BF4269"/>
    <w:rsid w:val="00BF616A"/>
    <w:rsid w:val="00BF6C79"/>
    <w:rsid w:val="00C027E1"/>
    <w:rsid w:val="00C040A7"/>
    <w:rsid w:val="00C06409"/>
    <w:rsid w:val="00C067B3"/>
    <w:rsid w:val="00C07AC0"/>
    <w:rsid w:val="00C10071"/>
    <w:rsid w:val="00C1053D"/>
    <w:rsid w:val="00C1114B"/>
    <w:rsid w:val="00C11434"/>
    <w:rsid w:val="00C11B3C"/>
    <w:rsid w:val="00C11D54"/>
    <w:rsid w:val="00C12808"/>
    <w:rsid w:val="00C14320"/>
    <w:rsid w:val="00C162E5"/>
    <w:rsid w:val="00C17B9D"/>
    <w:rsid w:val="00C245E3"/>
    <w:rsid w:val="00C24F45"/>
    <w:rsid w:val="00C2624E"/>
    <w:rsid w:val="00C26BAE"/>
    <w:rsid w:val="00C27900"/>
    <w:rsid w:val="00C30C85"/>
    <w:rsid w:val="00C30D0E"/>
    <w:rsid w:val="00C32EC8"/>
    <w:rsid w:val="00C34D2F"/>
    <w:rsid w:val="00C3687A"/>
    <w:rsid w:val="00C3727F"/>
    <w:rsid w:val="00C41165"/>
    <w:rsid w:val="00C41721"/>
    <w:rsid w:val="00C41792"/>
    <w:rsid w:val="00C42631"/>
    <w:rsid w:val="00C42E1F"/>
    <w:rsid w:val="00C43926"/>
    <w:rsid w:val="00C44DDB"/>
    <w:rsid w:val="00C45F83"/>
    <w:rsid w:val="00C46A6A"/>
    <w:rsid w:val="00C47947"/>
    <w:rsid w:val="00C52AFB"/>
    <w:rsid w:val="00C52B29"/>
    <w:rsid w:val="00C533EC"/>
    <w:rsid w:val="00C53EB6"/>
    <w:rsid w:val="00C54FBD"/>
    <w:rsid w:val="00C55810"/>
    <w:rsid w:val="00C56D5D"/>
    <w:rsid w:val="00C6003B"/>
    <w:rsid w:val="00C60CFF"/>
    <w:rsid w:val="00C615B7"/>
    <w:rsid w:val="00C62E33"/>
    <w:rsid w:val="00C63D1A"/>
    <w:rsid w:val="00C65603"/>
    <w:rsid w:val="00C65EA8"/>
    <w:rsid w:val="00C7055C"/>
    <w:rsid w:val="00C705B0"/>
    <w:rsid w:val="00C70D70"/>
    <w:rsid w:val="00C710A4"/>
    <w:rsid w:val="00C73BF6"/>
    <w:rsid w:val="00C74578"/>
    <w:rsid w:val="00C768A4"/>
    <w:rsid w:val="00C76B40"/>
    <w:rsid w:val="00C7722B"/>
    <w:rsid w:val="00C80050"/>
    <w:rsid w:val="00C81C21"/>
    <w:rsid w:val="00C8239C"/>
    <w:rsid w:val="00C83686"/>
    <w:rsid w:val="00C83F95"/>
    <w:rsid w:val="00C9132B"/>
    <w:rsid w:val="00C92736"/>
    <w:rsid w:val="00C94455"/>
    <w:rsid w:val="00C96827"/>
    <w:rsid w:val="00CA0010"/>
    <w:rsid w:val="00CA0D07"/>
    <w:rsid w:val="00CA17B0"/>
    <w:rsid w:val="00CB0772"/>
    <w:rsid w:val="00CB1CB5"/>
    <w:rsid w:val="00CB1F76"/>
    <w:rsid w:val="00CB4F45"/>
    <w:rsid w:val="00CB7148"/>
    <w:rsid w:val="00CB77B5"/>
    <w:rsid w:val="00CC126C"/>
    <w:rsid w:val="00CC40A2"/>
    <w:rsid w:val="00CC473C"/>
    <w:rsid w:val="00CC7860"/>
    <w:rsid w:val="00CD03BC"/>
    <w:rsid w:val="00CD1272"/>
    <w:rsid w:val="00CD13D3"/>
    <w:rsid w:val="00CD4672"/>
    <w:rsid w:val="00CD5449"/>
    <w:rsid w:val="00CD61BF"/>
    <w:rsid w:val="00CD660F"/>
    <w:rsid w:val="00CE08CE"/>
    <w:rsid w:val="00CE17D1"/>
    <w:rsid w:val="00CE65E0"/>
    <w:rsid w:val="00CE6841"/>
    <w:rsid w:val="00CE7237"/>
    <w:rsid w:val="00CF056E"/>
    <w:rsid w:val="00CF10D6"/>
    <w:rsid w:val="00CF12C9"/>
    <w:rsid w:val="00CF1BEF"/>
    <w:rsid w:val="00CF1C73"/>
    <w:rsid w:val="00CF2137"/>
    <w:rsid w:val="00CF554F"/>
    <w:rsid w:val="00CF7120"/>
    <w:rsid w:val="00D0078B"/>
    <w:rsid w:val="00D00833"/>
    <w:rsid w:val="00D00F7E"/>
    <w:rsid w:val="00D0361E"/>
    <w:rsid w:val="00D04D8D"/>
    <w:rsid w:val="00D06D38"/>
    <w:rsid w:val="00D07D78"/>
    <w:rsid w:val="00D14471"/>
    <w:rsid w:val="00D1564D"/>
    <w:rsid w:val="00D16E2F"/>
    <w:rsid w:val="00D1746D"/>
    <w:rsid w:val="00D17CA6"/>
    <w:rsid w:val="00D17CFD"/>
    <w:rsid w:val="00D20C07"/>
    <w:rsid w:val="00D23E80"/>
    <w:rsid w:val="00D2466E"/>
    <w:rsid w:val="00D246DC"/>
    <w:rsid w:val="00D2491E"/>
    <w:rsid w:val="00D2661B"/>
    <w:rsid w:val="00D26829"/>
    <w:rsid w:val="00D351D1"/>
    <w:rsid w:val="00D3710F"/>
    <w:rsid w:val="00D372CB"/>
    <w:rsid w:val="00D3736F"/>
    <w:rsid w:val="00D42494"/>
    <w:rsid w:val="00D443BB"/>
    <w:rsid w:val="00D461B0"/>
    <w:rsid w:val="00D46499"/>
    <w:rsid w:val="00D475BC"/>
    <w:rsid w:val="00D500F2"/>
    <w:rsid w:val="00D501EB"/>
    <w:rsid w:val="00D539E9"/>
    <w:rsid w:val="00D544C5"/>
    <w:rsid w:val="00D544F9"/>
    <w:rsid w:val="00D54EDE"/>
    <w:rsid w:val="00D54F20"/>
    <w:rsid w:val="00D55B2A"/>
    <w:rsid w:val="00D61D47"/>
    <w:rsid w:val="00D64C2F"/>
    <w:rsid w:val="00D66A33"/>
    <w:rsid w:val="00D72629"/>
    <w:rsid w:val="00D732CC"/>
    <w:rsid w:val="00D73A34"/>
    <w:rsid w:val="00D76000"/>
    <w:rsid w:val="00D76A0F"/>
    <w:rsid w:val="00D76C0B"/>
    <w:rsid w:val="00D809AC"/>
    <w:rsid w:val="00D84F17"/>
    <w:rsid w:val="00D854FA"/>
    <w:rsid w:val="00D863B4"/>
    <w:rsid w:val="00D87B94"/>
    <w:rsid w:val="00D90CF0"/>
    <w:rsid w:val="00DA11AD"/>
    <w:rsid w:val="00DA12B7"/>
    <w:rsid w:val="00DA1659"/>
    <w:rsid w:val="00DA1696"/>
    <w:rsid w:val="00DA26FC"/>
    <w:rsid w:val="00DA340D"/>
    <w:rsid w:val="00DA44F6"/>
    <w:rsid w:val="00DA4664"/>
    <w:rsid w:val="00DB1E48"/>
    <w:rsid w:val="00DB6F9B"/>
    <w:rsid w:val="00DB6FF4"/>
    <w:rsid w:val="00DC1085"/>
    <w:rsid w:val="00DC2204"/>
    <w:rsid w:val="00DC6B52"/>
    <w:rsid w:val="00DC7B29"/>
    <w:rsid w:val="00DC7C7F"/>
    <w:rsid w:val="00DD0BBE"/>
    <w:rsid w:val="00DD12C9"/>
    <w:rsid w:val="00DD1531"/>
    <w:rsid w:val="00DD1703"/>
    <w:rsid w:val="00DD26FF"/>
    <w:rsid w:val="00DD794F"/>
    <w:rsid w:val="00DD79D4"/>
    <w:rsid w:val="00DE1913"/>
    <w:rsid w:val="00DE21AA"/>
    <w:rsid w:val="00DE3079"/>
    <w:rsid w:val="00DE4ED0"/>
    <w:rsid w:val="00DE523D"/>
    <w:rsid w:val="00DE5256"/>
    <w:rsid w:val="00DE5E9A"/>
    <w:rsid w:val="00DF006B"/>
    <w:rsid w:val="00DF3562"/>
    <w:rsid w:val="00DF5343"/>
    <w:rsid w:val="00DF5575"/>
    <w:rsid w:val="00DF5D20"/>
    <w:rsid w:val="00DF79AF"/>
    <w:rsid w:val="00E00735"/>
    <w:rsid w:val="00E03FA8"/>
    <w:rsid w:val="00E129B9"/>
    <w:rsid w:val="00E1747F"/>
    <w:rsid w:val="00E20497"/>
    <w:rsid w:val="00E20B56"/>
    <w:rsid w:val="00E2104C"/>
    <w:rsid w:val="00E219CB"/>
    <w:rsid w:val="00E242AA"/>
    <w:rsid w:val="00E243C6"/>
    <w:rsid w:val="00E25447"/>
    <w:rsid w:val="00E262E5"/>
    <w:rsid w:val="00E31793"/>
    <w:rsid w:val="00E31DDE"/>
    <w:rsid w:val="00E31DFF"/>
    <w:rsid w:val="00E3216F"/>
    <w:rsid w:val="00E33E12"/>
    <w:rsid w:val="00E34624"/>
    <w:rsid w:val="00E374D6"/>
    <w:rsid w:val="00E40A15"/>
    <w:rsid w:val="00E40BA9"/>
    <w:rsid w:val="00E44E05"/>
    <w:rsid w:val="00E455B1"/>
    <w:rsid w:val="00E45EA4"/>
    <w:rsid w:val="00E47F18"/>
    <w:rsid w:val="00E501FB"/>
    <w:rsid w:val="00E5039B"/>
    <w:rsid w:val="00E50BEC"/>
    <w:rsid w:val="00E523E0"/>
    <w:rsid w:val="00E52CBE"/>
    <w:rsid w:val="00E54684"/>
    <w:rsid w:val="00E55C23"/>
    <w:rsid w:val="00E564F6"/>
    <w:rsid w:val="00E56BC9"/>
    <w:rsid w:val="00E573FE"/>
    <w:rsid w:val="00E5751E"/>
    <w:rsid w:val="00E60FCC"/>
    <w:rsid w:val="00E61DBD"/>
    <w:rsid w:val="00E63737"/>
    <w:rsid w:val="00E6417F"/>
    <w:rsid w:val="00E65287"/>
    <w:rsid w:val="00E65518"/>
    <w:rsid w:val="00E6785D"/>
    <w:rsid w:val="00E70244"/>
    <w:rsid w:val="00E7267E"/>
    <w:rsid w:val="00E74F07"/>
    <w:rsid w:val="00E74F23"/>
    <w:rsid w:val="00E751D9"/>
    <w:rsid w:val="00E761BB"/>
    <w:rsid w:val="00E7679D"/>
    <w:rsid w:val="00E76C0D"/>
    <w:rsid w:val="00E82750"/>
    <w:rsid w:val="00E92181"/>
    <w:rsid w:val="00E937FD"/>
    <w:rsid w:val="00E93CA8"/>
    <w:rsid w:val="00E94649"/>
    <w:rsid w:val="00E94B21"/>
    <w:rsid w:val="00E95E2D"/>
    <w:rsid w:val="00EA0FD0"/>
    <w:rsid w:val="00EA12E4"/>
    <w:rsid w:val="00EA1728"/>
    <w:rsid w:val="00EA1C91"/>
    <w:rsid w:val="00EA2937"/>
    <w:rsid w:val="00EA365D"/>
    <w:rsid w:val="00EB0E66"/>
    <w:rsid w:val="00EB1775"/>
    <w:rsid w:val="00EB38EB"/>
    <w:rsid w:val="00EB3967"/>
    <w:rsid w:val="00EB5B02"/>
    <w:rsid w:val="00EC0D09"/>
    <w:rsid w:val="00EC24C8"/>
    <w:rsid w:val="00EC327F"/>
    <w:rsid w:val="00EC3734"/>
    <w:rsid w:val="00EC3893"/>
    <w:rsid w:val="00EC5CAC"/>
    <w:rsid w:val="00EC5F50"/>
    <w:rsid w:val="00EC6038"/>
    <w:rsid w:val="00EC7868"/>
    <w:rsid w:val="00ED230F"/>
    <w:rsid w:val="00ED75C1"/>
    <w:rsid w:val="00EE00C2"/>
    <w:rsid w:val="00EE2070"/>
    <w:rsid w:val="00EE25D7"/>
    <w:rsid w:val="00EE29A3"/>
    <w:rsid w:val="00EE3CC4"/>
    <w:rsid w:val="00EE569E"/>
    <w:rsid w:val="00EF0053"/>
    <w:rsid w:val="00EF19F8"/>
    <w:rsid w:val="00EF1AB2"/>
    <w:rsid w:val="00EF23D5"/>
    <w:rsid w:val="00EF2F01"/>
    <w:rsid w:val="00EF59A1"/>
    <w:rsid w:val="00EF6686"/>
    <w:rsid w:val="00EF769E"/>
    <w:rsid w:val="00F01C47"/>
    <w:rsid w:val="00F02246"/>
    <w:rsid w:val="00F0272E"/>
    <w:rsid w:val="00F027C3"/>
    <w:rsid w:val="00F030AA"/>
    <w:rsid w:val="00F04516"/>
    <w:rsid w:val="00F04A8C"/>
    <w:rsid w:val="00F07D82"/>
    <w:rsid w:val="00F101B9"/>
    <w:rsid w:val="00F11DD2"/>
    <w:rsid w:val="00F14296"/>
    <w:rsid w:val="00F143C6"/>
    <w:rsid w:val="00F15A6E"/>
    <w:rsid w:val="00F16D8A"/>
    <w:rsid w:val="00F16DA3"/>
    <w:rsid w:val="00F172A1"/>
    <w:rsid w:val="00F205EC"/>
    <w:rsid w:val="00F20CF5"/>
    <w:rsid w:val="00F2194C"/>
    <w:rsid w:val="00F22B26"/>
    <w:rsid w:val="00F22F19"/>
    <w:rsid w:val="00F238E5"/>
    <w:rsid w:val="00F2453A"/>
    <w:rsid w:val="00F252BA"/>
    <w:rsid w:val="00F25E78"/>
    <w:rsid w:val="00F2655D"/>
    <w:rsid w:val="00F2769E"/>
    <w:rsid w:val="00F30413"/>
    <w:rsid w:val="00F323CA"/>
    <w:rsid w:val="00F35F68"/>
    <w:rsid w:val="00F36700"/>
    <w:rsid w:val="00F37CA1"/>
    <w:rsid w:val="00F4087C"/>
    <w:rsid w:val="00F42443"/>
    <w:rsid w:val="00F4296B"/>
    <w:rsid w:val="00F430F4"/>
    <w:rsid w:val="00F444F2"/>
    <w:rsid w:val="00F4470B"/>
    <w:rsid w:val="00F45576"/>
    <w:rsid w:val="00F47818"/>
    <w:rsid w:val="00F500CA"/>
    <w:rsid w:val="00F5054D"/>
    <w:rsid w:val="00F50932"/>
    <w:rsid w:val="00F5145D"/>
    <w:rsid w:val="00F5190B"/>
    <w:rsid w:val="00F51ABB"/>
    <w:rsid w:val="00F54F1E"/>
    <w:rsid w:val="00F55526"/>
    <w:rsid w:val="00F569F9"/>
    <w:rsid w:val="00F57749"/>
    <w:rsid w:val="00F611CB"/>
    <w:rsid w:val="00F61DDE"/>
    <w:rsid w:val="00F63911"/>
    <w:rsid w:val="00F64544"/>
    <w:rsid w:val="00F64F39"/>
    <w:rsid w:val="00F70C6F"/>
    <w:rsid w:val="00F72CEF"/>
    <w:rsid w:val="00F814A4"/>
    <w:rsid w:val="00F83536"/>
    <w:rsid w:val="00F8530E"/>
    <w:rsid w:val="00F8606A"/>
    <w:rsid w:val="00F879DB"/>
    <w:rsid w:val="00F905D6"/>
    <w:rsid w:val="00F91B5D"/>
    <w:rsid w:val="00F92206"/>
    <w:rsid w:val="00F92B72"/>
    <w:rsid w:val="00F93BDB"/>
    <w:rsid w:val="00F96055"/>
    <w:rsid w:val="00F964FB"/>
    <w:rsid w:val="00FA0DA3"/>
    <w:rsid w:val="00FB12D5"/>
    <w:rsid w:val="00FB13E1"/>
    <w:rsid w:val="00FB1487"/>
    <w:rsid w:val="00FB397E"/>
    <w:rsid w:val="00FB448C"/>
    <w:rsid w:val="00FB54F0"/>
    <w:rsid w:val="00FB77A8"/>
    <w:rsid w:val="00FC0159"/>
    <w:rsid w:val="00FC16B9"/>
    <w:rsid w:val="00FC2D4F"/>
    <w:rsid w:val="00FC3359"/>
    <w:rsid w:val="00FC3B70"/>
    <w:rsid w:val="00FC4D00"/>
    <w:rsid w:val="00FC5452"/>
    <w:rsid w:val="00FC5D18"/>
    <w:rsid w:val="00FC7296"/>
    <w:rsid w:val="00FC74E4"/>
    <w:rsid w:val="00FD5514"/>
    <w:rsid w:val="00FD59A3"/>
    <w:rsid w:val="00FD5AA3"/>
    <w:rsid w:val="00FD6D06"/>
    <w:rsid w:val="00FD72F9"/>
    <w:rsid w:val="00FD7388"/>
    <w:rsid w:val="00FE21A6"/>
    <w:rsid w:val="00FE419A"/>
    <w:rsid w:val="00FE4223"/>
    <w:rsid w:val="00FE5A83"/>
    <w:rsid w:val="00FE60A6"/>
    <w:rsid w:val="00FF0203"/>
    <w:rsid w:val="00FF0E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B8F1F"/>
  <w15:docId w15:val="{EE9C4021-0695-4FB7-97D5-895BA2A8F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1114B"/>
    <w:rPr>
      <w:rFonts w:ascii="Calibri" w:eastAsia="Times New Roman" w:hAnsi="Calibri" w:cs="Calibri"/>
      <w:lang w:val="en-US"/>
    </w:rPr>
  </w:style>
  <w:style w:type="paragraph" w:styleId="Heading1">
    <w:name w:val="heading 1"/>
    <w:uiPriority w:val="9"/>
    <w:rsid w:val="00285B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uiPriority w:val="9"/>
    <w:unhideWhenUsed/>
    <w:rsid w:val="00285B6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uiPriority w:val="9"/>
    <w:unhideWhenUsed/>
    <w:rsid w:val="00285B6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uiPriority w:val="9"/>
    <w:unhideWhenUsed/>
    <w:qFormat/>
    <w:rsid w:val="005F433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uiPriority w:val="9"/>
    <w:unhideWhenUsed/>
    <w:qFormat/>
    <w:rsid w:val="005F433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uiPriority w:val="9"/>
    <w:unhideWhenUsed/>
    <w:qFormat/>
    <w:rsid w:val="005F433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C1114B"/>
    <w:pPr>
      <w:spacing w:after="0" w:line="240" w:lineRule="auto"/>
    </w:pPr>
    <w:rPr>
      <w:rFonts w:ascii="Calibri" w:eastAsia="Times New Roman" w:hAnsi="Calibri" w:cs="Calibri"/>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link w:val="BodyTextChar"/>
    <w:uiPriority w:val="99"/>
    <w:rsid w:val="00C1114B"/>
    <w:pPr>
      <w:spacing w:after="0" w:line="240" w:lineRule="auto"/>
      <w:jc w:val="both"/>
    </w:pPr>
    <w:rPr>
      <w:rFonts w:cs="Times New Roman"/>
      <w:b/>
      <w:bCs/>
      <w:sz w:val="28"/>
      <w:szCs w:val="28"/>
    </w:rPr>
  </w:style>
  <w:style w:type="character" w:customStyle="1" w:styleId="BodyTextChar">
    <w:name w:val="Body Text Char"/>
    <w:basedOn w:val="DefaultParagraphFont"/>
    <w:link w:val="BodyText"/>
    <w:uiPriority w:val="99"/>
    <w:rsid w:val="00C1114B"/>
    <w:rPr>
      <w:rFonts w:ascii="Calibri" w:eastAsia="Times New Roman" w:hAnsi="Calibri" w:cs="Times New Roman"/>
      <w:b/>
      <w:bCs/>
      <w:sz w:val="28"/>
      <w:szCs w:val="28"/>
      <w:lang w:val="en-US"/>
    </w:rPr>
  </w:style>
  <w:style w:type="paragraph" w:styleId="BodyTextIndent">
    <w:name w:val="Body Text Indent"/>
    <w:basedOn w:val="Normal"/>
    <w:link w:val="BodyTextIndentChar"/>
    <w:uiPriority w:val="99"/>
    <w:rsid w:val="00C1114B"/>
    <w:pPr>
      <w:spacing w:after="120"/>
      <w:ind w:left="360"/>
    </w:pPr>
  </w:style>
  <w:style w:type="character" w:customStyle="1" w:styleId="BodyTextIndentChar">
    <w:name w:val="Body Text Indent Char"/>
    <w:basedOn w:val="DefaultParagraphFont"/>
    <w:link w:val="BodyTextIndent"/>
    <w:uiPriority w:val="99"/>
    <w:rsid w:val="00C1114B"/>
    <w:rPr>
      <w:rFonts w:ascii="Calibri" w:eastAsia="Times New Roman" w:hAnsi="Calibri" w:cs="Calibri"/>
      <w:lang w:val="en-US"/>
    </w:rPr>
  </w:style>
  <w:style w:type="paragraph" w:styleId="ListParagraph">
    <w:name w:val="List Paragraph"/>
    <w:basedOn w:val="Normal"/>
    <w:uiPriority w:val="34"/>
    <w:qFormat/>
    <w:rsid w:val="00D66A33"/>
    <w:pPr>
      <w:ind w:left="720"/>
      <w:contextualSpacing/>
    </w:pPr>
  </w:style>
  <w:style w:type="paragraph" w:styleId="Header">
    <w:name w:val="header"/>
    <w:basedOn w:val="Normal"/>
    <w:link w:val="HeaderChar"/>
    <w:uiPriority w:val="99"/>
    <w:unhideWhenUsed/>
    <w:rsid w:val="00B958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58BA"/>
    <w:rPr>
      <w:rFonts w:ascii="Calibri" w:eastAsia="Times New Roman" w:hAnsi="Calibri" w:cs="Calibri"/>
      <w:lang w:val="en-US"/>
    </w:rPr>
  </w:style>
  <w:style w:type="paragraph" w:styleId="Footer">
    <w:name w:val="footer"/>
    <w:basedOn w:val="Normal"/>
    <w:link w:val="FooterChar"/>
    <w:uiPriority w:val="99"/>
    <w:unhideWhenUsed/>
    <w:rsid w:val="00B958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58BA"/>
    <w:rPr>
      <w:rFonts w:ascii="Calibri" w:eastAsia="Times New Roman" w:hAnsi="Calibri" w:cs="Calibri"/>
      <w:lang w:val="en-US"/>
    </w:rPr>
  </w:style>
  <w:style w:type="character" w:styleId="Hyperlink">
    <w:name w:val="Hyperlink"/>
    <w:uiPriority w:val="99"/>
    <w:unhideWhenUsed/>
    <w:rPr>
      <w:color w:val="0000FF" w:themeColor="hyperlink"/>
      <w:u w:val="single"/>
    </w:rPr>
  </w:style>
  <w:style w:type="paragraph" w:styleId="BalloonText">
    <w:name w:val="Balloon Text"/>
    <w:basedOn w:val="Normal"/>
    <w:link w:val="BalloonTextChar"/>
    <w:uiPriority w:val="99"/>
    <w:semiHidden/>
    <w:unhideWhenUsed/>
    <w:rsid w:val="004A41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41D3"/>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5979053">
      <w:bodyDiv w:val="1"/>
      <w:marLeft w:val="0"/>
      <w:marRight w:val="0"/>
      <w:marTop w:val="0"/>
      <w:marBottom w:val="0"/>
      <w:divBdr>
        <w:top w:val="none" w:sz="0" w:space="0" w:color="auto"/>
        <w:left w:val="none" w:sz="0" w:space="0" w:color="auto"/>
        <w:bottom w:val="none" w:sz="0" w:space="0" w:color="auto"/>
        <w:right w:val="none" w:sz="0" w:space="0" w:color="auto"/>
      </w:divBdr>
    </w:div>
    <w:div w:id="718171548">
      <w:bodyDiv w:val="1"/>
      <w:marLeft w:val="0"/>
      <w:marRight w:val="0"/>
      <w:marTop w:val="0"/>
      <w:marBottom w:val="0"/>
      <w:divBdr>
        <w:top w:val="none" w:sz="0" w:space="0" w:color="auto"/>
        <w:left w:val="none" w:sz="0" w:space="0" w:color="auto"/>
        <w:bottom w:val="none" w:sz="0" w:space="0" w:color="auto"/>
        <w:right w:val="none" w:sz="0" w:space="0" w:color="auto"/>
      </w:divBdr>
    </w:div>
    <w:div w:id="1117677625">
      <w:bodyDiv w:val="1"/>
      <w:marLeft w:val="0"/>
      <w:marRight w:val="0"/>
      <w:marTop w:val="0"/>
      <w:marBottom w:val="0"/>
      <w:divBdr>
        <w:top w:val="none" w:sz="0" w:space="0" w:color="auto"/>
        <w:left w:val="none" w:sz="0" w:space="0" w:color="auto"/>
        <w:bottom w:val="none" w:sz="0" w:space="0" w:color="auto"/>
        <w:right w:val="none" w:sz="0" w:space="0" w:color="auto"/>
      </w:divBdr>
    </w:div>
    <w:div w:id="1237012847">
      <w:bodyDiv w:val="1"/>
      <w:marLeft w:val="0"/>
      <w:marRight w:val="0"/>
      <w:marTop w:val="0"/>
      <w:marBottom w:val="0"/>
      <w:divBdr>
        <w:top w:val="none" w:sz="0" w:space="0" w:color="auto"/>
        <w:left w:val="none" w:sz="0" w:space="0" w:color="auto"/>
        <w:bottom w:val="none" w:sz="0" w:space="0" w:color="auto"/>
        <w:right w:val="none" w:sz="0" w:space="0" w:color="auto"/>
      </w:divBdr>
      <w:divsChild>
        <w:div w:id="970862605">
          <w:marLeft w:val="0"/>
          <w:marRight w:val="0"/>
          <w:marTop w:val="0"/>
          <w:marBottom w:val="0"/>
          <w:divBdr>
            <w:top w:val="none" w:sz="0" w:space="0" w:color="auto"/>
            <w:left w:val="none" w:sz="0" w:space="0" w:color="auto"/>
            <w:bottom w:val="none" w:sz="0" w:space="0" w:color="auto"/>
            <w:right w:val="none" w:sz="0" w:space="0" w:color="auto"/>
          </w:divBdr>
          <w:divsChild>
            <w:div w:id="2028363284">
              <w:marLeft w:val="-225"/>
              <w:marRight w:val="-225"/>
              <w:marTop w:val="0"/>
              <w:marBottom w:val="225"/>
              <w:divBdr>
                <w:top w:val="none" w:sz="0" w:space="0" w:color="auto"/>
                <w:left w:val="none" w:sz="0" w:space="0" w:color="auto"/>
                <w:bottom w:val="none" w:sz="0" w:space="0" w:color="auto"/>
                <w:right w:val="none" w:sz="0" w:space="0" w:color="auto"/>
              </w:divBdr>
              <w:divsChild>
                <w:div w:id="107763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795678">
          <w:marLeft w:val="0"/>
          <w:marRight w:val="0"/>
          <w:marTop w:val="0"/>
          <w:marBottom w:val="0"/>
          <w:divBdr>
            <w:top w:val="none" w:sz="0" w:space="0" w:color="auto"/>
            <w:left w:val="none" w:sz="0" w:space="0" w:color="auto"/>
            <w:bottom w:val="none" w:sz="0" w:space="0" w:color="auto"/>
            <w:right w:val="none" w:sz="0" w:space="0" w:color="auto"/>
          </w:divBdr>
          <w:divsChild>
            <w:div w:id="1695613938">
              <w:marLeft w:val="-225"/>
              <w:marRight w:val="-225"/>
              <w:marTop w:val="0"/>
              <w:marBottom w:val="225"/>
              <w:divBdr>
                <w:top w:val="none" w:sz="0" w:space="0" w:color="auto"/>
                <w:left w:val="none" w:sz="0" w:space="0" w:color="auto"/>
                <w:bottom w:val="none" w:sz="0" w:space="0" w:color="auto"/>
                <w:right w:val="none" w:sz="0" w:space="0" w:color="auto"/>
              </w:divBdr>
              <w:divsChild>
                <w:div w:id="194957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742623">
          <w:marLeft w:val="0"/>
          <w:marRight w:val="0"/>
          <w:marTop w:val="0"/>
          <w:marBottom w:val="0"/>
          <w:divBdr>
            <w:top w:val="none" w:sz="0" w:space="0" w:color="auto"/>
            <w:left w:val="none" w:sz="0" w:space="0" w:color="auto"/>
            <w:bottom w:val="none" w:sz="0" w:space="0" w:color="auto"/>
            <w:right w:val="none" w:sz="0" w:space="0" w:color="auto"/>
          </w:divBdr>
          <w:divsChild>
            <w:div w:id="1438914311">
              <w:marLeft w:val="0"/>
              <w:marRight w:val="0"/>
              <w:marTop w:val="0"/>
              <w:marBottom w:val="0"/>
              <w:divBdr>
                <w:top w:val="none" w:sz="0" w:space="0" w:color="auto"/>
                <w:left w:val="none" w:sz="0" w:space="0" w:color="auto"/>
                <w:bottom w:val="none" w:sz="0" w:space="0" w:color="auto"/>
                <w:right w:val="none" w:sz="0" w:space="0" w:color="auto"/>
              </w:divBdr>
              <w:divsChild>
                <w:div w:id="681902996">
                  <w:marLeft w:val="-225"/>
                  <w:marRight w:val="-225"/>
                  <w:marTop w:val="0"/>
                  <w:marBottom w:val="225"/>
                  <w:divBdr>
                    <w:top w:val="none" w:sz="0" w:space="0" w:color="auto"/>
                    <w:left w:val="none" w:sz="0" w:space="0" w:color="auto"/>
                    <w:bottom w:val="none" w:sz="0" w:space="0" w:color="auto"/>
                    <w:right w:val="none" w:sz="0" w:space="0" w:color="auto"/>
                  </w:divBdr>
                  <w:divsChild>
                    <w:div w:id="6581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759202">
          <w:marLeft w:val="0"/>
          <w:marRight w:val="0"/>
          <w:marTop w:val="0"/>
          <w:marBottom w:val="0"/>
          <w:divBdr>
            <w:top w:val="none" w:sz="0" w:space="0" w:color="auto"/>
            <w:left w:val="none" w:sz="0" w:space="0" w:color="auto"/>
            <w:bottom w:val="none" w:sz="0" w:space="0" w:color="auto"/>
            <w:right w:val="none" w:sz="0" w:space="0" w:color="auto"/>
          </w:divBdr>
          <w:divsChild>
            <w:div w:id="108820904">
              <w:marLeft w:val="-225"/>
              <w:marRight w:val="-225"/>
              <w:marTop w:val="0"/>
              <w:marBottom w:val="225"/>
              <w:divBdr>
                <w:top w:val="none" w:sz="0" w:space="0" w:color="auto"/>
                <w:left w:val="none" w:sz="0" w:space="0" w:color="auto"/>
                <w:bottom w:val="none" w:sz="0" w:space="0" w:color="auto"/>
                <w:right w:val="none" w:sz="0" w:space="0" w:color="auto"/>
              </w:divBdr>
              <w:divsChild>
                <w:div w:id="649477816">
                  <w:marLeft w:val="0"/>
                  <w:marRight w:val="0"/>
                  <w:marTop w:val="0"/>
                  <w:marBottom w:val="0"/>
                  <w:divBdr>
                    <w:top w:val="none" w:sz="0" w:space="0" w:color="auto"/>
                    <w:left w:val="none" w:sz="0" w:space="0" w:color="auto"/>
                    <w:bottom w:val="none" w:sz="0" w:space="0" w:color="auto"/>
                    <w:right w:val="none" w:sz="0" w:space="0" w:color="auto"/>
                  </w:divBdr>
                </w:div>
                <w:div w:id="87735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119463">
          <w:marLeft w:val="0"/>
          <w:marRight w:val="0"/>
          <w:marTop w:val="0"/>
          <w:marBottom w:val="0"/>
          <w:divBdr>
            <w:top w:val="none" w:sz="0" w:space="0" w:color="auto"/>
            <w:left w:val="none" w:sz="0" w:space="0" w:color="auto"/>
            <w:bottom w:val="none" w:sz="0" w:space="0" w:color="auto"/>
            <w:right w:val="none" w:sz="0" w:space="0" w:color="auto"/>
          </w:divBdr>
          <w:divsChild>
            <w:div w:id="438109860">
              <w:marLeft w:val="-225"/>
              <w:marRight w:val="-225"/>
              <w:marTop w:val="0"/>
              <w:marBottom w:val="225"/>
              <w:divBdr>
                <w:top w:val="none" w:sz="0" w:space="0" w:color="auto"/>
                <w:left w:val="none" w:sz="0" w:space="0" w:color="auto"/>
                <w:bottom w:val="none" w:sz="0" w:space="0" w:color="auto"/>
                <w:right w:val="none" w:sz="0" w:space="0" w:color="auto"/>
              </w:divBdr>
              <w:divsChild>
                <w:div w:id="1165512541">
                  <w:marLeft w:val="0"/>
                  <w:marRight w:val="0"/>
                  <w:marTop w:val="0"/>
                  <w:marBottom w:val="0"/>
                  <w:divBdr>
                    <w:top w:val="none" w:sz="0" w:space="0" w:color="auto"/>
                    <w:left w:val="none" w:sz="0" w:space="0" w:color="auto"/>
                    <w:bottom w:val="none" w:sz="0" w:space="0" w:color="auto"/>
                    <w:right w:val="none" w:sz="0" w:space="0" w:color="auto"/>
                  </w:divBdr>
                </w:div>
                <w:div w:id="126838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265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oNT\Desktop\XDocReport.do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9398EBE2-DB80-4C45-A64F-FFA5523C1C8F}"/>
</file>

<file path=customXml/itemProps2.xml><?xml version="1.0" encoding="utf-8"?>
<ds:datastoreItem xmlns:ds="http://schemas.openxmlformats.org/officeDocument/2006/customXml" ds:itemID="{D0D3BDED-3E83-4645-ABCD-F664AC485B02}"/>
</file>

<file path=customXml/itemProps3.xml><?xml version="1.0" encoding="utf-8"?>
<ds:datastoreItem xmlns:ds="http://schemas.openxmlformats.org/officeDocument/2006/customXml" ds:itemID="{24119DC7-61A4-41BB-A11E-4F82808752D4}"/>
</file>

<file path=customXml/itemProps4.xml><?xml version="1.0" encoding="utf-8"?>
<ds:datastoreItem xmlns:ds="http://schemas.openxmlformats.org/officeDocument/2006/customXml" ds:itemID="{E2276AE9-F935-4D26-A0B9-D11B8F984E7E}"/>
</file>

<file path=docProps/app.xml><?xml version="1.0" encoding="utf-8"?>
<Properties xmlns="http://schemas.openxmlformats.org/officeDocument/2006/extended-properties" xmlns:vt="http://schemas.openxmlformats.org/officeDocument/2006/docPropsVTypes">
  <Template>XDocReport.dotm</Template>
  <TotalTime>220</TotalTime>
  <Pages>8</Pages>
  <Words>3962</Words>
  <Characters>22588</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sodifrance</Company>
  <LinksUpToDate>false</LinksUpToDate>
  <CharactersWithSpaces>26498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MoNT</dc:creator>
  <cp:keywords/>
  <dc:description/>
  <cp:lastModifiedBy>Vũ Thị Vóc</cp:lastModifiedBy>
  <cp:revision>100</cp:revision>
  <cp:lastPrinted>2025-09-29T02:03:00Z</cp:lastPrinted>
  <dcterms:created xsi:type="dcterms:W3CDTF">2025-09-29T04:54:00Z</dcterms:created>
  <dcterms:modified xsi:type="dcterms:W3CDTF">2025-09-30T01:42:00Z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